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ED651F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282124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A1AC48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F91D48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6F5896C" w:rsidR="00626DFC" w:rsidRPr="005F6757" w:rsidRDefault="00EF25F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09.00–1</w:t>
            </w:r>
            <w:r w:rsidR="00F91D48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.0</w:t>
            </w:r>
            <w:r w:rsidR="00F91D48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660A9DB6" w:rsidR="00D8761F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</w:t>
            </w:r>
            <w:r w:rsidR="002235B6">
              <w:rPr>
                <w:lang w:eastAsia="en-US"/>
              </w:rPr>
              <w:t>.</w:t>
            </w:r>
          </w:p>
        </w:tc>
      </w:tr>
    </w:tbl>
    <w:p w14:paraId="0F723F63" w14:textId="77777777" w:rsidR="00C32EDA" w:rsidRPr="00DF4413" w:rsidRDefault="00C32EDA">
      <w:pPr>
        <w:contextualSpacing/>
      </w:pPr>
    </w:p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221BBA5" w14:textId="09FA73FB" w:rsidR="00677D71" w:rsidRPr="00362B78" w:rsidRDefault="00A45733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="00362B7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B704B">
              <w:rPr>
                <w:rFonts w:eastAsiaTheme="minorHAnsi"/>
                <w:color w:val="000000"/>
                <w:lang w:eastAsia="en-US"/>
              </w:rPr>
              <w:t>Kabinettsekreterare Jan Knutsson med medarbetare från Utrikesdepartementet, informerade och samrådde inför möte i rådet den 23 oktober 2023.</w:t>
            </w:r>
          </w:p>
          <w:p w14:paraId="65505744" w14:textId="77777777" w:rsidR="002B6A35" w:rsidRDefault="002B6A35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46F3F0A" w14:textId="06E6AAB5" w:rsidR="002B6A35" w:rsidRDefault="00362B7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A121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5A2F874B" w14:textId="77777777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337294" w14:textId="46602CEB" w:rsidR="004117F6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84B55">
              <w:t xml:space="preserve"> </w:t>
            </w:r>
            <w:r w:rsidR="00984B55" w:rsidRPr="00984B55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</w:t>
            </w:r>
            <w:r w:rsidR="00C37C7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den 20 juli 2023</w:t>
            </w:r>
          </w:p>
          <w:p w14:paraId="72A8130D" w14:textId="34EFD834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0460DBE" w14:textId="54E18774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rådet den 31 augusti 2023</w:t>
            </w:r>
          </w:p>
          <w:p w14:paraId="6B163DD6" w14:textId="4F4F2CA2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B70204A" w14:textId="207DC1D8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videomöte den 11 oktober 2023</w:t>
            </w:r>
          </w:p>
          <w:p w14:paraId="1382364A" w14:textId="05697EEA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B369C2B" w14:textId="0DAA2F5A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Aktuella frågor</w:t>
            </w:r>
          </w:p>
          <w:p w14:paraId="54E74C16" w14:textId="485ED144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88EFF68" w14:textId="3E4722A7" w:rsid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Rysslands angrepp mot Ukraina</w:t>
            </w:r>
          </w:p>
          <w:p w14:paraId="4A09259A" w14:textId="62F8CE77" w:rsidR="00C37C72" w:rsidRDefault="00C37C72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7E15A150" w14:textId="1EDA8475" w:rsidR="00C37C72" w:rsidRDefault="00C37C72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401842DD" w14:textId="0DEFD2AF" w:rsidR="00C37C72" w:rsidRPr="00C37C72" w:rsidRDefault="00C37C7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37C72">
              <w:rPr>
                <w:rFonts w:eastAsiaTheme="minorHAnsi"/>
                <w:b/>
                <w:bCs/>
                <w:color w:val="000000"/>
                <w:lang w:eastAsia="en-US"/>
              </w:rPr>
              <w:t>- Armenien/Azerbajdzjan</w:t>
            </w:r>
          </w:p>
          <w:p w14:paraId="4472334E" w14:textId="2BAA2CC8" w:rsidR="00C37C72" w:rsidRDefault="00C37C72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A84C368" w14:textId="4C223DB4" w:rsidR="00C37C72" w:rsidRDefault="00C37C72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 och MP-ledamöterna anmäl</w:t>
            </w:r>
            <w:r w:rsidR="00A45F74">
              <w:rPr>
                <w:rFonts w:eastAsiaTheme="minorHAnsi"/>
                <w:color w:val="000000"/>
                <w:lang w:eastAsia="en-US"/>
              </w:rPr>
              <w:t>de</w:t>
            </w:r>
            <w:r>
              <w:rPr>
                <w:rFonts w:eastAsiaTheme="minorHAnsi"/>
                <w:color w:val="000000"/>
                <w:lang w:eastAsia="en-US"/>
              </w:rPr>
              <w:t xml:space="preserve"> avvikande ståndpunkt.</w:t>
            </w:r>
          </w:p>
          <w:p w14:paraId="184C478C" w14:textId="4161810E" w:rsidR="00646B05" w:rsidRDefault="00646B05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54A0BC98" w14:textId="2E9511B7" w:rsidR="00646B05" w:rsidRPr="007D74C2" w:rsidRDefault="007D74C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D74C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646B05" w:rsidRPr="007D74C2">
              <w:rPr>
                <w:rFonts w:eastAsiaTheme="minorHAnsi"/>
                <w:b/>
                <w:bCs/>
                <w:color w:val="000000"/>
                <w:lang w:eastAsia="en-US"/>
              </w:rPr>
              <w:t>Israel/Palestina</w:t>
            </w:r>
          </w:p>
          <w:p w14:paraId="27D56E87" w14:textId="6F2CFA87" w:rsidR="007D74C2" w:rsidRPr="007D74C2" w:rsidRDefault="007D74C2" w:rsidP="00677AC9">
            <w:pPr>
              <w:rPr>
                <w:rFonts w:eastAsiaTheme="minorHAnsi"/>
                <w:color w:val="000000"/>
                <w:lang w:eastAsia="en-US"/>
              </w:rPr>
            </w:pPr>
            <w:r w:rsidRPr="007D74C2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B94042E" w14:textId="72A46B1A" w:rsidR="007D74C2" w:rsidRPr="007D74C2" w:rsidRDefault="007D74C2" w:rsidP="00677AC9">
            <w:pPr>
              <w:rPr>
                <w:rFonts w:eastAsiaTheme="minorHAnsi"/>
                <w:color w:val="000000"/>
                <w:lang w:eastAsia="en-US"/>
              </w:rPr>
            </w:pPr>
            <w:r w:rsidRPr="007D74C2">
              <w:rPr>
                <w:rFonts w:eastAsiaTheme="minorHAnsi"/>
                <w:color w:val="000000"/>
                <w:lang w:eastAsia="en-US"/>
              </w:rPr>
              <w:t>S-, V-, C- och MP-ledamöterna anmälde avvikande ståndpunkter.</w:t>
            </w:r>
          </w:p>
          <w:p w14:paraId="30FF18B0" w14:textId="28ADBFDB" w:rsidR="00646B05" w:rsidRDefault="00646B05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2CA5EE54" w14:textId="60B010A3" w:rsidR="007D74C2" w:rsidRDefault="007D74C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D74C2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5D7B30E7" w14:textId="5A0FF924" w:rsidR="00F21877" w:rsidRDefault="00F21877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D5B125" w14:textId="438D2B8B" w:rsidR="00F21877" w:rsidRPr="007D74C2" w:rsidRDefault="00F21877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</w:t>
            </w:r>
            <w:r w:rsidRPr="00F21877">
              <w:rPr>
                <w:rFonts w:eastAsiaTheme="minorHAnsi"/>
                <w:b/>
                <w:bCs/>
                <w:color w:val="000000"/>
                <w:lang w:eastAsia="en-US"/>
              </w:rPr>
              <w:t>inistermöte mellan EU och Centralasien</w:t>
            </w:r>
          </w:p>
          <w:p w14:paraId="20C3B814" w14:textId="42BEB306" w:rsidR="003665DC" w:rsidRPr="008E25AD" w:rsidRDefault="003665DC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262F806A" w:rsidR="00DB6AD8" w:rsidRDefault="00D61CA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2BF599FD" w14:textId="0E14912F" w:rsidR="00F361E2" w:rsidRDefault="00A45733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F361E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B704B">
              <w:rPr>
                <w:rFonts w:eastAsiaTheme="minorHAnsi"/>
                <w:color w:val="000000"/>
                <w:lang w:eastAsia="en-US"/>
              </w:rPr>
              <w:t>Statsrådet Jessika Roswall med medarbetare från Statsrådsberedningen, informerade och samrådde inför möte i rådet den 24 oktober 2023.</w:t>
            </w:r>
          </w:p>
          <w:p w14:paraId="72455111" w14:textId="77777777" w:rsidR="004D0AC5" w:rsidRPr="004D0AC5" w:rsidRDefault="004D0AC5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08215C46" w14:textId="1E079380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23B25411" w14:textId="0B4FDD5B" w:rsidR="00CA3742" w:rsidRDefault="00CA374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EBA2FC" w14:textId="7EC3A8D9" w:rsidR="005B6EA4" w:rsidRDefault="00CA3742" w:rsidP="005B6EA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984B55">
              <w:t xml:space="preserve"> </w:t>
            </w:r>
            <w:r w:rsidR="00984B55" w:rsidRPr="00984B55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</w:t>
            </w:r>
            <w:r w:rsidR="002235B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den 19 september 2023</w:t>
            </w:r>
          </w:p>
          <w:p w14:paraId="3331902F" w14:textId="0F751E97" w:rsidR="002235B6" w:rsidRDefault="002235B6" w:rsidP="005B6EA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B232D39" w14:textId="05B702B9" w:rsidR="002235B6" w:rsidRDefault="002235B6" w:rsidP="005B6EA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rådet den 28 september 2023</w:t>
            </w:r>
          </w:p>
          <w:p w14:paraId="58F02362" w14:textId="0F8A5EF1" w:rsidR="002235B6" w:rsidRDefault="002235B6" w:rsidP="005B6EA4">
            <w:pPr>
              <w:rPr>
                <w:rFonts w:eastAsiaTheme="minorHAnsi"/>
                <w:color w:val="000000"/>
                <w:lang w:eastAsia="en-US"/>
              </w:rPr>
            </w:pPr>
          </w:p>
          <w:p w14:paraId="4A68EC16" w14:textId="4C4EFCE8" w:rsidR="002235B6" w:rsidRPr="002235B6" w:rsidRDefault="002235B6" w:rsidP="005B6EA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35B6">
              <w:rPr>
                <w:rFonts w:eastAsiaTheme="minorHAnsi"/>
                <w:b/>
                <w:bCs/>
                <w:color w:val="000000"/>
                <w:lang w:eastAsia="en-US"/>
              </w:rPr>
              <w:t>- Förberedelser inför Europeiska rådets möte den 26–27 oktober 2023: slutsatser</w:t>
            </w:r>
          </w:p>
          <w:p w14:paraId="505B23BB" w14:textId="64035BF4" w:rsidR="00047003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FEB937A" w14:textId="53918056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 och MP-ledamöterna anmälde avvikande ståndpunkter.</w:t>
            </w:r>
          </w:p>
          <w:p w14:paraId="0FF534FE" w14:textId="4CFEAE44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</w:p>
          <w:p w14:paraId="6170572B" w14:textId="50B3BECE" w:rsidR="002235B6" w:rsidRPr="002235B6" w:rsidRDefault="002235B6" w:rsidP="000C34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35B6">
              <w:rPr>
                <w:rFonts w:eastAsiaTheme="minorHAnsi"/>
                <w:b/>
                <w:bCs/>
                <w:color w:val="000000"/>
                <w:lang w:eastAsia="en-US"/>
              </w:rPr>
              <w:t>- Den årliga rättstatsdialogen: landsspecifika diskussioner</w:t>
            </w:r>
          </w:p>
          <w:p w14:paraId="1AABB9F5" w14:textId="3B6DFAA5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5355048" w14:textId="69559772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</w:p>
          <w:p w14:paraId="139FE096" w14:textId="1ED66F1B" w:rsidR="002235B6" w:rsidRPr="002235B6" w:rsidRDefault="002235B6" w:rsidP="000C34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35B6">
              <w:rPr>
                <w:rFonts w:eastAsiaTheme="minorHAnsi"/>
                <w:b/>
                <w:bCs/>
                <w:color w:val="000000"/>
                <w:lang w:eastAsia="en-US"/>
              </w:rPr>
              <w:t>- Demografisk verktygslåda</w:t>
            </w:r>
          </w:p>
          <w:p w14:paraId="23711C8D" w14:textId="59AAD0F9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</w:t>
            </w:r>
            <w:r w:rsidR="00A034EA">
              <w:rPr>
                <w:rFonts w:eastAsiaTheme="minorHAnsi"/>
                <w:color w:val="000000"/>
                <w:lang w:eastAsia="en-US"/>
              </w:rPr>
              <w:t>k</w:t>
            </w:r>
            <w:r>
              <w:rPr>
                <w:rFonts w:eastAsiaTheme="minorHAnsi"/>
                <w:color w:val="000000"/>
                <w:lang w:eastAsia="en-US"/>
              </w:rPr>
              <w:t>tning</w:t>
            </w:r>
          </w:p>
          <w:p w14:paraId="561DCF71" w14:textId="50AC01F5" w:rsidR="002235B6" w:rsidRDefault="002235B6" w:rsidP="000C348B">
            <w:pPr>
              <w:rPr>
                <w:rFonts w:eastAsiaTheme="minorHAnsi"/>
                <w:color w:val="000000"/>
                <w:lang w:eastAsia="en-US"/>
              </w:rPr>
            </w:pPr>
          </w:p>
          <w:p w14:paraId="71D40106" w14:textId="00CCF480" w:rsidR="002235B6" w:rsidRDefault="002235B6" w:rsidP="000C34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35B6">
              <w:rPr>
                <w:rFonts w:eastAsiaTheme="minorHAnsi"/>
                <w:b/>
                <w:bCs/>
                <w:color w:val="000000"/>
                <w:lang w:eastAsia="en-US"/>
              </w:rPr>
              <w:t>- Rådets förordning om ändring av förordning nr 1 om vilka språk som skall användas i Europeiska ekonomiska gemenskapen</w:t>
            </w:r>
          </w:p>
          <w:p w14:paraId="51CC81A1" w14:textId="2D95E0FF" w:rsidR="002235B6" w:rsidRDefault="002235B6" w:rsidP="000C34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9E55DF7" w14:textId="2CB5DA85" w:rsidR="002235B6" w:rsidRPr="002235B6" w:rsidRDefault="002235B6" w:rsidP="000C348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6F71D802" w14:textId="7DF8E44C" w:rsidR="00A45733" w:rsidRPr="000C348B" w:rsidRDefault="00A45733" w:rsidP="000C348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61CAC" w:rsidRPr="00DF4413" w14:paraId="50B6D7B4" w14:textId="77777777" w:rsidTr="00910104">
        <w:trPr>
          <w:trHeight w:val="568"/>
        </w:trPr>
        <w:tc>
          <w:tcPr>
            <w:tcW w:w="567" w:type="dxa"/>
          </w:tcPr>
          <w:p w14:paraId="6972B8E7" w14:textId="409AC96A" w:rsidR="00D61CAC" w:rsidRDefault="00D61CA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DEA1630" w14:textId="26909843" w:rsidR="00F361E2" w:rsidRPr="00362B78" w:rsidRDefault="00A45733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="00F361E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45296">
              <w:rPr>
                <w:rFonts w:eastAsiaTheme="minorHAnsi"/>
                <w:color w:val="000000"/>
                <w:lang w:eastAsia="en-US"/>
              </w:rPr>
              <w:t>Landsbygdsminister Peter Kullgren med medarbet</w:t>
            </w:r>
            <w:r w:rsidR="00B86512">
              <w:rPr>
                <w:rFonts w:eastAsiaTheme="minorHAnsi"/>
                <w:color w:val="000000"/>
                <w:lang w:eastAsia="en-US"/>
              </w:rPr>
              <w:t>a</w:t>
            </w:r>
            <w:r w:rsidR="00F45296">
              <w:rPr>
                <w:rFonts w:eastAsiaTheme="minorHAnsi"/>
                <w:color w:val="000000"/>
                <w:lang w:eastAsia="en-US"/>
              </w:rPr>
              <w:t>re från Landsbygds- och infrastrukturde</w:t>
            </w:r>
            <w:r w:rsidR="000B518A">
              <w:rPr>
                <w:rFonts w:eastAsiaTheme="minorHAnsi"/>
                <w:color w:val="000000"/>
                <w:lang w:eastAsia="en-US"/>
              </w:rPr>
              <w:t>p</w:t>
            </w:r>
            <w:r w:rsidR="00F45296">
              <w:rPr>
                <w:rFonts w:eastAsiaTheme="minorHAnsi"/>
                <w:color w:val="000000"/>
                <w:lang w:eastAsia="en-US"/>
              </w:rPr>
              <w:t>artementet</w:t>
            </w:r>
            <w:r w:rsidR="00BC0A9E" w:rsidRPr="00BC0A9E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 w:rsidR="00F45296">
              <w:rPr>
                <w:rFonts w:eastAsiaTheme="minorHAnsi"/>
                <w:color w:val="000000"/>
                <w:lang w:eastAsia="en-US"/>
              </w:rPr>
              <w:t>23–24 oktober 2023.</w:t>
            </w:r>
          </w:p>
          <w:p w14:paraId="2861FF9D" w14:textId="77777777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48FD5C5" w14:textId="61CD2BE9" w:rsidR="00BC0A9E" w:rsidRDefault="00F361E2" w:rsidP="00BC0A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71A722C" w14:textId="77777777" w:rsidR="000118AE" w:rsidRDefault="000118AE" w:rsidP="00BC0A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DEE3D46" w14:textId="58A347A7" w:rsidR="000118AE" w:rsidRDefault="000118AE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</w:t>
            </w:r>
            <w:r w:rsidR="006842A4">
              <w:rPr>
                <w:rFonts w:eastAsiaTheme="minorHAnsi"/>
                <w:b/>
                <w:bCs/>
                <w:color w:val="000000"/>
                <w:lang w:eastAsia="en-US"/>
              </w:rPr>
              <w:t>den 18 september 2023</w:t>
            </w:r>
          </w:p>
          <w:p w14:paraId="0B00C92F" w14:textId="3832B8B0" w:rsidR="006842A4" w:rsidRDefault="006842A4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E3FCA6" w14:textId="25F26312" w:rsidR="006842A4" w:rsidRDefault="006842A4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rådet den 3–5 september 2023</w:t>
            </w:r>
          </w:p>
          <w:p w14:paraId="5ECF69AD" w14:textId="5615FE45" w:rsidR="006842A4" w:rsidRDefault="006842A4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C8708A" w14:textId="2516A994" w:rsidR="006842A4" w:rsidRDefault="006842A4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3674C">
              <w:rPr>
                <w:rFonts w:eastAsiaTheme="minorHAnsi"/>
                <w:b/>
                <w:bCs/>
                <w:color w:val="000000"/>
                <w:lang w:eastAsia="en-US"/>
              </w:rPr>
              <w:t>Rådets förordning om fastställande för 2024 av fiskemöjligheterna i Östersjön (Kommissionens förslag till rä</w:t>
            </w:r>
            <w:r w:rsidR="00877388">
              <w:rPr>
                <w:rFonts w:eastAsiaTheme="minorHAnsi"/>
                <w:b/>
                <w:bCs/>
                <w:color w:val="000000"/>
                <w:lang w:eastAsia="en-US"/>
              </w:rPr>
              <w:t>tts</w:t>
            </w:r>
            <w:r w:rsidR="0073674C">
              <w:rPr>
                <w:rFonts w:eastAsiaTheme="minorHAnsi"/>
                <w:b/>
                <w:bCs/>
                <w:color w:val="000000"/>
                <w:lang w:eastAsia="en-US"/>
              </w:rPr>
              <w:t>lig grund: artikel 43.3 i EUF fördraget)</w:t>
            </w:r>
          </w:p>
          <w:p w14:paraId="528513C8" w14:textId="595FB6E1" w:rsidR="0052271E" w:rsidRDefault="0052271E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67963E2" w14:textId="682A04A6" w:rsidR="0052271E" w:rsidRDefault="0052271E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</w:t>
            </w:r>
            <w:r w:rsidR="00155BF3">
              <w:rPr>
                <w:rFonts w:eastAsiaTheme="minorHAnsi"/>
                <w:color w:val="000000"/>
                <w:lang w:eastAsia="en-US"/>
              </w:rPr>
              <w:t xml:space="preserve"> och</w:t>
            </w:r>
            <w:r>
              <w:rPr>
                <w:rFonts w:eastAsiaTheme="minorHAnsi"/>
                <w:color w:val="000000"/>
                <w:lang w:eastAsia="en-US"/>
              </w:rPr>
              <w:t xml:space="preserve"> C- ledamöterna anmälde avvikande ståndpunk</w:t>
            </w:r>
            <w:r w:rsidR="00A91161">
              <w:rPr>
                <w:rFonts w:eastAsiaTheme="minorHAnsi"/>
                <w:color w:val="000000"/>
                <w:lang w:eastAsia="en-US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F0138B6" w14:textId="51F69E62" w:rsidR="00155BF3" w:rsidRDefault="00155BF3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V-och MP-ledamöterna anmälde avvikande ståndpunkt.</w:t>
            </w:r>
          </w:p>
          <w:p w14:paraId="3D0D9A6D" w14:textId="77777777" w:rsidR="0052271E" w:rsidRDefault="0052271E" w:rsidP="000118AE">
            <w:pPr>
              <w:rPr>
                <w:rFonts w:eastAsiaTheme="minorHAnsi"/>
                <w:color w:val="000000"/>
                <w:lang w:eastAsia="en-US"/>
              </w:rPr>
            </w:pPr>
          </w:p>
          <w:p w14:paraId="0F0D1408" w14:textId="77777777" w:rsidR="0052271E" w:rsidRPr="0012181A" w:rsidRDefault="0052271E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2181A">
              <w:rPr>
                <w:rFonts w:eastAsiaTheme="minorHAnsi"/>
                <w:b/>
                <w:bCs/>
                <w:color w:val="000000"/>
                <w:lang w:eastAsia="en-US"/>
              </w:rPr>
              <w:t>- Iccats årsmöte (Nya Kairo, Egypten, den 13–20 november 2023)</w:t>
            </w:r>
          </w:p>
          <w:p w14:paraId="4851CEF1" w14:textId="4DA2043F" w:rsidR="0012181A" w:rsidRDefault="0012181A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B89C4F2" w14:textId="4F554C82" w:rsidR="005C0B39" w:rsidRDefault="005C0B39" w:rsidP="000118AE">
            <w:pPr>
              <w:rPr>
                <w:rFonts w:eastAsiaTheme="minorHAnsi"/>
                <w:color w:val="000000"/>
                <w:lang w:eastAsia="en-US"/>
              </w:rPr>
            </w:pPr>
          </w:p>
          <w:p w14:paraId="1664F3D7" w14:textId="784A3860" w:rsidR="005C0B39" w:rsidRPr="005C0B39" w:rsidRDefault="005C0B39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C0B39">
              <w:rPr>
                <w:rFonts w:eastAsiaTheme="minorHAnsi"/>
                <w:b/>
                <w:bCs/>
                <w:color w:val="000000"/>
                <w:lang w:eastAsia="en-US"/>
              </w:rPr>
              <w:t>- Ramdirektivet om avfall – aspekter som rör livsmedel</w:t>
            </w:r>
          </w:p>
          <w:p w14:paraId="5261A0A0" w14:textId="53676D44" w:rsidR="005C0B39" w:rsidRDefault="005C0B39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1D7B586" w14:textId="14670396" w:rsidR="005C0B39" w:rsidRDefault="005C0B39" w:rsidP="000118AE">
            <w:pPr>
              <w:rPr>
                <w:rFonts w:eastAsiaTheme="minorHAnsi"/>
                <w:color w:val="000000"/>
                <w:lang w:eastAsia="en-US"/>
              </w:rPr>
            </w:pPr>
            <w:r w:rsidRPr="005C0B39">
              <w:rPr>
                <w:rFonts w:eastAsiaTheme="minorHAnsi"/>
                <w:color w:val="000000"/>
                <w:lang w:eastAsia="en-US"/>
              </w:rPr>
              <w:t>S-, V-, C- och MP-ledamöterna anmälde avvikande ståndpunk</w:t>
            </w:r>
            <w:r w:rsidR="00DE2C9F">
              <w:rPr>
                <w:rFonts w:eastAsiaTheme="minorHAnsi"/>
                <w:color w:val="000000"/>
                <w:lang w:eastAsia="en-US"/>
              </w:rPr>
              <w:t>t</w:t>
            </w:r>
            <w:r w:rsidRPr="005C0B39">
              <w:rPr>
                <w:rFonts w:eastAsiaTheme="minorHAnsi"/>
                <w:color w:val="000000"/>
                <w:lang w:eastAsia="en-US"/>
              </w:rPr>
              <w:t>er.</w:t>
            </w:r>
          </w:p>
          <w:p w14:paraId="24B5DAD7" w14:textId="6F993841" w:rsidR="00921593" w:rsidRDefault="00921593" w:rsidP="000118AE">
            <w:pPr>
              <w:rPr>
                <w:rFonts w:eastAsiaTheme="minorHAnsi"/>
                <w:color w:val="000000"/>
                <w:lang w:eastAsia="en-US"/>
              </w:rPr>
            </w:pPr>
          </w:p>
          <w:p w14:paraId="641000C2" w14:textId="4FC6C57D" w:rsidR="00921593" w:rsidRPr="00921593" w:rsidRDefault="00921593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21593">
              <w:rPr>
                <w:rFonts w:eastAsiaTheme="minorHAnsi"/>
                <w:b/>
                <w:bCs/>
                <w:color w:val="000000"/>
                <w:lang w:eastAsia="en-US"/>
              </w:rPr>
              <w:t>- Marknadssituationen, särskilt efter invasionen av Ukraina</w:t>
            </w:r>
          </w:p>
          <w:p w14:paraId="17931BB0" w14:textId="69BE31BE" w:rsidR="00921593" w:rsidRDefault="00921593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7B18032" w14:textId="50100048" w:rsidR="000118AE" w:rsidRPr="00921593" w:rsidRDefault="0052271E" w:rsidP="000118A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12C6F4D" w14:textId="7BC15F5D" w:rsidR="00595843" w:rsidRPr="00595843" w:rsidRDefault="00595843" w:rsidP="00ED69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00097" w:rsidRPr="00DF4413" w14:paraId="69DB7C11" w14:textId="77777777" w:rsidTr="00910104">
        <w:trPr>
          <w:trHeight w:val="568"/>
        </w:trPr>
        <w:tc>
          <w:tcPr>
            <w:tcW w:w="567" w:type="dxa"/>
          </w:tcPr>
          <w:p w14:paraId="1CEB7EB3" w14:textId="7F96675A" w:rsidR="00500097" w:rsidRDefault="0050009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45733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6193C229" w14:textId="23C1EB16" w:rsidR="00B86ADA" w:rsidRDefault="00F361E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0098E">
              <w:rPr>
                <w:rFonts w:eastAsiaTheme="minorHAnsi"/>
                <w:color w:val="000000"/>
                <w:lang w:eastAsia="en-US"/>
              </w:rPr>
              <w:t>U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>ppteckningar från sammanträde</w:t>
            </w:r>
            <w:r w:rsidR="0070098E">
              <w:rPr>
                <w:rFonts w:eastAsiaTheme="minorHAnsi"/>
                <w:color w:val="000000"/>
                <w:lang w:eastAsia="en-US"/>
              </w:rPr>
              <w:t>t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3E51D3">
              <w:rPr>
                <w:rFonts w:eastAsiaTheme="minorHAnsi"/>
                <w:color w:val="000000"/>
                <w:lang w:eastAsia="en-US"/>
              </w:rPr>
              <w:t>6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>2023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 samt protokoll från sammanträdet den </w:t>
            </w:r>
            <w:r w:rsidR="003E51D3">
              <w:rPr>
                <w:rFonts w:eastAsiaTheme="minorHAnsi"/>
                <w:color w:val="000000"/>
                <w:lang w:eastAsia="en-US"/>
              </w:rPr>
              <w:t>13, 17 och 18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 oktober 2023. </w:t>
            </w:r>
          </w:p>
          <w:p w14:paraId="36BDF66A" w14:textId="77777777" w:rsidR="00B86ADA" w:rsidRDefault="00B86ADA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66224CFD" w14:textId="40DD7F98" w:rsidR="00F361E2" w:rsidRDefault="007B00E5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6 oktober 2023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11685041" w14:textId="56A06B55" w:rsidR="00F361E2" w:rsidRPr="007C338D" w:rsidRDefault="00F361E2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408736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3F6C08" w14:textId="02203B7D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96CFF3" w14:textId="19B47732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B4D8272" w14:textId="27921B9E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3A4BD3" w14:textId="767BA5CE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4CCF8" w14:textId="678806C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7810F3" w14:textId="612F22BA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541B59" w14:textId="7DAA271B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AB27BB" w14:textId="581FDA38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037367" w14:textId="746F272F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3F1E13" w14:textId="7B719D3C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A9FAEF" w14:textId="240C91A5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C3339" w14:textId="4D85C1BC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6633B3" w14:textId="2EDA0ACF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DD6430" w14:textId="31598019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93FFE5" w14:textId="35CCD29A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B832B1" w14:textId="6E7D747C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EA9E20" w14:textId="0CC10CD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156393" w14:textId="0099DA58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5A1093" w14:textId="7F3AB07D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91B5FE" w14:textId="35FF95D5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23EDF0" w14:textId="626BD6B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184194" w14:textId="6398BF94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A716C" w14:textId="23DE2237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353B3" w14:textId="153ECAF4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FCACB6" w14:textId="0C7A9331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6D86CE" w14:textId="77777777" w:rsidR="00921593" w:rsidRDefault="009215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11DB118F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D0AC5">
        <w:rPr>
          <w:b/>
          <w:snapToGrid w:val="0"/>
          <w:lang w:eastAsia="en-US"/>
        </w:rPr>
        <w:t>Sebastian Hellberg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B0A0A1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A45733">
        <w:rPr>
          <w:b/>
          <w:snapToGrid w:val="0"/>
          <w:lang w:eastAsia="en-US"/>
        </w:rPr>
        <w:t>3</w:t>
      </w:r>
      <w:r w:rsidR="003F4BB1">
        <w:rPr>
          <w:b/>
          <w:snapToGrid w:val="0"/>
          <w:lang w:eastAsia="en-US"/>
        </w:rPr>
        <w:t xml:space="preserve"> </w:t>
      </w:r>
      <w:r w:rsidR="00A45733">
        <w:rPr>
          <w:b/>
          <w:snapToGrid w:val="0"/>
          <w:lang w:eastAsia="en-US"/>
        </w:rPr>
        <w:t>november</w:t>
      </w:r>
      <w:r w:rsidR="003F4BB1">
        <w:rPr>
          <w:b/>
          <w:snapToGrid w:val="0"/>
          <w:lang w:eastAsia="en-US"/>
        </w:rPr>
        <w:t xml:space="preserve"> 2023</w:t>
      </w:r>
      <w:r w:rsidR="00752DF2">
        <w:rPr>
          <w:b/>
          <w:snapToGrid w:val="0"/>
          <w:lang w:eastAsia="en-US"/>
        </w:rPr>
        <w:br/>
      </w:r>
    </w:p>
    <w:p w14:paraId="56DE0162" w14:textId="77777777" w:rsidR="00362B78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035C5531" w:rsidR="00677AC9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A45733">
        <w:rPr>
          <w:b/>
          <w:snapToGrid w:val="0"/>
          <w:lang w:eastAsia="en-US"/>
        </w:rPr>
        <w:t>Hans Wallmark</w:t>
      </w:r>
    </w:p>
    <w:p w14:paraId="12B4DE2C" w14:textId="0B36457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51D9D" w:rsidRPr="00DE5153" w14:paraId="4CDA0B7D" w14:textId="77777777" w:rsidTr="003E435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9181E86" w14:textId="77777777" w:rsidR="00F51D9D" w:rsidRPr="00DE5153" w:rsidRDefault="00F51D9D" w:rsidP="003E4356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57D02D" w14:textId="28ED88A1" w:rsidR="00F51D9D" w:rsidRPr="00DE5153" w:rsidRDefault="00F51D9D" w:rsidP="003E4356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A63495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F51D9D" w:rsidRPr="00DE5153" w14:paraId="24B98A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3F79CA4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411E70" w14:textId="3DF5A8ED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3986E1" w14:textId="7739AA12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4A4407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3A6BC6">
              <w:rPr>
                <w:b/>
                <w:color w:val="000000"/>
                <w:szCs w:val="22"/>
                <w:lang w:val="en-GB" w:eastAsia="en-US"/>
              </w:rPr>
              <w:t>–4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F8378F" w14:textId="6F6C8D9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785046" w14:textId="776EC445" w:rsidR="00F51D9D" w:rsidRPr="00DE5153" w:rsidRDefault="000C348B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AC79C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C893CB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DABE0C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E0A18D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CF12D2B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5EC9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9437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95A8F1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7F10C6" w14:textId="0F448CEA" w:rsidR="00F51D9D" w:rsidRPr="00DE5153" w:rsidRDefault="000C348B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352FE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3DD0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307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D9E1F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6E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9AD0C" w14:textId="24F5AAC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08A24" w14:textId="6C8AD40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04651" w14:textId="685052F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6F5" w14:textId="3B9F461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4D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760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BD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156E3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BF480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B1952" w14:textId="1420A9AA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4463" w14:textId="44199B73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795DC" w14:textId="30A3524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D131" w14:textId="0497923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2E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D0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8B6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51D9D" w:rsidRPr="00DE5153" w14:paraId="22412A4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5D71D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96D5" w14:textId="256D6990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2CAA" w14:textId="71778A88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653F1" w14:textId="1A3DFBC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F2AC1" w14:textId="45D1BC9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7D5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A5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B859D5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00870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883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4C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35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98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CCC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BA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58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C06A3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F183D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BD7A1" w14:textId="29E0BA8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BED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08EC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C6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EB9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E7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4C8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2193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7DA8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6F39" w14:textId="120A7FB7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BE4A" w14:textId="37D25025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FBE4" w14:textId="204D94B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3FF5" w14:textId="5B4FB6A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63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13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5A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30673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2125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604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796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D8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D4B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75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D00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63D3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81305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1CCB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E1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4A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8B4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47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D23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2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05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7869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8296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EE85" w14:textId="1A596BEB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FCC" w14:textId="738DCCFE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FC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9B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E5D6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2E2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39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A846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4C91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F090" w14:textId="2951AE5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C9C2" w14:textId="59FF119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04A6" w14:textId="6F4F8DC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20BB" w14:textId="1C1F140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8A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D0E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1F6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ED443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B3110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03E36" w14:textId="7A63C7B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78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53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5DB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A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51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156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00166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5ED6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DA2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DE9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1C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B12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E9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E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2F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39C4E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6887C5" w14:textId="77777777" w:rsidR="00F51D9D" w:rsidRPr="00362B78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62B7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D714C" w14:textId="21FE1613" w:rsidR="00F51D9D" w:rsidRPr="00CE0047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5DA2" w14:textId="2BA19CAA" w:rsidR="00F51D9D" w:rsidRPr="00CE0047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CE57" w14:textId="77777777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CCC2D" w14:textId="6770EF45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1BB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C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3D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63C68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31C33" w14:textId="49EBED75" w:rsidR="00F51D9D" w:rsidRPr="00DE5153" w:rsidRDefault="00CA3674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7AF0" w14:textId="7203DD5A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BAF" w14:textId="194FBD5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E1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AF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3A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6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A9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5632A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4A3E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6A62" w14:textId="2320290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AD651" w14:textId="23D374C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CBB69" w14:textId="4D9E242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B11D" w14:textId="729808FF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9D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EA4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1B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48E6D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E2627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9712" w14:textId="2847DFF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6295" w14:textId="686858D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CE30" w14:textId="0624A32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4DC08" w14:textId="46938C0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9FB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2E4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2B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EEF7D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FCC5C4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FD2D5D" w14:textId="71614E6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C2489D" w14:textId="6CCF8D0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688461" w14:textId="4223A72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AB52CE" w14:textId="256F83E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9493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E41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BB3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105134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C15CDA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1400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FF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8A3D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73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32CB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D64A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E7C1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2108D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C0618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6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D0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659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7A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54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7E5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D9C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3772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BED9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CA24" w14:textId="3D09CD1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8813A" w14:textId="3C0EA994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3FC0" w14:textId="198C56A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6CA3" w14:textId="37E50DE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8726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5E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5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CAA207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A0B1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F5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E2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001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65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61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0AA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A12A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57DBA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ACCEA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7B1E" w14:textId="02347BDF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178C" w14:textId="3280D19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34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270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2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2DD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10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8BC664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0A9A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1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BDC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3A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CE7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127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BC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CF4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6CB90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ADD27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2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10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1A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0B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6B8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15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F4FF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F6DCCF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7EA27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BD6EC" w14:textId="12F61EF9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E2D7" w14:textId="6C5C4EA0" w:rsidR="00F51D9D" w:rsidRPr="000C348B" w:rsidRDefault="0059003A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3A67" w14:textId="0C2DA738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BA0" w14:textId="69520F9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8C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EB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71F6F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DD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B449" w14:textId="548EA620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07F" w14:textId="7F8800A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08CE" w14:textId="1F8DD72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0F3" w14:textId="1F835D3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D0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F1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C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A1F398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0D858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8D2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24F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FE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6F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FC9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1B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FE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100FA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EE190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E60F" w14:textId="66199A7D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9B3A" w14:textId="5C8EC80F" w:rsidR="00F51D9D" w:rsidRPr="000C348B" w:rsidRDefault="0059003A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8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EF9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D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35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F8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95C4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50B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28F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3E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9B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1AD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7E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FE6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0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99D8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E2B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AD64E" w14:textId="1FF48BD5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4555" w14:textId="03A5383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7C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1B9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4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83E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2D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2BB48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178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FE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5D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3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DA0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0D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8C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341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ABD9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B89AC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747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F4C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8F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5B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2F8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B5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3398F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CF19E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DF54" w14:textId="746AFEB4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71A2" w14:textId="47BA4656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11EB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3C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5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7F3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165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C13376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0DE6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FF91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D17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6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24D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92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161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44A4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11900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2271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82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F1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76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628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DB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E66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D3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FB30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F7BD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EC7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0A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47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01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8C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C7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DED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E206C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1CF7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C31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4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1DC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CD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E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E5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3C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7CBA3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670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FE2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93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D6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DB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E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0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06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EF587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096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4F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7B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E5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E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2F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05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A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BE8BCB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1B6A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Beatrice Timgren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91451" w14:textId="50293053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0D44" w14:textId="572FCD3F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2B922" w14:textId="43CC5E1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EF25" w14:textId="124348C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35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1192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EFE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61ED13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BBB5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38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00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25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1BC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85E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66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858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10A89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F54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FE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BA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1BE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6B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52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D0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F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DB295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5280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44FAE" w14:textId="3A4C4773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8ED1" w14:textId="1B5DC6F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C224" w14:textId="77A7CB4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D3A" w14:textId="7B2F185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75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B57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90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3C85F9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0F5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CE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7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A0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44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4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6D1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A3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E10A4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87F2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387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FEAB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C8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029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679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262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08925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11A1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197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47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9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99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863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ED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4B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6420C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276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AD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0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7C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8AB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A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A2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25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DDE9E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4A2CF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BBB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5B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F3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2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CAF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D7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E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978F7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36B8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028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4164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A0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07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BB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59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55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01DAC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D070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A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BD9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0DC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D5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9D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DE2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F6B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F4EE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D60B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42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38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45B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F18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4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F7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A0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AF2A9B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5329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F3F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1D6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571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06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9AD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ABF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2C2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65326E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6556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8CD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B6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3BD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777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B2C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72C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F93C3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0895E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CAAD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03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AB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CF1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B7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8B1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68E1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6CBE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8A41F" w14:textId="5FE1D5B5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1F3D" w14:textId="75D06933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4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A0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15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F6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0EA4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B81E7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A7F2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4D006" w14:textId="3C6E5CF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4322" w14:textId="2348D70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37BB" w14:textId="153B697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EC9C" w14:textId="58C4E96A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D0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2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2B9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C2E185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74D15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77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277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2E3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0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87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A3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A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E61FD7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67C0D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DDF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8B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818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7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AA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D24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84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55CA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6AB6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B8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18F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D71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CC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1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F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DF5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CA98E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4EE4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9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E0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60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68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8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31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95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951F5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974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922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7766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6E7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95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01C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9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27A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3B032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0C33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D26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39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74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B87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204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99D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B80D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F5BC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F7E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B0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9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4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6A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2F7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82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79014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CF000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0DD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F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32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5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6D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C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99A0E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7A94F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08D93" w14:textId="7625E24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FC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92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70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EA5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9A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042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DB759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8A23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6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AA1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5E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43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2F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96A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3EE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1FF67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FE51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410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95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18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26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4BC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A19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18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568C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3E919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1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6E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3E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D3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C3CF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AA39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DBD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0528E4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0569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A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784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1B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A9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C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472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9F0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2442C3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9417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2305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B62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E9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941A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76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41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04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5CF5F4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6181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833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78A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F7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04E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AB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F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DC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86E1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662F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028A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5C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763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C4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40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901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D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45CF8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3CCE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9CB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71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F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C597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19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98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C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5564D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82F69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FAB29" w14:textId="2665BCF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F9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045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7E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30E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A9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7EF457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AB30C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3A182" w14:textId="5760D1AC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35F" w14:textId="38588EF9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AA1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55B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D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9C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F8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7DF72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1137" w14:textId="30F6DDC9" w:rsidR="00F51D9D" w:rsidRPr="00C1609B" w:rsidRDefault="00594499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="00F51D9D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65827" w14:textId="0F9A17F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09C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37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E1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85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3088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B5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833B8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F58A1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DA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B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B57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52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0ED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B6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A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0498E6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41944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32FAD" w14:textId="70F0803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8FAA7" w14:textId="55747335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CDB6" w14:textId="6F74AA5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67F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4D5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01B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DBB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C2B7B7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E88F03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2328" w14:textId="3871B7FB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90CC" w14:textId="7DABE3A2" w:rsidR="00F51D9D" w:rsidRPr="000C348B" w:rsidRDefault="004A440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9E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D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134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090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B6B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9A961F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2C16BE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1255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EB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E0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72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74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45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23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028850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212F48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FA7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C1B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CD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9B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9D3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A4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346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7EE8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2F890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82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6C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B8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3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4AC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C6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F8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A37E0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BA5E4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800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00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ED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FF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93D0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FB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CD1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44C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7C3B7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1B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48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1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C85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BD6F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1BD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C0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C6E47C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E25CDB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2B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12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6FE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0A2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46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FA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1E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279CC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C576D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CB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9ED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63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8D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37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19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DD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A7CE0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896A2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03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05FB7" w14:textId="69B8CA7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9D42" w14:textId="713CFE7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E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AF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02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FB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4C16B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CDF66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D05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BFD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AA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43D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21BA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89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22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B14B09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13B3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9791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EFA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0BF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C78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538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79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4DD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190A9E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839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85B23" w14:textId="7B728126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32A5" w14:textId="33EBE30F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CB131" w14:textId="4BFA1782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6890F" w14:textId="5464A3C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4B9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8E7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960F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A3E9A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DF6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FBB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11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8F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90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3BF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0B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3A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28DF3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81CB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258E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114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6A05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52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6F8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569A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25D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AFF02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78C8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11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9276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8E0A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186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B2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4E17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971C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C6120A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D26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F02C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C2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0B8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825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55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A09E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C5C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A58421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D9E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613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24B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CF3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79E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D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251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489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9A286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EB656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41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AC2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CA4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BE08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199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3C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EC3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7A3B2A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0C18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80EB" w14:textId="4648BAAF" w:rsidR="00F51D9D" w:rsidRPr="000C348B" w:rsidRDefault="004A440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9ED9" w14:textId="6F2E96BA" w:rsidR="00F51D9D" w:rsidRPr="000C348B" w:rsidRDefault="004A440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BEC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B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D46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9CF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CF8781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8B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7E6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14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B36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792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18F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BE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8C69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8D7AB5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3B1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5A9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158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788A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F8A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64D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E9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C2D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7C352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D4F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068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2C2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D6C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60E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5AB1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5FB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A8D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CC3E50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3BA934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0D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62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C17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323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6F7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C9E4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1909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D0B423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68C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5D5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8F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B121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16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0C1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CE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4700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42181D9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736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71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C5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FDB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BE6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515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4E50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316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404709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331FE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1E7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6A0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F5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4F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FF1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47F4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3CA4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2A222A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614148" w14:textId="589D7209" w:rsidR="00F51D9D" w:rsidRPr="00EF494A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1F81" w14:textId="72D192AD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621E" w14:textId="6CF4EB0F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3F2F7" w14:textId="0AEA942A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ADF2" w14:textId="6442D085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9E9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091E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0C2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B556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17D701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0AA4" w14:textId="69593E86" w:rsidR="00F51D9D" w:rsidRPr="000C348B" w:rsidRDefault="004A440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2824" w14:textId="1FC09CAF" w:rsidR="00F51D9D" w:rsidRPr="000C348B" w:rsidRDefault="004A440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E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06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ED7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E20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E5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E27E0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61EF6" w14:textId="0F639B9F" w:rsidR="00F51D9D" w:rsidRDefault="00D532E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EA4E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E9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B73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FA8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9A0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1566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C26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316F57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439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24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9B7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4F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74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D61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E9E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7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321ABF" w14:paraId="22FE9940" w14:textId="77777777" w:rsidTr="003E435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2D4106E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C870DE7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42D1B68" w14:textId="77777777" w:rsidR="00F51D9D" w:rsidRPr="00C80B21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1811901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0A92C5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5177599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00766E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7041FCF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4452B41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C993B65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D888948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A073EBD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C49F5C2" w14:textId="77777777" w:rsidR="00F51D9D" w:rsidRDefault="00F51D9D" w:rsidP="00F51D9D"/>
    <w:p w14:paraId="549B0D32" w14:textId="2EF723AF" w:rsidR="002E4FE3" w:rsidRDefault="002E4FE3" w:rsidP="00951EF4">
      <w:pPr>
        <w:widowControl/>
        <w:spacing w:after="160" w:line="259" w:lineRule="auto"/>
        <w:rPr>
          <w:sz w:val="22"/>
          <w:szCs w:val="22"/>
        </w:rPr>
      </w:pPr>
    </w:p>
    <w:p w14:paraId="5A20B283" w14:textId="336D1F70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7C5BC8FA" w14:textId="683A0EFC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165DD69B" w14:textId="28FEB1DB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4DF9E537" w14:textId="06DB53D6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272BFEF4" w14:textId="5DE091AF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0B41C583" w14:textId="7542EB62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55764D4D" w14:textId="36807264" w:rsidR="00746767" w:rsidRDefault="00746767" w:rsidP="00951EF4">
      <w:pPr>
        <w:widowControl/>
        <w:spacing w:after="160" w:line="259" w:lineRule="auto"/>
        <w:rPr>
          <w:sz w:val="22"/>
          <w:szCs w:val="22"/>
        </w:rPr>
      </w:pPr>
    </w:p>
    <w:p w14:paraId="4B1C9541" w14:textId="77777777" w:rsidR="007B00E5" w:rsidRDefault="00746767" w:rsidP="00746767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8</w:t>
      </w:r>
    </w:p>
    <w:p w14:paraId="0D838105" w14:textId="4B8E3FE6" w:rsidR="007B00E5" w:rsidRDefault="007B00E5" w:rsidP="00746767">
      <w:pPr>
        <w:rPr>
          <w:b/>
          <w:color w:val="000000"/>
          <w:lang w:eastAsia="en-US"/>
        </w:rPr>
      </w:pPr>
    </w:p>
    <w:p w14:paraId="2B3636DE" w14:textId="759AD495" w:rsidR="00C56C6E" w:rsidRDefault="00C56C6E" w:rsidP="00746767">
      <w:pPr>
        <w:rPr>
          <w:b/>
          <w:color w:val="000000"/>
          <w:lang w:eastAsia="en-US"/>
        </w:rPr>
      </w:pPr>
    </w:p>
    <w:p w14:paraId="0F0118CC" w14:textId="46559F19" w:rsidR="00D3437B" w:rsidRPr="00D3437B" w:rsidRDefault="00D3437B" w:rsidP="00746767">
      <w:pPr>
        <w:rPr>
          <w:bCs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avseende troliga A-punkter v. 43 </w:t>
      </w:r>
      <w:r>
        <w:rPr>
          <w:b/>
          <w:color w:val="000000"/>
          <w:lang w:eastAsia="en-US"/>
        </w:rPr>
        <w:t>avslutades den 27 oktober 2023</w:t>
      </w:r>
      <w:r w:rsidRPr="00D3437B">
        <w:rPr>
          <w:b/>
          <w:color w:val="000000"/>
          <w:lang w:eastAsia="en-US"/>
        </w:rPr>
        <w:t xml:space="preserve">. </w:t>
      </w:r>
      <w:r w:rsidRPr="00D3437B">
        <w:rPr>
          <w:bCs/>
          <w:color w:val="000000"/>
          <w:lang w:eastAsia="en-US"/>
        </w:rPr>
        <w:t>Det fanns stöd för regeringens ståndpunkter. Ingen avvikande ståndpunkt har inkommit.</w:t>
      </w:r>
    </w:p>
    <w:p w14:paraId="63CCFF40" w14:textId="77777777" w:rsidR="00D3437B" w:rsidRDefault="00D3437B" w:rsidP="00746767">
      <w:pPr>
        <w:rPr>
          <w:b/>
          <w:color w:val="000000"/>
          <w:lang w:eastAsia="en-US"/>
        </w:rPr>
      </w:pPr>
    </w:p>
    <w:p w14:paraId="293B2E1E" w14:textId="6F74F9AA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om underlag på AI-området </w:t>
      </w:r>
      <w:r>
        <w:rPr>
          <w:b/>
          <w:color w:val="000000"/>
          <w:lang w:eastAsia="en-US"/>
        </w:rPr>
        <w:t xml:space="preserve">avslutades den 27 oktober 2023. </w:t>
      </w:r>
      <w:r w:rsidRPr="00D3437B">
        <w:rPr>
          <w:bCs/>
          <w:color w:val="000000"/>
          <w:lang w:eastAsia="en-US"/>
        </w:rPr>
        <w:t>Underlaget rör godkännande av en gemensam kommuniké (icke-bindande) som ska presenteras på Storbritanniens toppmöte om artificiell intelligens samt att kommissionen ges mandat att förhandla och ställa sig bakom kommunikén å EU:s vägnar.</w:t>
      </w:r>
    </w:p>
    <w:p w14:paraId="465FC60D" w14:textId="613BF0A6" w:rsidR="00D3437B" w:rsidRPr="00D3437B" w:rsidRDefault="00D3437B" w:rsidP="00D3437B">
      <w:pPr>
        <w:rPr>
          <w:bCs/>
          <w:color w:val="000000"/>
          <w:lang w:eastAsia="en-US"/>
        </w:rPr>
      </w:pPr>
      <w:r w:rsidRPr="00D3437B">
        <w:rPr>
          <w:bCs/>
          <w:color w:val="000000"/>
          <w:lang w:eastAsia="en-US"/>
        </w:rPr>
        <w:t>Det fanns stöd för regeringens ståndpunkt. Ingen avvikande ståndpunkt har anmälts.</w:t>
      </w:r>
    </w:p>
    <w:p w14:paraId="500310D0" w14:textId="77777777" w:rsidR="00D3437B" w:rsidRDefault="00D3437B" w:rsidP="00D3437B">
      <w:pPr>
        <w:rPr>
          <w:b/>
          <w:color w:val="000000"/>
          <w:lang w:eastAsia="en-US"/>
        </w:rPr>
      </w:pPr>
    </w:p>
    <w:p w14:paraId="2F18E860" w14:textId="633DAC2C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om underlag om EU-koordinerade ståndpunkter vid ICAO:s 230:e rådssession den 30 oktober – 9 november </w:t>
      </w:r>
      <w:r>
        <w:rPr>
          <w:b/>
          <w:color w:val="000000"/>
          <w:lang w:eastAsia="en-US"/>
        </w:rPr>
        <w:t>avslutades den 26 oktober 2023.</w:t>
      </w:r>
    </w:p>
    <w:p w14:paraId="0DF8BCF1" w14:textId="1CEAF542" w:rsidR="00D3437B" w:rsidRPr="00D3437B" w:rsidRDefault="00D3437B" w:rsidP="00D3437B">
      <w:pPr>
        <w:rPr>
          <w:bCs/>
          <w:color w:val="000000"/>
          <w:lang w:eastAsia="en-US"/>
        </w:rPr>
      </w:pPr>
      <w:r w:rsidRPr="00D3437B">
        <w:rPr>
          <w:bCs/>
          <w:color w:val="000000"/>
          <w:lang w:eastAsia="en-US"/>
        </w:rPr>
        <w:t>Det fanns stöd för regeringens ståndpunkt. Ingen avvikande ståndpunkt har anmälts.</w:t>
      </w:r>
    </w:p>
    <w:p w14:paraId="1B90D414" w14:textId="77777777" w:rsidR="00D3437B" w:rsidRDefault="00D3437B" w:rsidP="00D3437B">
      <w:pPr>
        <w:rPr>
          <w:b/>
          <w:color w:val="000000"/>
          <w:lang w:eastAsia="en-US"/>
        </w:rPr>
      </w:pPr>
    </w:p>
    <w:p w14:paraId="24171F4D" w14:textId="1A75281E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avseende följande två annoteringar </w:t>
      </w:r>
      <w:r>
        <w:rPr>
          <w:b/>
          <w:color w:val="000000"/>
          <w:lang w:eastAsia="en-US"/>
        </w:rPr>
        <w:t>avslutades den 25 oktober 2023</w:t>
      </w:r>
      <w:r w:rsidRPr="00D3437B">
        <w:rPr>
          <w:b/>
          <w:color w:val="000000"/>
          <w:lang w:eastAsia="en-US"/>
        </w:rPr>
        <w:t>.</w:t>
      </w:r>
    </w:p>
    <w:p w14:paraId="2618A577" w14:textId="77777777" w:rsidR="00D3437B" w:rsidRPr="00D3437B" w:rsidRDefault="00D3437B" w:rsidP="00D3437B">
      <w:pPr>
        <w:rPr>
          <w:b/>
          <w:color w:val="000000"/>
          <w:lang w:eastAsia="en-US"/>
        </w:rPr>
      </w:pPr>
    </w:p>
    <w:p w14:paraId="1A908D91" w14:textId="2E5ECFC7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1.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Förlängning av två listningar omfattandes av de restriktiva åtgärderna med hänsyn till situationen i Myanmar/Burma.</w:t>
      </w:r>
    </w:p>
    <w:p w14:paraId="3693A428" w14:textId="281304E1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2.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Antagande av rådsbeslut om ändring av rådets beslut om restriktiva åtgärder mot ledarna i regionen Transnistrien i Republiken Moldavien.</w:t>
      </w:r>
    </w:p>
    <w:p w14:paraId="490137DA" w14:textId="7CAEE7AD" w:rsidR="00D3437B" w:rsidRPr="00D3437B" w:rsidRDefault="00D3437B" w:rsidP="00746767">
      <w:pPr>
        <w:rPr>
          <w:bCs/>
          <w:color w:val="000000"/>
          <w:lang w:eastAsia="en-US"/>
        </w:rPr>
      </w:pPr>
      <w:r w:rsidRPr="00D3437B">
        <w:rPr>
          <w:bCs/>
          <w:color w:val="000000"/>
          <w:lang w:eastAsia="en-US"/>
        </w:rPr>
        <w:t>Det fanns stöd för regeringens ståndpunkter. Ingen avvikande ståndpunkt har anmälts.</w:t>
      </w:r>
    </w:p>
    <w:p w14:paraId="7BBC9842" w14:textId="77777777" w:rsidR="00D3437B" w:rsidRDefault="00D3437B" w:rsidP="00746767">
      <w:pPr>
        <w:rPr>
          <w:b/>
          <w:color w:val="000000"/>
          <w:lang w:eastAsia="en-US"/>
        </w:rPr>
      </w:pPr>
    </w:p>
    <w:p w14:paraId="26296E1F" w14:textId="4EC87851" w:rsidR="00D3437B" w:rsidRPr="00D3437B" w:rsidRDefault="00D3437B" w:rsidP="00746767">
      <w:pPr>
        <w:rPr>
          <w:bCs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avseende komplettering till troliga A-punkter v. 42 </w:t>
      </w:r>
      <w:r>
        <w:rPr>
          <w:b/>
          <w:color w:val="000000"/>
          <w:lang w:eastAsia="en-US"/>
        </w:rPr>
        <w:t>avslutades den 20 oktober 2023</w:t>
      </w:r>
      <w:r w:rsidRPr="00D3437B">
        <w:rPr>
          <w:b/>
          <w:color w:val="000000"/>
          <w:lang w:eastAsia="en-US"/>
        </w:rPr>
        <w:t xml:space="preserve">. </w:t>
      </w:r>
      <w:r w:rsidRPr="00D3437B">
        <w:rPr>
          <w:bCs/>
          <w:color w:val="000000"/>
          <w:lang w:eastAsia="en-US"/>
        </w:rPr>
        <w:t>Det fanns stöd för regeringens ståndpunkt. Ingen avvikande ståndpunkt har inkommit.</w:t>
      </w:r>
    </w:p>
    <w:p w14:paraId="3DD09628" w14:textId="1FD057A8" w:rsidR="00D3437B" w:rsidRDefault="00D3437B" w:rsidP="00D3437B">
      <w:pPr>
        <w:rPr>
          <w:b/>
          <w:color w:val="000000"/>
          <w:lang w:eastAsia="en-US"/>
        </w:rPr>
      </w:pPr>
    </w:p>
    <w:p w14:paraId="16BF8E04" w14:textId="73083431" w:rsid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avseende troliga A-punkter v. 42 </w:t>
      </w:r>
      <w:r>
        <w:rPr>
          <w:b/>
          <w:color w:val="000000"/>
          <w:lang w:eastAsia="en-US"/>
        </w:rPr>
        <w:t>avslutades den 19 oktober 2023</w:t>
      </w:r>
      <w:r w:rsidRPr="00D3437B">
        <w:rPr>
          <w:b/>
          <w:color w:val="000000"/>
          <w:lang w:eastAsia="en-US"/>
        </w:rPr>
        <w:t xml:space="preserve">. </w:t>
      </w:r>
      <w:r w:rsidRPr="00D3437B">
        <w:rPr>
          <w:bCs/>
          <w:color w:val="000000"/>
          <w:lang w:eastAsia="en-US"/>
        </w:rPr>
        <w:t>Det fanns stöd för regeringens ståndpunkter. Ingen avvikande ståndpunkt har inkommit.</w:t>
      </w:r>
    </w:p>
    <w:p w14:paraId="08EF9DAC" w14:textId="77777777" w:rsidR="00D3437B" w:rsidRDefault="00D3437B" w:rsidP="00D3437B">
      <w:pPr>
        <w:rPr>
          <w:b/>
          <w:color w:val="000000"/>
          <w:lang w:eastAsia="en-US"/>
        </w:rPr>
      </w:pPr>
    </w:p>
    <w:p w14:paraId="08838CBE" w14:textId="3CD70464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 xml:space="preserve">Skriftligt samråd avseende följande fyra annoteringar </w:t>
      </w:r>
      <w:r>
        <w:rPr>
          <w:b/>
          <w:color w:val="000000"/>
          <w:lang w:eastAsia="en-US"/>
        </w:rPr>
        <w:t>avslutades den 18 oktober 2023</w:t>
      </w:r>
      <w:r w:rsidRPr="00D3437B">
        <w:rPr>
          <w:b/>
          <w:color w:val="000000"/>
          <w:lang w:eastAsia="en-US"/>
        </w:rPr>
        <w:t>.</w:t>
      </w:r>
    </w:p>
    <w:p w14:paraId="39BAF997" w14:textId="77777777" w:rsidR="00D3437B" w:rsidRPr="00D3437B" w:rsidRDefault="00D3437B" w:rsidP="00D3437B">
      <w:pPr>
        <w:rPr>
          <w:b/>
          <w:color w:val="000000"/>
          <w:lang w:eastAsia="en-US"/>
        </w:rPr>
      </w:pPr>
    </w:p>
    <w:p w14:paraId="5505E1E8" w14:textId="10207B29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1.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Antagande av rådsbeslut om ändring av rådets beslut om restriktiva åtgärder med hänsyn till situationen i Burundi</w:t>
      </w:r>
    </w:p>
    <w:p w14:paraId="5DB86921" w14:textId="2681171E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2.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Antagande av rådsbeslut om ändring av rådets beslut om restriktiva åtgärder med anledning av situationen i Guinea</w:t>
      </w:r>
    </w:p>
    <w:p w14:paraId="06A60DC1" w14:textId="31A91BB3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3.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Rådets beslut om restriktiva åtgärder mot Isil (Daish) och al-Qaida samt personer, grupper, företag och enheter som har samröre med dem</w:t>
      </w:r>
    </w:p>
    <w:p w14:paraId="2B6A54C5" w14:textId="58C63A75" w:rsidR="00D3437B" w:rsidRPr="00D3437B" w:rsidRDefault="00D3437B" w:rsidP="00D3437B">
      <w:pPr>
        <w:rPr>
          <w:b/>
          <w:color w:val="000000"/>
          <w:lang w:eastAsia="en-US"/>
        </w:rPr>
      </w:pPr>
      <w:r w:rsidRPr="00D3437B">
        <w:rPr>
          <w:b/>
          <w:color w:val="000000"/>
          <w:lang w:eastAsia="en-US"/>
        </w:rPr>
        <w:t>4.</w:t>
      </w:r>
      <w:r>
        <w:rPr>
          <w:b/>
          <w:color w:val="000000"/>
          <w:lang w:eastAsia="en-US"/>
        </w:rPr>
        <w:t xml:space="preserve"> </w:t>
      </w:r>
      <w:r w:rsidRPr="00D3437B">
        <w:rPr>
          <w:b/>
          <w:color w:val="000000"/>
          <w:lang w:eastAsia="en-US"/>
        </w:rPr>
        <w:t>Antagande av rådsbeslut om restriktiva åtgärder med anledning av situationen i Niger</w:t>
      </w:r>
    </w:p>
    <w:p w14:paraId="74C08FD5" w14:textId="1CC73410" w:rsidR="00D3437B" w:rsidRPr="00D3437B" w:rsidRDefault="00D3437B" w:rsidP="00C56C6E">
      <w:pPr>
        <w:rPr>
          <w:bCs/>
          <w:color w:val="000000"/>
          <w:lang w:eastAsia="en-US"/>
        </w:rPr>
      </w:pPr>
      <w:r w:rsidRPr="00D3437B">
        <w:rPr>
          <w:bCs/>
          <w:color w:val="000000"/>
          <w:lang w:eastAsia="en-US"/>
        </w:rPr>
        <w:t>Det fanns stöd för regeringens ståndpunkter. Ingen avvikande ståndpunkt har anmälts.</w:t>
      </w:r>
    </w:p>
    <w:p w14:paraId="2B9574A1" w14:textId="77777777" w:rsidR="00D3437B" w:rsidRDefault="00D3437B" w:rsidP="00C56C6E">
      <w:pPr>
        <w:rPr>
          <w:b/>
          <w:color w:val="000000"/>
          <w:lang w:eastAsia="en-US"/>
        </w:rPr>
      </w:pPr>
    </w:p>
    <w:p w14:paraId="1DECB04B" w14:textId="1A5AE1CF" w:rsidR="00C56C6E" w:rsidRDefault="00C56C6E" w:rsidP="00C56C6E">
      <w:pPr>
        <w:rPr>
          <w:b/>
          <w:color w:val="000000"/>
          <w:lang w:eastAsia="en-US"/>
        </w:rPr>
      </w:pPr>
      <w:r w:rsidRPr="00C56C6E">
        <w:rPr>
          <w:b/>
          <w:color w:val="000000"/>
          <w:lang w:eastAsia="en-US"/>
        </w:rPr>
        <w:t xml:space="preserve">Skriftligt samråd avseende troliga A-punkter v. 41 </w:t>
      </w:r>
      <w:r>
        <w:rPr>
          <w:b/>
          <w:color w:val="000000"/>
          <w:lang w:eastAsia="en-US"/>
        </w:rPr>
        <w:t>avslutades den 13 oktober 2023</w:t>
      </w:r>
      <w:r w:rsidRPr="00C56C6E">
        <w:rPr>
          <w:b/>
          <w:color w:val="000000"/>
          <w:lang w:eastAsia="en-US"/>
        </w:rPr>
        <w:t xml:space="preserve">. </w:t>
      </w:r>
      <w:r w:rsidRPr="00C56C6E">
        <w:rPr>
          <w:bCs/>
          <w:color w:val="000000"/>
          <w:lang w:eastAsia="en-US"/>
        </w:rPr>
        <w:t>Det fanns stöd för regeringens ståndpunkter. Ingen avvikande ståndpunkt har inkommit.</w:t>
      </w:r>
    </w:p>
    <w:p w14:paraId="0E29C068" w14:textId="77777777" w:rsidR="00C56C6E" w:rsidRDefault="00C56C6E" w:rsidP="00C56C6E">
      <w:pPr>
        <w:rPr>
          <w:b/>
          <w:color w:val="000000"/>
          <w:lang w:eastAsia="en-US"/>
        </w:rPr>
      </w:pPr>
    </w:p>
    <w:p w14:paraId="5A1A02C3" w14:textId="1C33E6CB" w:rsidR="00C56C6E" w:rsidRPr="00C56C6E" w:rsidRDefault="00C56C6E" w:rsidP="00C56C6E">
      <w:pPr>
        <w:rPr>
          <w:b/>
          <w:color w:val="000000"/>
          <w:lang w:eastAsia="en-US"/>
        </w:rPr>
      </w:pPr>
      <w:r w:rsidRPr="00C56C6E">
        <w:rPr>
          <w:b/>
          <w:color w:val="000000"/>
          <w:lang w:eastAsia="en-US"/>
        </w:rPr>
        <w:t xml:space="preserve">Skriftligt samråd avseende följande två annoteringar </w:t>
      </w:r>
      <w:r>
        <w:rPr>
          <w:b/>
          <w:color w:val="000000"/>
          <w:lang w:eastAsia="en-US"/>
        </w:rPr>
        <w:t>avslutades den 11 oktober 2023</w:t>
      </w:r>
      <w:r w:rsidRPr="00C56C6E">
        <w:rPr>
          <w:b/>
          <w:color w:val="000000"/>
          <w:lang w:eastAsia="en-US"/>
        </w:rPr>
        <w:t>.</w:t>
      </w:r>
    </w:p>
    <w:p w14:paraId="32E8DB11" w14:textId="77777777" w:rsidR="00C56C6E" w:rsidRPr="00C56C6E" w:rsidRDefault="00C56C6E" w:rsidP="00C56C6E">
      <w:pPr>
        <w:rPr>
          <w:b/>
          <w:color w:val="000000"/>
          <w:lang w:eastAsia="en-US"/>
        </w:rPr>
      </w:pPr>
    </w:p>
    <w:p w14:paraId="2A28E80E" w14:textId="18D282E5" w:rsidR="00C56C6E" w:rsidRPr="00C56C6E" w:rsidRDefault="00C56C6E" w:rsidP="00C56C6E">
      <w:pPr>
        <w:rPr>
          <w:b/>
          <w:color w:val="000000"/>
          <w:lang w:eastAsia="en-US"/>
        </w:rPr>
      </w:pPr>
      <w:r w:rsidRPr="00C56C6E">
        <w:rPr>
          <w:b/>
          <w:color w:val="000000"/>
          <w:lang w:eastAsia="en-US"/>
        </w:rPr>
        <w:t>1.</w:t>
      </w:r>
      <w:r>
        <w:rPr>
          <w:b/>
          <w:color w:val="000000"/>
          <w:lang w:eastAsia="en-US"/>
        </w:rPr>
        <w:t xml:space="preserve"> </w:t>
      </w:r>
      <w:r w:rsidRPr="00C56C6E">
        <w:rPr>
          <w:b/>
          <w:color w:val="000000"/>
          <w:lang w:eastAsia="en-US"/>
        </w:rPr>
        <w:t xml:space="preserve">Antagande av rådsbeslut om ändring av rådets beslut om restriktiva åtgärder mot Iran samt av tillhörande genomförandeförordning om genomförande av förordning </w:t>
      </w:r>
      <w:r w:rsidRPr="00C56C6E">
        <w:rPr>
          <w:b/>
          <w:color w:val="000000"/>
          <w:lang w:eastAsia="en-US"/>
        </w:rPr>
        <w:lastRenderedPageBreak/>
        <w:t>(EU) nr 267/2012 om restriktiva åtgärder mot Iran.</w:t>
      </w:r>
    </w:p>
    <w:p w14:paraId="7E5B227F" w14:textId="5F50A709" w:rsidR="00C56C6E" w:rsidRPr="00C56C6E" w:rsidRDefault="00C56C6E" w:rsidP="00C56C6E">
      <w:pPr>
        <w:rPr>
          <w:b/>
          <w:color w:val="000000"/>
          <w:lang w:eastAsia="en-US"/>
        </w:rPr>
      </w:pPr>
      <w:r w:rsidRPr="00C56C6E">
        <w:rPr>
          <w:b/>
          <w:color w:val="000000"/>
          <w:lang w:eastAsia="en-US"/>
        </w:rPr>
        <w:t>2.</w:t>
      </w:r>
      <w:r>
        <w:rPr>
          <w:b/>
          <w:color w:val="000000"/>
          <w:lang w:eastAsia="en-US"/>
        </w:rPr>
        <w:t xml:space="preserve"> </w:t>
      </w:r>
      <w:r w:rsidRPr="00C56C6E">
        <w:rPr>
          <w:b/>
          <w:color w:val="000000"/>
          <w:lang w:eastAsia="en-US"/>
        </w:rPr>
        <w:t>Antagande av rådsbeslut om undertecknande och ingående, på unionens vägnar, av ett avtal med Republiken Armenien om status för Europeiska unionens uppdrag i Armenien (Euma).</w:t>
      </w:r>
    </w:p>
    <w:p w14:paraId="0F80E792" w14:textId="101EF19A" w:rsidR="00C56C6E" w:rsidRPr="00C56C6E" w:rsidRDefault="00C56C6E" w:rsidP="00C56C6E">
      <w:pPr>
        <w:rPr>
          <w:bCs/>
          <w:color w:val="000000"/>
          <w:lang w:eastAsia="en-US"/>
        </w:rPr>
      </w:pPr>
      <w:r w:rsidRPr="00C56C6E">
        <w:rPr>
          <w:bCs/>
          <w:color w:val="000000"/>
          <w:lang w:eastAsia="en-US"/>
        </w:rPr>
        <w:t>Det fanns stöd för regeringens ståndpunkter. Ingen avvikande ståndpunkt har anmälts.</w:t>
      </w:r>
    </w:p>
    <w:p w14:paraId="0391C74C" w14:textId="2296C801" w:rsidR="00746767" w:rsidRPr="00C56C6E" w:rsidRDefault="00746767" w:rsidP="00746767">
      <w:r>
        <w:rPr>
          <w:b/>
          <w:color w:val="000000"/>
          <w:lang w:eastAsia="en-US"/>
        </w:rPr>
        <w:br/>
      </w:r>
    </w:p>
    <w:p w14:paraId="335E015E" w14:textId="2CCCD61C" w:rsidR="00816B5B" w:rsidRPr="00C56C6E" w:rsidRDefault="00816B5B" w:rsidP="00816B5B">
      <w:pPr>
        <w:widowControl/>
        <w:spacing w:after="160" w:line="259" w:lineRule="auto"/>
        <w:contextualSpacing/>
        <w:rPr>
          <w:b/>
          <w:bCs/>
        </w:rPr>
      </w:pPr>
      <w:r w:rsidRPr="00C56C6E">
        <w:rPr>
          <w:b/>
          <w:bCs/>
        </w:rPr>
        <w:t>Skriftligt samråd avseende annotering på utrikesområdet avslutades den 6 oktober 2023. Annoteringen rörde följande två sammanhängande punkter:</w:t>
      </w:r>
    </w:p>
    <w:p w14:paraId="386742A6" w14:textId="77777777" w:rsidR="00816B5B" w:rsidRPr="00C56C6E" w:rsidRDefault="00816B5B" w:rsidP="00816B5B">
      <w:pPr>
        <w:widowControl/>
        <w:spacing w:after="160" w:line="259" w:lineRule="auto"/>
        <w:contextualSpacing/>
        <w:rPr>
          <w:b/>
          <w:bCs/>
        </w:rPr>
      </w:pPr>
    </w:p>
    <w:p w14:paraId="6C74A96D" w14:textId="77777777" w:rsidR="00816B5B" w:rsidRPr="00C56C6E" w:rsidRDefault="00816B5B" w:rsidP="00816B5B">
      <w:pPr>
        <w:widowControl/>
        <w:spacing w:after="160" w:line="259" w:lineRule="auto"/>
        <w:contextualSpacing/>
      </w:pPr>
      <w:r w:rsidRPr="00C56C6E">
        <w:t>1. 27th EU-GCC Joint Council and Ministerial Meeting (Muscat, 9-10 October 2023): draft co-Chairs’ statement</w:t>
      </w:r>
    </w:p>
    <w:p w14:paraId="5294B39B" w14:textId="77777777" w:rsidR="00816B5B" w:rsidRPr="00C56C6E" w:rsidRDefault="00816B5B" w:rsidP="00816B5B">
      <w:pPr>
        <w:widowControl/>
        <w:spacing w:after="160" w:line="259" w:lineRule="auto"/>
        <w:contextualSpacing/>
      </w:pPr>
      <w:r w:rsidRPr="00C56C6E">
        <w:t>2. 27th EU-GCC Joint Council and Ministerial Meeting (Muscat, 9-10 October 2023): revised draft agenda</w:t>
      </w:r>
    </w:p>
    <w:p w14:paraId="326443EA" w14:textId="77777777" w:rsidR="00C56C6E" w:rsidRDefault="00C56C6E" w:rsidP="00816B5B">
      <w:pPr>
        <w:widowControl/>
        <w:spacing w:after="160" w:line="259" w:lineRule="auto"/>
        <w:contextualSpacing/>
      </w:pPr>
    </w:p>
    <w:p w14:paraId="69A46007" w14:textId="745D17BB" w:rsidR="00816B5B" w:rsidRPr="00C56C6E" w:rsidRDefault="00816B5B" w:rsidP="00816B5B">
      <w:pPr>
        <w:widowControl/>
        <w:spacing w:after="160" w:line="259" w:lineRule="auto"/>
        <w:contextualSpacing/>
      </w:pPr>
      <w:r w:rsidRPr="00C56C6E">
        <w:t>Det fanns stöd för regeringens ståndpunkt. Vänsterpartiet har anmält följande avvikande ståndpunkt:</w:t>
      </w:r>
    </w:p>
    <w:p w14:paraId="4B7576D8" w14:textId="77777777" w:rsidR="00C56C6E" w:rsidRDefault="00C56C6E" w:rsidP="00816B5B">
      <w:pPr>
        <w:widowControl/>
        <w:spacing w:after="160" w:line="259" w:lineRule="auto"/>
        <w:contextualSpacing/>
      </w:pPr>
    </w:p>
    <w:p w14:paraId="45C9B04D" w14:textId="09819673" w:rsidR="00816B5B" w:rsidRPr="00C56C6E" w:rsidRDefault="00816B5B" w:rsidP="00816B5B">
      <w:pPr>
        <w:widowControl/>
        <w:spacing w:after="160" w:line="259" w:lineRule="auto"/>
        <w:contextualSpacing/>
        <w:rPr>
          <w:sz w:val="20"/>
          <w:szCs w:val="20"/>
        </w:rPr>
      </w:pPr>
      <w:r w:rsidRPr="00C56C6E">
        <w:rPr>
          <w:sz w:val="20"/>
          <w:szCs w:val="20"/>
        </w:rPr>
        <w:t>”Vänsterpartiet anser att EU på mötet ska lyfta vikten av fred, fredsavtal i regionen och mänsklig säkerhet.”</w:t>
      </w:r>
    </w:p>
    <w:p w14:paraId="15BCF073" w14:textId="77777777" w:rsidR="00816B5B" w:rsidRDefault="00816B5B" w:rsidP="00816B5B">
      <w:pPr>
        <w:widowControl/>
        <w:spacing w:after="160" w:line="259" w:lineRule="auto"/>
        <w:contextualSpacing/>
        <w:rPr>
          <w:b/>
          <w:bCs/>
        </w:rPr>
      </w:pPr>
    </w:p>
    <w:p w14:paraId="78AD00CA" w14:textId="3CFCE152" w:rsidR="00816B5B" w:rsidRPr="00816B5B" w:rsidRDefault="00816B5B" w:rsidP="00816B5B">
      <w:pPr>
        <w:widowControl/>
        <w:spacing w:after="160" w:line="259" w:lineRule="auto"/>
        <w:contextualSpacing/>
      </w:pPr>
      <w:r w:rsidRPr="00816B5B">
        <w:rPr>
          <w:b/>
          <w:bCs/>
        </w:rPr>
        <w:t>Skriftligt samråd avseende troliga A-punkter v. 40 avslutades den 6 oktober</w:t>
      </w:r>
      <w:r>
        <w:rPr>
          <w:b/>
          <w:bCs/>
        </w:rPr>
        <w:t xml:space="preserve"> 2023</w:t>
      </w:r>
      <w:r w:rsidRPr="00816B5B">
        <w:rPr>
          <w:b/>
          <w:bCs/>
        </w:rPr>
        <w:t xml:space="preserve">. </w:t>
      </w:r>
      <w:r w:rsidRPr="00816B5B">
        <w:t>Det fanns stöd för regeringens ståndpunkter.</w:t>
      </w:r>
      <w:r>
        <w:t xml:space="preserve"> </w:t>
      </w:r>
      <w:r w:rsidRPr="00816B5B">
        <w:t>Vänsterpartiet har anmält följande avvikande ståndpunkter:</w:t>
      </w:r>
    </w:p>
    <w:p w14:paraId="684C645D" w14:textId="77777777" w:rsidR="00816B5B" w:rsidRPr="00816B5B" w:rsidRDefault="00816B5B" w:rsidP="00816B5B">
      <w:pPr>
        <w:widowControl/>
        <w:spacing w:after="160" w:line="259" w:lineRule="auto"/>
        <w:contextualSpacing/>
      </w:pPr>
    </w:p>
    <w:p w14:paraId="200444C3" w14:textId="630595B0" w:rsidR="00816B5B" w:rsidRPr="00816B5B" w:rsidRDefault="00816B5B" w:rsidP="00816B5B">
      <w:pPr>
        <w:widowControl/>
        <w:spacing w:after="160" w:line="259" w:lineRule="auto"/>
        <w:contextualSpacing/>
        <w:rPr>
          <w:sz w:val="20"/>
          <w:szCs w:val="20"/>
        </w:rPr>
      </w:pPr>
      <w:r w:rsidRPr="00816B5B">
        <w:rPr>
          <w:sz w:val="20"/>
          <w:szCs w:val="20"/>
        </w:rPr>
        <w:t>“11.Council Decision appointing a member of the European Commission</w:t>
      </w:r>
    </w:p>
    <w:p w14:paraId="5ECEBE96" w14:textId="77777777" w:rsidR="00816B5B" w:rsidRPr="00816B5B" w:rsidRDefault="00816B5B" w:rsidP="00816B5B">
      <w:pPr>
        <w:widowControl/>
        <w:spacing w:after="160" w:line="259" w:lineRule="auto"/>
        <w:contextualSpacing/>
      </w:pPr>
    </w:p>
    <w:p w14:paraId="78B143FC" w14:textId="3C7260DA" w:rsidR="00746767" w:rsidRPr="00816B5B" w:rsidRDefault="00816B5B" w:rsidP="00816B5B">
      <w:pPr>
        <w:widowControl/>
        <w:spacing w:after="160" w:line="259" w:lineRule="auto"/>
        <w:contextualSpacing/>
        <w:rPr>
          <w:sz w:val="20"/>
          <w:szCs w:val="20"/>
        </w:rPr>
      </w:pPr>
      <w:r w:rsidRPr="00816B5B">
        <w:rPr>
          <w:sz w:val="20"/>
          <w:szCs w:val="20"/>
        </w:rPr>
        <w:t>Regeringen borde invända mot Wopke Hoekstra som kommissionär med ansvar för klimatfrågor, bl.a. utifrån hans bakgrund i fossilindustrin.”</w:t>
      </w:r>
    </w:p>
    <w:sectPr w:rsidR="00746767" w:rsidRPr="00816B5B" w:rsidSect="00312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FBCB" w14:textId="77777777" w:rsidR="008F7118" w:rsidRDefault="008F71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FE05" w14:textId="77777777" w:rsidR="008F7118" w:rsidRDefault="008F711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B632" w14:textId="77777777" w:rsidR="008F7118" w:rsidRDefault="008F7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0450" w14:textId="77777777" w:rsidR="008F7118" w:rsidRDefault="008F71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229" w14:textId="1CD9B0D6" w:rsidR="008F7118" w:rsidRDefault="008F71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1877" w14:textId="77777777" w:rsidR="008F7118" w:rsidRDefault="008F711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5FA"/>
    <w:rsid w:val="00007909"/>
    <w:rsid w:val="0001073C"/>
    <w:rsid w:val="00011127"/>
    <w:rsid w:val="0001143D"/>
    <w:rsid w:val="000118AE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003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18A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24E7"/>
    <w:rsid w:val="000C348B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81A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BF3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621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76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5B6"/>
    <w:rsid w:val="00223792"/>
    <w:rsid w:val="002239D3"/>
    <w:rsid w:val="00224CA0"/>
    <w:rsid w:val="00224FF4"/>
    <w:rsid w:val="00225289"/>
    <w:rsid w:val="00225689"/>
    <w:rsid w:val="00225D18"/>
    <w:rsid w:val="00225E83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3E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124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A3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5D03"/>
    <w:rsid w:val="003570F6"/>
    <w:rsid w:val="00357C13"/>
    <w:rsid w:val="00357DE9"/>
    <w:rsid w:val="00362B78"/>
    <w:rsid w:val="003635D1"/>
    <w:rsid w:val="003640B6"/>
    <w:rsid w:val="00364639"/>
    <w:rsid w:val="00364C7D"/>
    <w:rsid w:val="00364CC8"/>
    <w:rsid w:val="00364D87"/>
    <w:rsid w:val="003655CB"/>
    <w:rsid w:val="003665DC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BC6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1D3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BB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7F6"/>
    <w:rsid w:val="00411D06"/>
    <w:rsid w:val="00412400"/>
    <w:rsid w:val="004132B9"/>
    <w:rsid w:val="004144E6"/>
    <w:rsid w:val="0041457A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34E"/>
    <w:rsid w:val="004767F1"/>
    <w:rsid w:val="00476D8C"/>
    <w:rsid w:val="004770D8"/>
    <w:rsid w:val="0048319C"/>
    <w:rsid w:val="00484289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319"/>
    <w:rsid w:val="004A23CB"/>
    <w:rsid w:val="004A33ED"/>
    <w:rsid w:val="004A355B"/>
    <w:rsid w:val="004A411D"/>
    <w:rsid w:val="004A440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41C"/>
    <w:rsid w:val="004C691F"/>
    <w:rsid w:val="004D04CD"/>
    <w:rsid w:val="004D0AC5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097"/>
    <w:rsid w:val="00500190"/>
    <w:rsid w:val="00501235"/>
    <w:rsid w:val="00501BB6"/>
    <w:rsid w:val="00501F75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71E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3E4"/>
    <w:rsid w:val="00537B39"/>
    <w:rsid w:val="005407D9"/>
    <w:rsid w:val="0054170A"/>
    <w:rsid w:val="00541F55"/>
    <w:rsid w:val="00543533"/>
    <w:rsid w:val="00545236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796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003A"/>
    <w:rsid w:val="00591379"/>
    <w:rsid w:val="00591919"/>
    <w:rsid w:val="00591E7F"/>
    <w:rsid w:val="00592D43"/>
    <w:rsid w:val="00593365"/>
    <w:rsid w:val="00593D39"/>
    <w:rsid w:val="00594499"/>
    <w:rsid w:val="00594753"/>
    <w:rsid w:val="00594D56"/>
    <w:rsid w:val="005951DA"/>
    <w:rsid w:val="00595843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6EA4"/>
    <w:rsid w:val="005B7557"/>
    <w:rsid w:val="005B792F"/>
    <w:rsid w:val="005B7E19"/>
    <w:rsid w:val="005C0B3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F0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2DD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5194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6B05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2A4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04B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626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098E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674C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67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02FF"/>
    <w:rsid w:val="007A15E9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0E5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4C2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6B5B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9F3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77388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782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437B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18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03C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1593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EF4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DE5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4B55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59E4"/>
    <w:rsid w:val="009964FC"/>
    <w:rsid w:val="00996A49"/>
    <w:rsid w:val="00997954"/>
    <w:rsid w:val="00997E77"/>
    <w:rsid w:val="009A0DE5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4EA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210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33"/>
    <w:rsid w:val="00A457E5"/>
    <w:rsid w:val="00A45F74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495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161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A7D7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24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39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12"/>
    <w:rsid w:val="00B86560"/>
    <w:rsid w:val="00B86ADA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9E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5"/>
    <w:rsid w:val="00C374FF"/>
    <w:rsid w:val="00C37AFB"/>
    <w:rsid w:val="00C37C72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6C6E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A40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42F"/>
    <w:rsid w:val="00CA1D18"/>
    <w:rsid w:val="00CA248F"/>
    <w:rsid w:val="00CA252C"/>
    <w:rsid w:val="00CA2603"/>
    <w:rsid w:val="00CA30D5"/>
    <w:rsid w:val="00CA3674"/>
    <w:rsid w:val="00CA3742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D7D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047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35B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3FB8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7B"/>
    <w:rsid w:val="00D343D5"/>
    <w:rsid w:val="00D343F0"/>
    <w:rsid w:val="00D34C2D"/>
    <w:rsid w:val="00D3612C"/>
    <w:rsid w:val="00D366E6"/>
    <w:rsid w:val="00D37752"/>
    <w:rsid w:val="00D40C80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2E7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1CAC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0F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61F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BC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C9F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0D2A"/>
    <w:rsid w:val="00ED225F"/>
    <w:rsid w:val="00ED23D9"/>
    <w:rsid w:val="00ED395B"/>
    <w:rsid w:val="00ED45C4"/>
    <w:rsid w:val="00ED462F"/>
    <w:rsid w:val="00ED52B0"/>
    <w:rsid w:val="00ED600D"/>
    <w:rsid w:val="00ED6691"/>
    <w:rsid w:val="00ED696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5FA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877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E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5296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017"/>
    <w:rsid w:val="00F83ECC"/>
    <w:rsid w:val="00F8449C"/>
    <w:rsid w:val="00F846FD"/>
    <w:rsid w:val="00F86A81"/>
    <w:rsid w:val="00F90E00"/>
    <w:rsid w:val="00F90F44"/>
    <w:rsid w:val="00F91D2C"/>
    <w:rsid w:val="00F91D48"/>
    <w:rsid w:val="00F929A2"/>
    <w:rsid w:val="00F92A1C"/>
    <w:rsid w:val="00F92C1E"/>
    <w:rsid w:val="00F9349F"/>
    <w:rsid w:val="00F948D4"/>
    <w:rsid w:val="00F9495A"/>
    <w:rsid w:val="00F95662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A7D3D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147</TotalTime>
  <Pages>9</Pages>
  <Words>1623</Words>
  <Characters>9418</Characters>
  <Application>Microsoft Office Word</Application>
  <DocSecurity>0</DocSecurity>
  <Lines>1345</Lines>
  <Paragraphs>324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45</cp:revision>
  <cp:lastPrinted>2023-10-31T09:54:00Z</cp:lastPrinted>
  <dcterms:created xsi:type="dcterms:W3CDTF">2023-10-27T12:26:00Z</dcterms:created>
  <dcterms:modified xsi:type="dcterms:W3CDTF">2023-11-03T09:14:00Z</dcterms:modified>
</cp:coreProperties>
</file>