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43E50" w:rsidRPr="001F61B6" w:rsidTr="00D43E5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43E50" w:rsidRPr="001F61B6" w:rsidRDefault="00D43E50" w:rsidP="00D43E50">
            <w:pPr>
              <w:pStyle w:val="RSKRbeteckning"/>
              <w:spacing w:before="240"/>
            </w:pPr>
            <w:r w:rsidRPr="001F61B6">
              <w:t>Riksdagsskrivelse</w:t>
            </w:r>
          </w:p>
          <w:p w:rsidR="00D43E50" w:rsidRPr="001F61B6" w:rsidRDefault="00D43E50" w:rsidP="00D43E50">
            <w:pPr>
              <w:pStyle w:val="RSKRbeteckning"/>
            </w:pPr>
            <w:r w:rsidRPr="001F61B6">
              <w:t>2013/14:128</w:t>
            </w:r>
          </w:p>
        </w:tc>
        <w:tc>
          <w:tcPr>
            <w:tcW w:w="1134" w:type="dxa"/>
          </w:tcPr>
          <w:p w:rsidR="00D43E50" w:rsidRPr="001F61B6" w:rsidRDefault="001F61B6" w:rsidP="00D43E50">
            <w:pPr>
              <w:jc w:val="right"/>
            </w:pPr>
            <w:r w:rsidRPr="001F61B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3E50" w:rsidRPr="001F61B6" w:rsidTr="00D43E5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43E50" w:rsidRPr="001F61B6" w:rsidRDefault="00D43E50" w:rsidP="00D43E50">
            <w:pPr>
              <w:rPr>
                <w:sz w:val="10"/>
              </w:rPr>
            </w:pPr>
          </w:p>
        </w:tc>
      </w:tr>
    </w:tbl>
    <w:p w:rsidR="00D43E50" w:rsidRPr="001F61B6" w:rsidRDefault="00D43E50" w:rsidP="00D43E50"/>
    <w:p w:rsidR="00D43E50" w:rsidRPr="001F61B6" w:rsidRDefault="00D43E50" w:rsidP="00D43E50">
      <w:pPr>
        <w:pStyle w:val="Mottagare1"/>
      </w:pPr>
      <w:r w:rsidRPr="001F61B6">
        <w:t>Riksrevisionen</w:t>
      </w:r>
      <w:r w:rsidRPr="001F61B6">
        <w:rPr>
          <w:rStyle w:val="Fotnotsreferens"/>
        </w:rPr>
        <w:footnoteReference w:id="1"/>
      </w:r>
    </w:p>
    <w:p w:rsidR="00D43E50" w:rsidRPr="001F61B6" w:rsidRDefault="00D43E50" w:rsidP="00D43E50">
      <w:pPr>
        <w:pStyle w:val="Mottagare2"/>
      </w:pPr>
    </w:p>
    <w:p w:rsidR="00D43E50" w:rsidRPr="001F61B6" w:rsidRDefault="00D43E50" w:rsidP="00D43E50">
      <w:r w:rsidRPr="001F61B6">
        <w:t>Med överlämnande av utrikesutskottets betänkande 2013/14:UU2 Utgiftsområde 7 Internationellt bistånd får jag anmäla att riksdagen denna dag bifallit utskottets förslag till riksdagsbeslut.</w:t>
      </w:r>
    </w:p>
    <w:p w:rsidR="00D43E50" w:rsidRPr="001F61B6" w:rsidRDefault="00D43E50" w:rsidP="00D43E50">
      <w:pPr>
        <w:pStyle w:val="Stockholm"/>
      </w:pPr>
      <w:r w:rsidRPr="001F61B6">
        <w:t>Stockholm den 17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43E50" w:rsidRPr="001F61B6" w:rsidTr="00D43E5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43E50" w:rsidRPr="001F61B6" w:rsidRDefault="00D43E50" w:rsidP="00D43E50">
            <w:pPr>
              <w:pStyle w:val="AvsTalman"/>
            </w:pPr>
            <w:r w:rsidRPr="001F61B6">
              <w:t>Per Westerberg</w:t>
            </w:r>
          </w:p>
        </w:tc>
        <w:tc>
          <w:tcPr>
            <w:tcW w:w="3628" w:type="dxa"/>
          </w:tcPr>
          <w:p w:rsidR="00D43E50" w:rsidRPr="001F61B6" w:rsidRDefault="00D43E50" w:rsidP="00D43E50">
            <w:pPr>
              <w:pStyle w:val="AvsTjnsteman"/>
            </w:pPr>
            <w:r w:rsidRPr="001F61B6">
              <w:t>Claes Mårtensson</w:t>
            </w:r>
          </w:p>
        </w:tc>
      </w:tr>
    </w:tbl>
    <w:p w:rsidR="00CE5B19" w:rsidRPr="001F61B6" w:rsidRDefault="00CE5B19" w:rsidP="00D43E50"/>
    <w:sectPr w:rsidR="00CE5B19" w:rsidRPr="001F61B6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0EB8" w:rsidRPr="001F61B6" w:rsidRDefault="00100EB8">
      <w:r w:rsidRPr="001F61B6">
        <w:separator/>
      </w:r>
    </w:p>
  </w:endnote>
  <w:endnote w:type="continuationSeparator" w:id="0">
    <w:p w:rsidR="00100EB8" w:rsidRPr="001F61B6" w:rsidRDefault="00100EB8">
      <w:r w:rsidRPr="001F61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0EB8" w:rsidRPr="001F61B6" w:rsidRDefault="00100EB8">
      <w:r w:rsidRPr="001F61B6">
        <w:separator/>
      </w:r>
    </w:p>
  </w:footnote>
  <w:footnote w:type="continuationSeparator" w:id="0">
    <w:p w:rsidR="00100EB8" w:rsidRPr="001F61B6" w:rsidRDefault="00100EB8">
      <w:r w:rsidRPr="001F61B6">
        <w:continuationSeparator/>
      </w:r>
    </w:p>
  </w:footnote>
  <w:footnote w:id="1">
    <w:p w:rsidR="00D43E50" w:rsidRPr="001F61B6" w:rsidRDefault="00D43E50">
      <w:pPr>
        <w:pStyle w:val="Fotnotstext"/>
      </w:pPr>
      <w:r w:rsidRPr="001F61B6">
        <w:rPr>
          <w:rStyle w:val="Fotnotsreferens"/>
        </w:rPr>
        <w:footnoteRef/>
      </w:r>
      <w:r w:rsidRPr="001F61B6">
        <w:t xml:space="preserve"> Riksdagsskrivelse 2013/14:127 till Utrikesdepartementet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E50"/>
    <w:rsid w:val="00062659"/>
    <w:rsid w:val="0009076C"/>
    <w:rsid w:val="00100EB8"/>
    <w:rsid w:val="00137E7C"/>
    <w:rsid w:val="001F61B6"/>
    <w:rsid w:val="0028165D"/>
    <w:rsid w:val="002E72EA"/>
    <w:rsid w:val="00333AF6"/>
    <w:rsid w:val="00433AA1"/>
    <w:rsid w:val="0055519C"/>
    <w:rsid w:val="005761C2"/>
    <w:rsid w:val="005D6C0B"/>
    <w:rsid w:val="0065744A"/>
    <w:rsid w:val="0067566D"/>
    <w:rsid w:val="0068755D"/>
    <w:rsid w:val="007D1F51"/>
    <w:rsid w:val="00C46916"/>
    <w:rsid w:val="00CE0BEB"/>
    <w:rsid w:val="00CE5B19"/>
    <w:rsid w:val="00D43E50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B3176-7208-41F4-8F26-BE7567243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D43E50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43E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272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2013-12-17</vt:lpwstr>
  </property>
  <property fmtid="{D5CDD505-2E9C-101B-9397-08002B2CF9AE}" pid="6" name="DatumIText">
    <vt:lpwstr>den 17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128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RefRM">
    <vt:lpwstr>2013/14</vt:lpwstr>
  </property>
  <property fmtid="{D5CDD505-2E9C-101B-9397-08002B2CF9AE}" pid="14" name="Utskott">
    <vt:lpwstr>Utrikesutskottet</vt:lpwstr>
  </property>
  <property fmtid="{D5CDD505-2E9C-101B-9397-08002B2CF9AE}" pid="15" name="UskBet">
    <vt:lpwstr>UU</vt:lpwstr>
  </property>
  <property fmtid="{D5CDD505-2E9C-101B-9397-08002B2CF9AE}" pid="16" name="RefNr">
    <vt:lpwstr>2</vt:lpwstr>
  </property>
  <property fmtid="{D5CDD505-2E9C-101B-9397-08002B2CF9AE}" pid="17" name="RefRubrik">
    <vt:lpwstr>Utgiftsområde 7 Internationellt bistånd</vt:lpwstr>
  </property>
  <property fmtid="{D5CDD505-2E9C-101B-9397-08002B2CF9AE}" pid="18" name="SubTyp">
    <vt:lpwstr> </vt:lpwstr>
  </property>
</Properties>
</file>