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F410B6AB7E44DE4B55EDFED1320138F"/>
        </w:placeholder>
        <w:text/>
      </w:sdtPr>
      <w:sdtEndPr/>
      <w:sdtContent>
        <w:p w:rsidRPr="009B062B" w:rsidR="00AF30DD" w:rsidP="005252B6" w:rsidRDefault="00AF30DD" w14:paraId="02B33E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de88e7-3714-42d5-b6b6-3924c248756f"/>
        <w:id w:val="-894656949"/>
        <w:lock w:val="sdtLocked"/>
      </w:sdtPr>
      <w:sdtEndPr/>
      <w:sdtContent>
        <w:p w:rsidR="00CF2210" w:rsidRDefault="009F62B9" w14:paraId="674F39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införa rutinmässig kontroll av diabetes typ 2 för personer över 45 år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9419B23EB2426AB5E10C9A0B378760"/>
        </w:placeholder>
        <w:text/>
      </w:sdtPr>
      <w:sdtEndPr/>
      <w:sdtContent>
        <w:p w:rsidRPr="009B062B" w:rsidR="006D79C9" w:rsidP="00333E95" w:rsidRDefault="006D79C9" w14:paraId="0D177F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737C" w:rsidP="00C5737C" w:rsidRDefault="00C5737C" w14:paraId="33618D90" w14:textId="037040B6">
      <w:pPr>
        <w:pStyle w:val="Normalutanindragellerluft"/>
      </w:pPr>
      <w:r>
        <w:t>Risken att få diabetes typ</w:t>
      </w:r>
      <w:r w:rsidR="009F62B9">
        <w:t> </w:t>
      </w:r>
      <w:r>
        <w:t>2 ökar och många personer vet inte om att man har fått diabetes typ</w:t>
      </w:r>
      <w:r w:rsidR="009F62B9">
        <w:t> </w:t>
      </w:r>
      <w:r>
        <w:t>2. Ju äldre man blir</w:t>
      </w:r>
      <w:r w:rsidR="009F62B9">
        <w:t>,</w:t>
      </w:r>
      <w:r>
        <w:t xml:space="preserve"> desto större är risken att man drabbas av diabetes typ</w:t>
      </w:r>
      <w:r w:rsidR="009F62B9">
        <w:t> </w:t>
      </w:r>
      <w:r>
        <w:t xml:space="preserve">2. </w:t>
      </w:r>
    </w:p>
    <w:p w:rsidR="00C5737C" w:rsidP="005A79D9" w:rsidRDefault="00C5737C" w14:paraId="4080A4D4" w14:textId="3AA246A6">
      <w:r>
        <w:t>För att kunna behandla människor i tid genom att till exempel förändra kostvanor så är det viktigt att vi upptäcker diabetes typ</w:t>
      </w:r>
      <w:r w:rsidR="009F62B9">
        <w:t> </w:t>
      </w:r>
      <w:r>
        <w:t xml:space="preserve">2 så tidigt som möjligt. </w:t>
      </w:r>
    </w:p>
    <w:p w:rsidR="00C5737C" w:rsidP="005A79D9" w:rsidRDefault="00C5737C" w14:paraId="66AD6D02" w14:textId="2251A6ED">
      <w:r>
        <w:t>Därför borde</w:t>
      </w:r>
      <w:r w:rsidR="00385F94">
        <w:t xml:space="preserve"> förutsättningar och möjligheter ses över gällande att</w:t>
      </w:r>
      <w:r>
        <w:t xml:space="preserve"> rutinmässigt vid alla läkarbesök </w:t>
      </w:r>
      <w:r w:rsidR="00385F94">
        <w:t>genomföra</w:t>
      </w:r>
      <w:r w:rsidR="00552855">
        <w:t xml:space="preserve"> </w:t>
      </w:r>
      <w:r>
        <w:t>test av diabetes typ</w:t>
      </w:r>
      <w:r w:rsidR="009F62B9">
        <w:t> </w:t>
      </w:r>
      <w:r>
        <w:t xml:space="preserve">2 för personer över 45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9EC8171640481AAD189654BE97D6E9"/>
        </w:placeholder>
      </w:sdtPr>
      <w:sdtEndPr>
        <w:rPr>
          <w:i w:val="0"/>
          <w:noProof w:val="0"/>
        </w:rPr>
      </w:sdtEndPr>
      <w:sdtContent>
        <w:p w:rsidR="005252B6" w:rsidP="00F77B04" w:rsidRDefault="005252B6" w14:paraId="7519A276" w14:textId="77777777"/>
        <w:p w:rsidRPr="008E0FE2" w:rsidR="004801AC" w:rsidP="00F77B04" w:rsidRDefault="005802FE" w14:paraId="2F9D0F45" w14:textId="0C5570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2210" w14:paraId="64168336" w14:textId="77777777">
        <w:trPr>
          <w:cantSplit/>
        </w:trPr>
        <w:tc>
          <w:tcPr>
            <w:tcW w:w="50" w:type="pct"/>
            <w:vAlign w:val="bottom"/>
          </w:tcPr>
          <w:p w:rsidR="00CF2210" w:rsidRDefault="009F62B9" w14:paraId="07382A31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F2210" w:rsidRDefault="00CF2210" w14:paraId="29C070DE" w14:textId="77777777">
            <w:pPr>
              <w:pStyle w:val="Underskrifter"/>
            </w:pPr>
          </w:p>
        </w:tc>
      </w:tr>
    </w:tbl>
    <w:p w:rsidR="00B63B58" w:rsidRDefault="00B63B58" w14:paraId="3EDDA709" w14:textId="77777777"/>
    <w:sectPr w:rsidR="00B63B5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8FBF" w14:textId="77777777" w:rsidR="0052470B" w:rsidRDefault="0052470B" w:rsidP="000C1CAD">
      <w:pPr>
        <w:spacing w:line="240" w:lineRule="auto"/>
      </w:pPr>
      <w:r>
        <w:separator/>
      </w:r>
    </w:p>
  </w:endnote>
  <w:endnote w:type="continuationSeparator" w:id="0">
    <w:p w14:paraId="7739E10D" w14:textId="77777777" w:rsidR="0052470B" w:rsidRDefault="005247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59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DA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7A2E" w14:textId="52562501" w:rsidR="00262EA3" w:rsidRPr="00F77B04" w:rsidRDefault="00262EA3" w:rsidP="00F77B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96864" w14:textId="77777777" w:rsidR="0052470B" w:rsidRDefault="0052470B" w:rsidP="000C1CAD">
      <w:pPr>
        <w:spacing w:line="240" w:lineRule="auto"/>
      </w:pPr>
      <w:r>
        <w:separator/>
      </w:r>
    </w:p>
  </w:footnote>
  <w:footnote w:type="continuationSeparator" w:id="0">
    <w:p w14:paraId="70433A5C" w14:textId="77777777" w:rsidR="0052470B" w:rsidRDefault="005247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F1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B516F1" wp14:editId="143DEA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C94A2A" w14:textId="532E07B3" w:rsidR="00262EA3" w:rsidRDefault="005802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73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7227">
                                <w:t>1138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B516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C94A2A" w14:textId="532E07B3" w:rsidR="00262EA3" w:rsidRDefault="005802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73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7227">
                          <w:t>1138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768A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1044" w14:textId="77777777" w:rsidR="00262EA3" w:rsidRDefault="00262EA3" w:rsidP="008563AC">
    <w:pPr>
      <w:jc w:val="right"/>
    </w:pPr>
  </w:p>
  <w:p w14:paraId="0CAFE4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2A7D" w14:textId="77777777" w:rsidR="00262EA3" w:rsidRDefault="005802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69611C" wp14:editId="33BF23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BBB0BD" w14:textId="617C19A7" w:rsidR="00262EA3" w:rsidRDefault="005802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7B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573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F7227">
          <w:t>1138</w:t>
        </w:r>
      </w:sdtContent>
    </w:sdt>
  </w:p>
  <w:p w14:paraId="07780666" w14:textId="77777777" w:rsidR="00262EA3" w:rsidRPr="008227B3" w:rsidRDefault="005802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9A3253" w14:textId="6557F5B9" w:rsidR="00262EA3" w:rsidRPr="008227B3" w:rsidRDefault="005802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7B0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7B04">
          <w:t>:1849</w:t>
        </w:r>
      </w:sdtContent>
    </w:sdt>
  </w:p>
  <w:p w14:paraId="108967A2" w14:textId="41D885AC" w:rsidR="00262EA3" w:rsidRDefault="005802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7B0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595E4A" w14:textId="69DE2C25" w:rsidR="00262EA3" w:rsidRDefault="00C5737C" w:rsidP="00283E0F">
        <w:pPr>
          <w:pStyle w:val="FSHRub2"/>
        </w:pPr>
        <w:r>
          <w:t>Rutinmässig kontroll av diabetes typ 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82E5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573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BCC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5F94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0B"/>
    <w:rsid w:val="00524798"/>
    <w:rsid w:val="00524D25"/>
    <w:rsid w:val="005252B6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855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2F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9D9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14E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2B9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58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37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2DA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0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D29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227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B04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2C9960"/>
  <w15:chartTrackingRefBased/>
  <w15:docId w15:val="{BD7E8548-7D7E-4CE7-815D-D1A44955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410B6AB7E44DE4B55EDFED13201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5C497-A260-44CB-A14A-21FC8D1BBB65}"/>
      </w:docPartPr>
      <w:docPartBody>
        <w:p w:rsidR="00677BC1" w:rsidRDefault="00677BC1">
          <w:pPr>
            <w:pStyle w:val="EF410B6AB7E44DE4B55EDFED132013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9419B23EB2426AB5E10C9A0B378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3BCA3-5210-4380-BD39-4FD81CF95FA1}"/>
      </w:docPartPr>
      <w:docPartBody>
        <w:p w:rsidR="00677BC1" w:rsidRDefault="00677BC1">
          <w:pPr>
            <w:pStyle w:val="9F9419B23EB2426AB5E10C9A0B3787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9EC8171640481AAD189654BE97D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7E247-0798-4913-8540-DDC0CC0D9017}"/>
      </w:docPartPr>
      <w:docPartBody>
        <w:p w:rsidR="008314BA" w:rsidRDefault="008314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C1"/>
    <w:rsid w:val="00305377"/>
    <w:rsid w:val="00677BC1"/>
    <w:rsid w:val="008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410B6AB7E44DE4B55EDFED1320138F">
    <w:name w:val="EF410B6AB7E44DE4B55EDFED1320138F"/>
  </w:style>
  <w:style w:type="paragraph" w:customStyle="1" w:styleId="9F9419B23EB2426AB5E10C9A0B378760">
    <w:name w:val="9F9419B23EB2426AB5E10C9A0B378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4C5B6-58C1-4371-95E6-34C7382D75BB}"/>
</file>

<file path=customXml/itemProps2.xml><?xml version="1.0" encoding="utf-8"?>
<ds:datastoreItem xmlns:ds="http://schemas.openxmlformats.org/officeDocument/2006/customXml" ds:itemID="{C0B72752-4705-4958-93C7-D7059D0ED310}"/>
</file>

<file path=customXml/itemProps3.xml><?xml version="1.0" encoding="utf-8"?>
<ds:datastoreItem xmlns:ds="http://schemas.openxmlformats.org/officeDocument/2006/customXml" ds:itemID="{C07254F7-A3BD-4DE4-87AE-5BE02D8C5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646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