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37376B87" w14:textId="77777777" w:rsidR="00D96268" w:rsidRPr="00D10746" w:rsidRDefault="00D96268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5DBBBEE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D555F">
              <w:rPr>
                <w:b/>
                <w:szCs w:val="24"/>
              </w:rPr>
              <w:t>5</w:t>
            </w:r>
            <w:r w:rsidR="0099618A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55B7503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14F21">
              <w:rPr>
                <w:szCs w:val="24"/>
              </w:rPr>
              <w:t>5</w:t>
            </w:r>
            <w:r w:rsidR="00624E6C">
              <w:rPr>
                <w:szCs w:val="24"/>
              </w:rPr>
              <w:t>-</w:t>
            </w:r>
            <w:r w:rsidR="000D555F">
              <w:rPr>
                <w:szCs w:val="24"/>
              </w:rPr>
              <w:t>2</w:t>
            </w:r>
            <w:r w:rsidR="0099618A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3DCB67A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99618A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>
              <w:rPr>
                <w:szCs w:val="24"/>
              </w:rPr>
              <w:t>0</w:t>
            </w:r>
            <w:r w:rsidR="005E199B" w:rsidRPr="00F81E32">
              <w:rPr>
                <w:szCs w:val="24"/>
              </w:rPr>
              <w:t>0</w:t>
            </w:r>
            <w:r w:rsidR="00953995" w:rsidRPr="00133401">
              <w:rPr>
                <w:szCs w:val="24"/>
              </w:rPr>
              <w:t>–</w:t>
            </w:r>
            <w:r w:rsidR="00133401" w:rsidRPr="00133401">
              <w:rPr>
                <w:szCs w:val="24"/>
              </w:rPr>
              <w:t>11</w:t>
            </w:r>
            <w:r w:rsidR="000901B8" w:rsidRPr="00133401">
              <w:rPr>
                <w:szCs w:val="24"/>
              </w:rPr>
              <w:t>.</w:t>
            </w:r>
            <w:r w:rsidR="00133401" w:rsidRPr="00133401">
              <w:rPr>
                <w:szCs w:val="24"/>
              </w:rPr>
              <w:t>5</w:t>
            </w:r>
            <w:r w:rsidR="000901B8" w:rsidRPr="00133401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4D5E300" w14:textId="0AC0B84B" w:rsidR="00D96268" w:rsidRDefault="00D96268" w:rsidP="00CF13AF">
      <w:pPr>
        <w:tabs>
          <w:tab w:val="left" w:pos="1418"/>
        </w:tabs>
        <w:rPr>
          <w:snapToGrid w:val="0"/>
        </w:rPr>
      </w:pPr>
    </w:p>
    <w:p w14:paraId="1E6ADDEE" w14:textId="77777777" w:rsidR="00331F56" w:rsidRPr="007F393D" w:rsidRDefault="00331F5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9618A" w14:paraId="3DE1D546" w14:textId="77777777" w:rsidTr="00887D33">
        <w:tc>
          <w:tcPr>
            <w:tcW w:w="567" w:type="dxa"/>
          </w:tcPr>
          <w:p w14:paraId="4960D2B8" w14:textId="453440F9" w:rsidR="0099618A" w:rsidRDefault="0099618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8131562" w14:textId="77777777" w:rsidR="0099618A" w:rsidRDefault="0099618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9618A">
              <w:rPr>
                <w:b/>
                <w:snapToGrid w:val="0"/>
              </w:rPr>
              <w:t>EU-information</w:t>
            </w:r>
          </w:p>
          <w:p w14:paraId="0EF16DB3" w14:textId="77777777" w:rsidR="0099618A" w:rsidRDefault="0099618A" w:rsidP="0099618A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7998FD08" w14:textId="7309E717" w:rsidR="00331F56" w:rsidRPr="00331F56" w:rsidRDefault="0099618A" w:rsidP="00331F56">
            <w:pPr>
              <w:tabs>
                <w:tab w:val="left" w:pos="1701"/>
              </w:tabs>
              <w:rPr>
                <w:bCs/>
                <w:szCs w:val="23"/>
              </w:rPr>
            </w:pPr>
            <w:r w:rsidRPr="007505A4">
              <w:rPr>
                <w:bCs/>
                <w:szCs w:val="23"/>
              </w:rPr>
              <w:t xml:space="preserve">Sjukvårdsminister Acko Ankarberg Johansson, </w:t>
            </w:r>
            <w:r w:rsidRPr="007505A4">
              <w:rPr>
                <w:bCs/>
                <w:snapToGrid w:val="0"/>
              </w:rPr>
              <w:t xml:space="preserve">biträdd av medarbetare </w:t>
            </w:r>
            <w:r w:rsidRPr="00331F56">
              <w:rPr>
                <w:bCs/>
                <w:snapToGrid w:val="0"/>
              </w:rPr>
              <w:t xml:space="preserve">från Socialdepartementet, </w:t>
            </w:r>
            <w:r w:rsidRPr="00331F56">
              <w:t>informerade om aktuella EU-frågor</w:t>
            </w:r>
            <w:r w:rsidRPr="00331F56">
              <w:rPr>
                <w:bCs/>
                <w:szCs w:val="23"/>
              </w:rPr>
              <w:t>:</w:t>
            </w:r>
          </w:p>
          <w:p w14:paraId="595C6B18" w14:textId="4034C17F" w:rsidR="0099618A" w:rsidRPr="00331F56" w:rsidRDefault="00331F56" w:rsidP="00331F56">
            <w:pPr>
              <w:tabs>
                <w:tab w:val="left" w:pos="1701"/>
              </w:tabs>
              <w:rPr>
                <w:bCs/>
                <w:szCs w:val="23"/>
              </w:rPr>
            </w:pPr>
            <w:r w:rsidRPr="00331F56">
              <w:rPr>
                <w:bCs/>
                <w:szCs w:val="23"/>
              </w:rPr>
              <w:t xml:space="preserve">- Information om möte i EPSCO den 21 juni 2024 (hälsofrågor) </w:t>
            </w:r>
            <w:r>
              <w:rPr>
                <w:bCs/>
                <w:szCs w:val="23"/>
              </w:rPr>
              <w:t>–</w:t>
            </w:r>
            <w:r w:rsidRPr="00331F56">
              <w:rPr>
                <w:bCs/>
                <w:szCs w:val="23"/>
              </w:rPr>
              <w:t xml:space="preserve"> inklusive uppdatering om läget i förhandlingarna avseende översynen av EU:s läkemedelslagstiftning</w:t>
            </w:r>
          </w:p>
          <w:p w14:paraId="2280AFB7" w14:textId="5DF349A0" w:rsidR="00331F56" w:rsidRDefault="00331F56" w:rsidP="00331F5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96268" w14:paraId="4088916F" w14:textId="77777777" w:rsidTr="00887D33">
        <w:tc>
          <w:tcPr>
            <w:tcW w:w="567" w:type="dxa"/>
          </w:tcPr>
          <w:p w14:paraId="2D0909BA" w14:textId="1538D54A" w:rsidR="00D96268" w:rsidRPr="00F81E32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618A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ECB9DAB" w14:textId="77777777" w:rsidR="00D96268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Socialdepartementet </w:t>
            </w:r>
          </w:p>
          <w:p w14:paraId="1CC41213" w14:textId="77777777" w:rsidR="00D96268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B03B3B8" w14:textId="29C505D5" w:rsidR="0099618A" w:rsidRPr="00EE5ACD" w:rsidRDefault="0099618A" w:rsidP="0099618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E5ACD">
              <w:rPr>
                <w:bCs/>
                <w:snapToGrid w:val="0"/>
              </w:rPr>
              <w:t>Sjukvårdsminister Acko Ankarberg Johansson</w:t>
            </w:r>
            <w:r>
              <w:rPr>
                <w:bCs/>
                <w:snapToGrid w:val="0"/>
              </w:rPr>
              <w:t>,</w:t>
            </w:r>
            <w:r w:rsidRPr="00EE5ACD">
              <w:rPr>
                <w:bCs/>
                <w:snapToGrid w:val="0"/>
              </w:rPr>
              <w:t xml:space="preserve"> </w:t>
            </w:r>
            <w:r w:rsidRPr="00A712A6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 xml:space="preserve">, </w:t>
            </w:r>
            <w:r w:rsidRPr="00EE5ACD">
              <w:rPr>
                <w:bCs/>
                <w:snapToGrid w:val="0"/>
              </w:rPr>
              <w:t>informera</w:t>
            </w:r>
            <w:r>
              <w:rPr>
                <w:bCs/>
                <w:snapToGrid w:val="0"/>
              </w:rPr>
              <w:t>de</w:t>
            </w:r>
            <w:r w:rsidRPr="00EE5ACD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>frågan om sjukvårdens beredskap</w:t>
            </w:r>
            <w:r w:rsidRPr="00EE5ACD">
              <w:rPr>
                <w:bCs/>
                <w:snapToGrid w:val="0"/>
              </w:rPr>
              <w:t>.</w:t>
            </w:r>
          </w:p>
          <w:p w14:paraId="4EC6ED40" w14:textId="28F6175B" w:rsidR="00D96268" w:rsidRPr="00F81E32" w:rsidRDefault="00D96268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313C1662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99618A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87C4089" w14:textId="77777777" w:rsidR="00F533E1" w:rsidRPr="0013340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13340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04170B8C" w:rsidR="00F533E1" w:rsidRPr="00133401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133401">
              <w:rPr>
                <w:snapToGrid w:val="0"/>
              </w:rPr>
              <w:t>Utskottet justerade protokoll 2023/24:</w:t>
            </w:r>
            <w:r w:rsidR="008A195C" w:rsidRPr="00133401">
              <w:rPr>
                <w:snapToGrid w:val="0"/>
              </w:rPr>
              <w:t>5</w:t>
            </w:r>
            <w:r w:rsidR="0099618A" w:rsidRPr="00133401">
              <w:rPr>
                <w:snapToGrid w:val="0"/>
              </w:rPr>
              <w:t>1</w:t>
            </w:r>
            <w:r w:rsidRPr="00133401">
              <w:rPr>
                <w:snapToGrid w:val="0"/>
              </w:rPr>
              <w:t>.</w:t>
            </w:r>
          </w:p>
          <w:p w14:paraId="5EB13AF3" w14:textId="77777777" w:rsidR="00F533E1" w:rsidRPr="0013340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FCB" w14:paraId="28155462" w14:textId="77777777" w:rsidTr="00887D33">
        <w:tc>
          <w:tcPr>
            <w:tcW w:w="567" w:type="dxa"/>
          </w:tcPr>
          <w:p w14:paraId="30BEF1BE" w14:textId="566D77A7" w:rsidR="00E60FCB" w:rsidRDefault="008A19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618A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7F0DA75" w14:textId="77777777" w:rsidR="0099618A" w:rsidRPr="00133401" w:rsidRDefault="0099618A" w:rsidP="0099618A">
            <w:pPr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Socialtjänstens arbete (SoU17)</w:t>
            </w:r>
          </w:p>
          <w:p w14:paraId="1DF99F0F" w14:textId="77777777" w:rsidR="0099618A" w:rsidRPr="00133401" w:rsidRDefault="0099618A" w:rsidP="0099618A">
            <w:pPr>
              <w:rPr>
                <w:szCs w:val="24"/>
              </w:rPr>
            </w:pPr>
          </w:p>
          <w:p w14:paraId="0C57D327" w14:textId="77777777" w:rsidR="0099618A" w:rsidRPr="00133401" w:rsidRDefault="0099618A" w:rsidP="0099618A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>Utskottet fortsatte beredningen av motioner om socialtjänstens arbete.</w:t>
            </w:r>
          </w:p>
          <w:p w14:paraId="204C2456" w14:textId="77777777" w:rsidR="0099618A" w:rsidRPr="00133401" w:rsidRDefault="0099618A" w:rsidP="0099618A">
            <w:pPr>
              <w:tabs>
                <w:tab w:val="left" w:pos="1701"/>
              </w:tabs>
            </w:pPr>
          </w:p>
          <w:p w14:paraId="5058FBC4" w14:textId="51B04FC4" w:rsidR="0099618A" w:rsidRPr="00133401" w:rsidRDefault="0099618A" w:rsidP="0099618A">
            <w:pPr>
              <w:tabs>
                <w:tab w:val="left" w:pos="1701"/>
              </w:tabs>
              <w:rPr>
                <w:snapToGrid w:val="0"/>
              </w:rPr>
            </w:pPr>
            <w:r w:rsidRPr="00133401">
              <w:rPr>
                <w:snapToGrid w:val="0"/>
              </w:rPr>
              <w:t xml:space="preserve">Utskottet justerade betänkande SoU17. </w:t>
            </w:r>
          </w:p>
          <w:p w14:paraId="00BF75D5" w14:textId="77777777" w:rsidR="0099618A" w:rsidRPr="00133401" w:rsidRDefault="0099618A" w:rsidP="0099618A">
            <w:pPr>
              <w:tabs>
                <w:tab w:val="left" w:pos="1701"/>
              </w:tabs>
              <w:rPr>
                <w:snapToGrid w:val="0"/>
              </w:rPr>
            </w:pPr>
          </w:p>
          <w:p w14:paraId="1306BB3F" w14:textId="77777777" w:rsidR="00E60FCB" w:rsidRPr="00133401" w:rsidRDefault="0099618A" w:rsidP="0099618A">
            <w:pPr>
              <w:rPr>
                <w:snapToGrid w:val="0"/>
              </w:rPr>
            </w:pPr>
            <w:r w:rsidRPr="00133401">
              <w:rPr>
                <w:snapToGrid w:val="0"/>
              </w:rPr>
              <w:t>S-, SD-, V-, C- och MP-ledamöterna anmälde reservationer.</w:t>
            </w:r>
          </w:p>
          <w:p w14:paraId="284CDF0A" w14:textId="13A744CA" w:rsidR="0099618A" w:rsidRPr="00133401" w:rsidRDefault="0099618A" w:rsidP="0099618A">
            <w:pPr>
              <w:rPr>
                <w:bCs/>
                <w:snapToGrid w:val="0"/>
              </w:rPr>
            </w:pPr>
          </w:p>
        </w:tc>
      </w:tr>
      <w:tr w:rsidR="00944A33" w14:paraId="06C5A8A7" w14:textId="77777777" w:rsidTr="00887D33">
        <w:tc>
          <w:tcPr>
            <w:tcW w:w="567" w:type="dxa"/>
          </w:tcPr>
          <w:p w14:paraId="311DF78F" w14:textId="107F52E8" w:rsidR="00944A33" w:rsidRDefault="00944A33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9618A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0D22E4E1" w14:textId="77777777" w:rsidR="0099618A" w:rsidRPr="00133401" w:rsidRDefault="0099618A" w:rsidP="0099618A">
            <w:pPr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Socialtjänstens ansvar för våldsutsatta m.m. (SoU19)</w:t>
            </w:r>
          </w:p>
          <w:p w14:paraId="0EB35698" w14:textId="77777777" w:rsidR="0099618A" w:rsidRPr="00133401" w:rsidRDefault="0099618A" w:rsidP="0099618A">
            <w:pPr>
              <w:rPr>
                <w:szCs w:val="24"/>
              </w:rPr>
            </w:pPr>
          </w:p>
          <w:p w14:paraId="110DCA4E" w14:textId="77777777" w:rsidR="0099618A" w:rsidRPr="00133401" w:rsidRDefault="0099618A" w:rsidP="0099618A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 xml:space="preserve">Utskottet fortsatte beredningen av motioner om socialtjänstens </w:t>
            </w:r>
            <w:r w:rsidRPr="00133401">
              <w:rPr>
                <w:snapToGrid w:val="0"/>
              </w:rPr>
              <w:t>ansvar för våldsutsatta m.m</w:t>
            </w:r>
            <w:r w:rsidRPr="00133401">
              <w:rPr>
                <w:szCs w:val="24"/>
              </w:rPr>
              <w:t>.</w:t>
            </w:r>
          </w:p>
          <w:p w14:paraId="5916D7F1" w14:textId="77777777" w:rsidR="0099618A" w:rsidRPr="00133401" w:rsidRDefault="0099618A" w:rsidP="0099618A">
            <w:pPr>
              <w:tabs>
                <w:tab w:val="left" w:pos="1701"/>
              </w:tabs>
            </w:pPr>
          </w:p>
          <w:p w14:paraId="044A2CC4" w14:textId="136B5A53" w:rsidR="0099618A" w:rsidRPr="00133401" w:rsidRDefault="0099618A" w:rsidP="0099618A">
            <w:pPr>
              <w:tabs>
                <w:tab w:val="left" w:pos="1701"/>
              </w:tabs>
              <w:rPr>
                <w:snapToGrid w:val="0"/>
              </w:rPr>
            </w:pPr>
            <w:r w:rsidRPr="00133401">
              <w:rPr>
                <w:snapToGrid w:val="0"/>
              </w:rPr>
              <w:t xml:space="preserve">Utskottet justerade betänkande SoU19. </w:t>
            </w:r>
          </w:p>
          <w:p w14:paraId="2CA41C9E" w14:textId="77777777" w:rsidR="0099618A" w:rsidRPr="00133401" w:rsidRDefault="0099618A" w:rsidP="0099618A">
            <w:pPr>
              <w:tabs>
                <w:tab w:val="left" w:pos="1701"/>
              </w:tabs>
              <w:rPr>
                <w:snapToGrid w:val="0"/>
              </w:rPr>
            </w:pPr>
          </w:p>
          <w:p w14:paraId="6E9BB06D" w14:textId="77777777" w:rsidR="00944A33" w:rsidRPr="00133401" w:rsidRDefault="0099618A" w:rsidP="0099618A">
            <w:pPr>
              <w:rPr>
                <w:snapToGrid w:val="0"/>
              </w:rPr>
            </w:pPr>
            <w:r w:rsidRPr="00133401">
              <w:rPr>
                <w:snapToGrid w:val="0"/>
              </w:rPr>
              <w:t>S-, SD-, V-, C- och MP-ledamöterna anmälde reservationer.</w:t>
            </w:r>
          </w:p>
          <w:p w14:paraId="65AF07A8" w14:textId="61C8C789" w:rsidR="0099618A" w:rsidRPr="00133401" w:rsidRDefault="0099618A" w:rsidP="0099618A">
            <w:pPr>
              <w:rPr>
                <w:b/>
                <w:snapToGrid w:val="0"/>
              </w:rPr>
            </w:pPr>
          </w:p>
        </w:tc>
      </w:tr>
      <w:tr w:rsidR="00331F56" w14:paraId="6ADF5AD6" w14:textId="77777777" w:rsidTr="00887D33">
        <w:tc>
          <w:tcPr>
            <w:tcW w:w="567" w:type="dxa"/>
          </w:tcPr>
          <w:p w14:paraId="54110DBF" w14:textId="3A191B0C" w:rsidR="00331F56" w:rsidRDefault="00331F56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624E5EC2" w14:textId="77777777" w:rsidR="00331F56" w:rsidRPr="00133401" w:rsidRDefault="00331F56" w:rsidP="00331F56">
            <w:pPr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Stöd till personer med funktionsnedsättning (SoU13)</w:t>
            </w:r>
          </w:p>
          <w:p w14:paraId="739625A5" w14:textId="77777777" w:rsidR="00331F56" w:rsidRPr="00133401" w:rsidRDefault="00331F56" w:rsidP="00331F56">
            <w:pPr>
              <w:rPr>
                <w:szCs w:val="24"/>
              </w:rPr>
            </w:pPr>
          </w:p>
          <w:p w14:paraId="622F1DBB" w14:textId="77777777" w:rsidR="00331F56" w:rsidRPr="00133401" w:rsidRDefault="00331F56" w:rsidP="00331F56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>Utskottet fortsatte beredningen av motioner om stöd till personer med funktionsnedsättning.</w:t>
            </w:r>
          </w:p>
          <w:p w14:paraId="44947343" w14:textId="77777777" w:rsidR="00331F56" w:rsidRPr="00133401" w:rsidRDefault="00331F56" w:rsidP="00331F56">
            <w:pPr>
              <w:tabs>
                <w:tab w:val="left" w:pos="1701"/>
              </w:tabs>
            </w:pPr>
          </w:p>
          <w:p w14:paraId="0E16B380" w14:textId="77777777" w:rsidR="00331F56" w:rsidRPr="00133401" w:rsidRDefault="00331F56" w:rsidP="00331F56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t>Ärendet bordlades.</w:t>
            </w:r>
          </w:p>
          <w:p w14:paraId="2D492A0F" w14:textId="77777777" w:rsidR="00331F56" w:rsidRPr="00133401" w:rsidRDefault="00331F56" w:rsidP="0099618A">
            <w:pPr>
              <w:rPr>
                <w:b/>
                <w:snapToGrid w:val="0"/>
              </w:rPr>
            </w:pPr>
          </w:p>
        </w:tc>
      </w:tr>
      <w:tr w:rsidR="00E6529A" w14:paraId="6040E7B0" w14:textId="77777777" w:rsidTr="00887D33">
        <w:tc>
          <w:tcPr>
            <w:tcW w:w="567" w:type="dxa"/>
          </w:tcPr>
          <w:p w14:paraId="0D1B7778" w14:textId="74C18BCF" w:rsidR="00E6529A" w:rsidRDefault="00E6529A" w:rsidP="00944A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905CC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0FCA40F7" w14:textId="77777777" w:rsidR="000A1893" w:rsidRPr="00133401" w:rsidRDefault="000A1893" w:rsidP="000A1893">
            <w:pPr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Avtal om försvarssamarbete med Amerikas förenta stater</w:t>
            </w:r>
          </w:p>
          <w:p w14:paraId="1A1BE9DE" w14:textId="77777777" w:rsidR="000A1893" w:rsidRPr="00133401" w:rsidRDefault="000A1893" w:rsidP="000A1893">
            <w:pPr>
              <w:rPr>
                <w:bCs/>
                <w:snapToGrid w:val="0"/>
              </w:rPr>
            </w:pPr>
          </w:p>
          <w:p w14:paraId="4FBA4042" w14:textId="77777777" w:rsidR="00E6529A" w:rsidRPr="00133401" w:rsidRDefault="000A1893" w:rsidP="000A1893">
            <w:pPr>
              <w:rPr>
                <w:bCs/>
                <w:snapToGrid w:val="0"/>
              </w:rPr>
            </w:pPr>
            <w:r w:rsidRPr="00133401">
              <w:rPr>
                <w:bCs/>
                <w:snapToGrid w:val="0"/>
              </w:rPr>
              <w:t>Utskottet behandlade frågan om yttrande till utrikesutskottet över proposition 2023/24:141och motioner.</w:t>
            </w:r>
          </w:p>
          <w:p w14:paraId="2E57BCD2" w14:textId="77777777" w:rsidR="000A1893" w:rsidRPr="00133401" w:rsidRDefault="000A1893" w:rsidP="000A1893">
            <w:pPr>
              <w:rPr>
                <w:bCs/>
                <w:snapToGrid w:val="0"/>
              </w:rPr>
            </w:pPr>
          </w:p>
          <w:p w14:paraId="5CEA6668" w14:textId="77777777" w:rsidR="000A1893" w:rsidRPr="00133401" w:rsidRDefault="000A1893" w:rsidP="000A1893">
            <w:pPr>
              <w:rPr>
                <w:bCs/>
                <w:snapToGrid w:val="0"/>
              </w:rPr>
            </w:pPr>
            <w:r w:rsidRPr="00133401">
              <w:rPr>
                <w:bCs/>
                <w:snapToGrid w:val="0"/>
              </w:rPr>
              <w:t>Utskottet beslutade att inte yttra sig.</w:t>
            </w:r>
          </w:p>
          <w:p w14:paraId="4970413E" w14:textId="77777777" w:rsidR="000A1893" w:rsidRPr="00133401" w:rsidRDefault="000A1893" w:rsidP="000A1893">
            <w:pPr>
              <w:rPr>
                <w:bCs/>
                <w:snapToGrid w:val="0"/>
              </w:rPr>
            </w:pPr>
          </w:p>
          <w:p w14:paraId="0FB5CF3E" w14:textId="77777777" w:rsidR="000A1893" w:rsidRPr="00133401" w:rsidRDefault="000A1893" w:rsidP="000A1893">
            <w:pPr>
              <w:rPr>
                <w:bCs/>
                <w:snapToGrid w:val="0"/>
              </w:rPr>
            </w:pPr>
            <w:r w:rsidRPr="00133401">
              <w:rPr>
                <w:bCs/>
                <w:snapToGrid w:val="0"/>
              </w:rPr>
              <w:t>Denna paragraf förklarades omedelbart justerad.</w:t>
            </w:r>
          </w:p>
          <w:p w14:paraId="71C2FBC0" w14:textId="60ED6E85" w:rsidR="00331F56" w:rsidRPr="00133401" w:rsidRDefault="00331F56" w:rsidP="000A1893">
            <w:pPr>
              <w:rPr>
                <w:bCs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45848B26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05CC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4B257C1" w14:textId="77777777" w:rsidR="00EF6302" w:rsidRPr="00133401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133401">
              <w:rPr>
                <w:b/>
              </w:rPr>
              <w:t>Inkomna skrivelser</w:t>
            </w:r>
            <w:r w:rsidRPr="00133401">
              <w:rPr>
                <w:b/>
              </w:rPr>
              <w:br/>
            </w:r>
          </w:p>
          <w:p w14:paraId="6E5CBDEC" w14:textId="07CAAC81" w:rsidR="00A14F21" w:rsidRPr="00133401" w:rsidRDefault="00A14F21" w:rsidP="00A14F21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 xml:space="preserve">Inkomna skrivelser anmäldes (dnr </w:t>
            </w:r>
            <w:r w:rsidR="00331F56" w:rsidRPr="00133401">
              <w:rPr>
                <w:szCs w:val="24"/>
              </w:rPr>
              <w:t>1574</w:t>
            </w:r>
            <w:r w:rsidRPr="00133401">
              <w:rPr>
                <w:szCs w:val="24"/>
              </w:rPr>
              <w:t>-2023/24).</w:t>
            </w:r>
          </w:p>
          <w:p w14:paraId="5551CC87" w14:textId="77777777" w:rsidR="00EF6302" w:rsidRPr="00133401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E27D93" w14:paraId="25CD4104" w14:textId="77777777" w:rsidTr="00887D33">
        <w:tc>
          <w:tcPr>
            <w:tcW w:w="567" w:type="dxa"/>
          </w:tcPr>
          <w:p w14:paraId="1729E953" w14:textId="5D902342" w:rsidR="00E27D93" w:rsidRDefault="00E27D93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05CC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47A15248" w14:textId="77777777" w:rsidR="00E27D93" w:rsidRPr="00133401" w:rsidRDefault="00E27D93" w:rsidP="00EF6302">
            <w:pPr>
              <w:tabs>
                <w:tab w:val="left" w:pos="1701"/>
              </w:tabs>
              <w:rPr>
                <w:b/>
              </w:rPr>
            </w:pPr>
            <w:r w:rsidRPr="00133401">
              <w:rPr>
                <w:b/>
              </w:rPr>
              <w:t>Sammanträdestid</w:t>
            </w:r>
          </w:p>
          <w:p w14:paraId="5B8EAE83" w14:textId="77777777" w:rsidR="00E27D93" w:rsidRPr="00133401" w:rsidRDefault="00E27D93" w:rsidP="00EF6302">
            <w:pPr>
              <w:tabs>
                <w:tab w:val="left" w:pos="1701"/>
              </w:tabs>
              <w:rPr>
                <w:bCs/>
              </w:rPr>
            </w:pPr>
          </w:p>
          <w:p w14:paraId="5ACEE928" w14:textId="44CC9460" w:rsidR="00E27D93" w:rsidRPr="00133401" w:rsidRDefault="00E27D93" w:rsidP="00EF6302">
            <w:pPr>
              <w:tabs>
                <w:tab w:val="left" w:pos="1701"/>
              </w:tabs>
              <w:rPr>
                <w:bCs/>
              </w:rPr>
            </w:pPr>
            <w:r w:rsidRPr="00133401">
              <w:rPr>
                <w:bCs/>
              </w:rPr>
              <w:t>Utskottet beslutade att sammanträdena torsdagen den 30 maj 2024</w:t>
            </w:r>
            <w:r w:rsidR="003335F0">
              <w:rPr>
                <w:bCs/>
              </w:rPr>
              <w:t xml:space="preserve"> och</w:t>
            </w:r>
            <w:r w:rsidRPr="00133401">
              <w:rPr>
                <w:bCs/>
              </w:rPr>
              <w:t xml:space="preserve"> tisdagen den 11 juni 2024 får pågå under arbetsplenum i kammaren.</w:t>
            </w:r>
          </w:p>
          <w:p w14:paraId="41E93DD3" w14:textId="77777777" w:rsidR="00133401" w:rsidRPr="00133401" w:rsidRDefault="00133401" w:rsidP="00EF6302">
            <w:pPr>
              <w:tabs>
                <w:tab w:val="left" w:pos="1701"/>
              </w:tabs>
              <w:rPr>
                <w:bCs/>
              </w:rPr>
            </w:pPr>
          </w:p>
          <w:p w14:paraId="33A2FAE0" w14:textId="77777777" w:rsidR="00133401" w:rsidRPr="00133401" w:rsidRDefault="00133401" w:rsidP="00133401">
            <w:pPr>
              <w:rPr>
                <w:bCs/>
                <w:snapToGrid w:val="0"/>
              </w:rPr>
            </w:pPr>
            <w:r w:rsidRPr="00133401">
              <w:rPr>
                <w:bCs/>
                <w:snapToGrid w:val="0"/>
              </w:rPr>
              <w:t>Denna paragraf förklarades omedelbart justerad.</w:t>
            </w:r>
          </w:p>
          <w:p w14:paraId="3DE8C4A8" w14:textId="012746AC" w:rsidR="00E27D93" w:rsidRPr="00133401" w:rsidRDefault="00E27D93" w:rsidP="00EF630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546A4EF4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331F56">
              <w:rPr>
                <w:b/>
                <w:snapToGrid w:val="0"/>
              </w:rPr>
              <w:t>1</w:t>
            </w:r>
            <w:r w:rsidR="005905CC">
              <w:rPr>
                <w:b/>
                <w:snapToGrid w:val="0"/>
              </w:rPr>
              <w:t>0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422673B6" w:rsidR="00D96268" w:rsidRPr="00F81E32" w:rsidRDefault="0030021E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Kansliet</w:t>
            </w:r>
            <w:r w:rsidR="000C73A3" w:rsidRPr="00F81E32">
              <w:rPr>
                <w:bCs/>
                <w:szCs w:val="24"/>
              </w:rPr>
              <w:t xml:space="preserve"> informerade om arbetsplanen.</w:t>
            </w:r>
            <w:r w:rsidR="000C73A3"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4680047E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E6529A">
              <w:rPr>
                <w:b/>
                <w:snapToGrid w:val="0"/>
              </w:rPr>
              <w:t>1</w:t>
            </w:r>
            <w:r w:rsidR="005905CC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AFF25B0" w14:textId="77777777" w:rsidR="000C73A3" w:rsidRPr="00133401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3401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133401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779006B1" w:rsidR="000C73A3" w:rsidRPr="00133401" w:rsidRDefault="000C73A3" w:rsidP="000C73A3">
            <w:pPr>
              <w:ind w:right="69"/>
              <w:rPr>
                <w:snapToGrid w:val="0"/>
              </w:rPr>
            </w:pPr>
            <w:r w:rsidRPr="00133401">
              <w:rPr>
                <w:snapToGrid w:val="0"/>
              </w:rPr>
              <w:t xml:space="preserve">Utskottet beslutade att nästa sammanträde ska äga rum </w:t>
            </w:r>
            <w:r w:rsidR="00E82A10" w:rsidRPr="00133401">
              <w:rPr>
                <w:snapToGrid w:val="0"/>
              </w:rPr>
              <w:t>t</w:t>
            </w:r>
            <w:r w:rsidR="0099618A" w:rsidRPr="00133401">
              <w:rPr>
                <w:snapToGrid w:val="0"/>
              </w:rPr>
              <w:t>or</w:t>
            </w:r>
            <w:r w:rsidR="00E82A10" w:rsidRPr="00133401">
              <w:rPr>
                <w:snapToGrid w:val="0"/>
              </w:rPr>
              <w:t>sdagen</w:t>
            </w:r>
            <w:r w:rsidRPr="00133401">
              <w:rPr>
                <w:snapToGrid w:val="0"/>
              </w:rPr>
              <w:t xml:space="preserve"> den </w:t>
            </w:r>
            <w:r w:rsidR="0099618A" w:rsidRPr="00133401">
              <w:rPr>
                <w:snapToGrid w:val="0"/>
              </w:rPr>
              <w:t>30</w:t>
            </w:r>
            <w:r w:rsidR="00EE5ACD" w:rsidRPr="00133401">
              <w:rPr>
                <w:snapToGrid w:val="0"/>
              </w:rPr>
              <w:t xml:space="preserve"> maj</w:t>
            </w:r>
            <w:r w:rsidR="000901B8" w:rsidRPr="00133401">
              <w:rPr>
                <w:snapToGrid w:val="0"/>
              </w:rPr>
              <w:t xml:space="preserve"> </w:t>
            </w:r>
            <w:r w:rsidRPr="00133401">
              <w:rPr>
                <w:snapToGrid w:val="0"/>
              </w:rPr>
              <w:t xml:space="preserve">2024 kl. </w:t>
            </w:r>
            <w:r w:rsidR="00EE5ACD" w:rsidRPr="00133401">
              <w:rPr>
                <w:snapToGrid w:val="0"/>
              </w:rPr>
              <w:t>1</w:t>
            </w:r>
            <w:r w:rsidR="0099618A" w:rsidRPr="00133401">
              <w:rPr>
                <w:snapToGrid w:val="0"/>
              </w:rPr>
              <w:t>0</w:t>
            </w:r>
            <w:r w:rsidRPr="00133401">
              <w:rPr>
                <w:snapToGrid w:val="0"/>
              </w:rPr>
              <w:t>.</w:t>
            </w:r>
            <w:r w:rsidR="00EE5ACD" w:rsidRPr="00133401">
              <w:rPr>
                <w:snapToGrid w:val="0"/>
              </w:rPr>
              <w:t>0</w:t>
            </w:r>
            <w:r w:rsidRPr="00133401">
              <w:rPr>
                <w:snapToGrid w:val="0"/>
              </w:rPr>
              <w:t>0.</w:t>
            </w:r>
          </w:p>
          <w:p w14:paraId="67C67290" w14:textId="1E95D0CD" w:rsidR="00944A33" w:rsidRPr="00133401" w:rsidRDefault="00944A3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4CC46F65" w14:textId="49ECCEC4" w:rsidR="00707FC4" w:rsidRPr="00133401" w:rsidRDefault="00707FC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1CC51ABC" w14:textId="77777777" w:rsidR="008E494F" w:rsidRPr="00133401" w:rsidRDefault="008E494F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517D3E1B" w:rsidR="000C73A3" w:rsidRPr="0013340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>Vid protokollet</w:t>
            </w:r>
          </w:p>
          <w:p w14:paraId="1F7B917A" w14:textId="346F78CB" w:rsidR="000C73A3" w:rsidRPr="0013340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201A367A" w:rsidR="00B13634" w:rsidRPr="00133401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28A89693" w14:textId="77777777" w:rsidR="00A14F21" w:rsidRPr="00133401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Pr="0013340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133401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195F12C4" w:rsidR="000C73A3" w:rsidRPr="00133401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133401">
              <w:rPr>
                <w:szCs w:val="24"/>
              </w:rPr>
              <w:t xml:space="preserve">Justeras den </w:t>
            </w:r>
            <w:r w:rsidR="0099618A" w:rsidRPr="00133401">
              <w:rPr>
                <w:szCs w:val="24"/>
              </w:rPr>
              <w:t>30</w:t>
            </w:r>
            <w:r w:rsidR="00957347" w:rsidRPr="00133401">
              <w:rPr>
                <w:szCs w:val="24"/>
              </w:rPr>
              <w:t xml:space="preserve"> </w:t>
            </w:r>
            <w:r w:rsidR="00EE5ACD" w:rsidRPr="00133401">
              <w:rPr>
                <w:szCs w:val="24"/>
              </w:rPr>
              <w:t>maj</w:t>
            </w:r>
          </w:p>
          <w:p w14:paraId="55C8EDB7" w14:textId="38EACE0B" w:rsidR="000C73A3" w:rsidRPr="00133401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66A55E57" w:rsidR="00D201E3" w:rsidRPr="00133401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77777777" w:rsidR="00A14F21" w:rsidRPr="00133401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133401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33401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258E7D7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D555F">
              <w:rPr>
                <w:sz w:val="20"/>
              </w:rPr>
              <w:t>5</w:t>
            </w:r>
            <w:r w:rsidR="0099618A">
              <w:rPr>
                <w:sz w:val="20"/>
              </w:rPr>
              <w:t>2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D96E69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133401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1A4AD1E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133401">
              <w:rPr>
                <w:sz w:val="20"/>
              </w:rPr>
              <w:t>3-5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358B3CD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33401">
              <w:rPr>
                <w:sz w:val="20"/>
              </w:rPr>
              <w:t>6-11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67CFADE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021FDB3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BAD551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585F0E24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4D5F1A9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0EA572A0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08B7E5B9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9647DA7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5155740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8568BE1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26783094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237EAA18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49E385E6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4B671217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62DD3F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5E0C662F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1C7F3A30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6E007F7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0567A0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6E5A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44555EA4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48F35C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2C779BD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4B301837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4EB9A97C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1DB450E8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5E39A5A6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2052F1F8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484045C5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35468F57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31661AC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1758C761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74BC006D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3557BEAF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8B277A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4BCB889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10BBCA14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2C1C081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2E368EF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5995644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EE94B9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7FAF33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11D4B71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1345A0C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AB3FC9C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523D6E3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792162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5AE3D1A8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78284190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BF56D65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0A2859B1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0CAF49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C34B0BC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71CECB1B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051B1377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0F8AD8E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462940F9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6244748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6D0723B6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7D8CF4A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4DF3D25C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10F989FC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352D8A9B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DD9F249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4D308C59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085798A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3E56B353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B609438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7DAE5835" w:rsidR="00B06FA5" w:rsidRPr="00E40C0C" w:rsidRDefault="00E12C6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Amanda Palmstierna </w:t>
            </w:r>
            <w:r w:rsidR="00B06FA5" w:rsidRPr="00E40C0C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550A4E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6BB6EEDD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6753A902" w:rsidR="00B06FA5" w:rsidRPr="00E40C0C" w:rsidRDefault="0013340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320D4DF2" w:rsidR="004A1961" w:rsidRPr="00E40C0C" w:rsidRDefault="0013340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6D763696" w:rsidR="004A1961" w:rsidRPr="00E40C0C" w:rsidRDefault="0013340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14095998" w:rsidR="004A1961" w:rsidRPr="00E40C0C" w:rsidRDefault="0013340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828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893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55F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3401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6F5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1E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0C2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1F56"/>
    <w:rsid w:val="00332C80"/>
    <w:rsid w:val="00332DD4"/>
    <w:rsid w:val="00333088"/>
    <w:rsid w:val="003335F0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C57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21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5CC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95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4A33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618A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6D5"/>
    <w:rsid w:val="00AC5B8B"/>
    <w:rsid w:val="00AC6C00"/>
    <w:rsid w:val="00AC7046"/>
    <w:rsid w:val="00AC70FB"/>
    <w:rsid w:val="00AC728E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6EF5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7B0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8D0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268"/>
    <w:rsid w:val="00D963AF"/>
    <w:rsid w:val="00D97591"/>
    <w:rsid w:val="00DA0248"/>
    <w:rsid w:val="00DA06A7"/>
    <w:rsid w:val="00DA0898"/>
    <w:rsid w:val="00DA0B66"/>
    <w:rsid w:val="00DA1E31"/>
    <w:rsid w:val="00DA21F9"/>
    <w:rsid w:val="00DA29D7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C65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D71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27D93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29A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6551</TotalTime>
  <Pages>3</Pages>
  <Words>553</Words>
  <Characters>3829</Characters>
  <Application>Microsoft Office Word</Application>
  <DocSecurity>0</DocSecurity>
  <Lines>1914</Lines>
  <Paragraphs>292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1868</cp:revision>
  <cp:lastPrinted>2024-03-19T11:21:00Z</cp:lastPrinted>
  <dcterms:created xsi:type="dcterms:W3CDTF">2020-06-26T09:11:00Z</dcterms:created>
  <dcterms:modified xsi:type="dcterms:W3CDTF">2024-05-30T09:44:00Z</dcterms:modified>
</cp:coreProperties>
</file>