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391C" w:rsidRPr="00303F5D" w:rsidTr="00DE391C">
        <w:trPr>
          <w:trHeight w:val="1361"/>
        </w:trPr>
        <w:tc>
          <w:tcPr>
            <w:tcW w:w="5471" w:type="dxa"/>
          </w:tcPr>
          <w:p w:rsidR="00DE391C" w:rsidRPr="00303F5D" w:rsidRDefault="00DE391C" w:rsidP="00DE391C">
            <w:pPr>
              <w:pStyle w:val="RSKRbeteckning"/>
              <w:spacing w:before="240"/>
            </w:pPr>
            <w:r w:rsidRPr="00303F5D">
              <w:t>Riksdagsskrivelse</w:t>
            </w:r>
          </w:p>
          <w:p w:rsidR="00DE391C" w:rsidRPr="00303F5D" w:rsidRDefault="00DE391C" w:rsidP="00DE391C">
            <w:pPr>
              <w:pStyle w:val="RSKRbeteckning"/>
            </w:pPr>
            <w:r w:rsidRPr="00303F5D">
              <w:t>2014/15:81</w:t>
            </w:r>
          </w:p>
        </w:tc>
        <w:tc>
          <w:tcPr>
            <w:tcW w:w="2551" w:type="dxa"/>
          </w:tcPr>
          <w:p w:rsidR="00DE391C" w:rsidRPr="00303F5D" w:rsidRDefault="00DE391C" w:rsidP="00DE391C">
            <w:pPr>
              <w:spacing w:before="300"/>
            </w:pPr>
            <w:r w:rsidRPr="00303F5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391C" w:rsidRPr="00303F5D" w:rsidRDefault="00DE391C" w:rsidP="009E6885"/>
          <w:p w:rsidR="00DE391C" w:rsidRPr="00303F5D" w:rsidRDefault="00DE391C" w:rsidP="00DE391C">
            <w:pPr>
              <w:jc w:val="right"/>
            </w:pPr>
          </w:p>
        </w:tc>
      </w:tr>
      <w:tr w:rsidR="00DE391C" w:rsidRPr="00303F5D" w:rsidTr="00DE391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E391C" w:rsidRPr="00303F5D" w:rsidRDefault="00DE391C" w:rsidP="00DE391C">
            <w:pPr>
              <w:rPr>
                <w:sz w:val="10"/>
              </w:rPr>
            </w:pPr>
          </w:p>
        </w:tc>
      </w:tr>
    </w:tbl>
    <w:p w:rsidR="00CE5B19" w:rsidRPr="00303F5D" w:rsidRDefault="00CE5B19" w:rsidP="00DE391C"/>
    <w:p w:rsidR="00DE391C" w:rsidRPr="00303F5D" w:rsidRDefault="00DE391C" w:rsidP="00DE391C">
      <w:pPr>
        <w:pStyle w:val="Mottagare1"/>
      </w:pPr>
      <w:r w:rsidRPr="00303F5D">
        <w:t>Riksrevisionen</w:t>
      </w:r>
      <w:r w:rsidR="00FC2681" w:rsidRPr="00303F5D">
        <w:rPr>
          <w:rStyle w:val="Fotnotsreferens"/>
        </w:rPr>
        <w:footnoteReference w:id="1"/>
      </w:r>
    </w:p>
    <w:p w:rsidR="00DE391C" w:rsidRPr="00303F5D" w:rsidRDefault="00DE391C" w:rsidP="00DE391C">
      <w:pPr>
        <w:pStyle w:val="Mottagare2"/>
      </w:pPr>
    </w:p>
    <w:p w:rsidR="00DE391C" w:rsidRPr="00303F5D" w:rsidRDefault="00DE391C" w:rsidP="00DE391C">
      <w:r w:rsidRPr="00303F5D">
        <w:t>Med överlämnande av finansutskottets betänkande 2014/15:FiU2 Utgiftsområde 2 Samhällsekonomi och finansförvaltning får jag anmäla att riksdagen denna dag bifallit utskottets förslag till riksdagsbeslut.</w:t>
      </w:r>
    </w:p>
    <w:p w:rsidR="00DE391C" w:rsidRPr="00303F5D" w:rsidRDefault="00DE391C" w:rsidP="00DE391C">
      <w:pPr>
        <w:pStyle w:val="Stockholm"/>
      </w:pPr>
      <w:r w:rsidRPr="00303F5D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391C" w:rsidRPr="00303F5D" w:rsidTr="00DE391C">
        <w:tc>
          <w:tcPr>
            <w:tcW w:w="3628" w:type="dxa"/>
          </w:tcPr>
          <w:p w:rsidR="00DE391C" w:rsidRPr="00303F5D" w:rsidRDefault="00DE391C" w:rsidP="00DE391C">
            <w:pPr>
              <w:pStyle w:val="AvsTalman"/>
            </w:pPr>
            <w:r w:rsidRPr="00303F5D">
              <w:t>Urban Ahlin</w:t>
            </w:r>
          </w:p>
        </w:tc>
        <w:tc>
          <w:tcPr>
            <w:tcW w:w="3628" w:type="dxa"/>
          </w:tcPr>
          <w:p w:rsidR="00DE391C" w:rsidRPr="00303F5D" w:rsidRDefault="00DE391C" w:rsidP="00DE391C">
            <w:pPr>
              <w:pStyle w:val="AvsTjnsteman"/>
            </w:pPr>
            <w:r w:rsidRPr="00303F5D">
              <w:t>Claes Mårtensson</w:t>
            </w:r>
          </w:p>
        </w:tc>
      </w:tr>
    </w:tbl>
    <w:p w:rsidR="00DE391C" w:rsidRPr="00303F5D" w:rsidRDefault="00DE391C" w:rsidP="00DE391C"/>
    <w:sectPr w:rsidR="00DE391C" w:rsidRPr="00303F5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393" w:rsidRPr="00303F5D" w:rsidRDefault="00357393" w:rsidP="00FC2681">
      <w:r w:rsidRPr="00303F5D">
        <w:separator/>
      </w:r>
    </w:p>
  </w:endnote>
  <w:endnote w:type="continuationSeparator" w:id="0">
    <w:p w:rsidR="00357393" w:rsidRPr="00303F5D" w:rsidRDefault="00357393" w:rsidP="00FC2681">
      <w:r w:rsidRPr="00303F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393" w:rsidRPr="00303F5D" w:rsidRDefault="00357393" w:rsidP="00FC2681">
      <w:r w:rsidRPr="00303F5D">
        <w:separator/>
      </w:r>
    </w:p>
  </w:footnote>
  <w:footnote w:type="continuationSeparator" w:id="0">
    <w:p w:rsidR="00357393" w:rsidRPr="00303F5D" w:rsidRDefault="00357393" w:rsidP="00FC2681">
      <w:r w:rsidRPr="00303F5D">
        <w:continuationSeparator/>
      </w:r>
    </w:p>
  </w:footnote>
  <w:footnote w:id="1">
    <w:p w:rsidR="00FC2681" w:rsidRPr="00303F5D" w:rsidRDefault="00FC2681">
      <w:pPr>
        <w:pStyle w:val="Fotnotstext"/>
      </w:pPr>
      <w:r w:rsidRPr="00303F5D">
        <w:rPr>
          <w:rStyle w:val="Fotnotsreferens"/>
        </w:rPr>
        <w:footnoteRef/>
      </w:r>
      <w:r w:rsidRPr="00303F5D">
        <w:t xml:space="preserve"> Riksdagsskrivelse 2014/15:78 till Socialdepartementet</w:t>
      </w:r>
      <w:r w:rsidRPr="00303F5D">
        <w:br/>
        <w:t>Riksdagsskrivelse 2014/15:79 till Finansdepartementet</w:t>
      </w:r>
      <w:r w:rsidRPr="00303F5D">
        <w:br/>
        <w:t>Riksdagsskrivelse 2014/15:80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91C"/>
    <w:rsid w:val="000171F4"/>
    <w:rsid w:val="00040DEC"/>
    <w:rsid w:val="00062659"/>
    <w:rsid w:val="000B4100"/>
    <w:rsid w:val="00137E7C"/>
    <w:rsid w:val="00141DF3"/>
    <w:rsid w:val="0015071F"/>
    <w:rsid w:val="001A6753"/>
    <w:rsid w:val="00231E36"/>
    <w:rsid w:val="0028165D"/>
    <w:rsid w:val="002C59DD"/>
    <w:rsid w:val="002E72EA"/>
    <w:rsid w:val="00300275"/>
    <w:rsid w:val="00303F5D"/>
    <w:rsid w:val="00333AF6"/>
    <w:rsid w:val="0034376C"/>
    <w:rsid w:val="0035739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D4D07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E391C"/>
    <w:rsid w:val="00E31940"/>
    <w:rsid w:val="00E52DF1"/>
    <w:rsid w:val="00EA1F0A"/>
    <w:rsid w:val="00FB22C3"/>
    <w:rsid w:val="00FC268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5A57A3-B07F-4CC6-977E-6DDAEED8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C268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C2681"/>
  </w:style>
  <w:style w:type="character" w:styleId="Fotnotsreferens">
    <w:name w:val="footnote reference"/>
    <w:basedOn w:val="Standardstycketeckensnitt"/>
    <w:semiHidden/>
    <w:unhideWhenUsed/>
    <w:rsid w:val="00FC2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2014-12-18T15:33:00Z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