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2019F26" w14:textId="77777777" w:rsidTr="00782EA9">
        <w:tc>
          <w:tcPr>
            <w:tcW w:w="9141" w:type="dxa"/>
          </w:tcPr>
          <w:p w14:paraId="3F42CF5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1187308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34332D9" w14:textId="77777777" w:rsidR="0096348C" w:rsidRPr="00477C9F" w:rsidRDefault="0096348C" w:rsidP="00477C9F">
      <w:pPr>
        <w:rPr>
          <w:sz w:val="22"/>
          <w:szCs w:val="22"/>
        </w:rPr>
      </w:pPr>
    </w:p>
    <w:p w14:paraId="34027D1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666A023" w14:textId="77777777" w:rsidTr="00F86ACF">
        <w:trPr>
          <w:cantSplit/>
          <w:trHeight w:val="742"/>
        </w:trPr>
        <w:tc>
          <w:tcPr>
            <w:tcW w:w="1790" w:type="dxa"/>
          </w:tcPr>
          <w:p w14:paraId="5E85E42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18DEFD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D35DFAB" w14:textId="089598F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E6016">
              <w:rPr>
                <w:b/>
                <w:sz w:val="22"/>
                <w:szCs w:val="22"/>
              </w:rPr>
              <w:t>47</w:t>
            </w:r>
          </w:p>
          <w:p w14:paraId="26D28C8C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EE52A29" w14:textId="77777777" w:rsidTr="00F86ACF">
        <w:tc>
          <w:tcPr>
            <w:tcW w:w="1790" w:type="dxa"/>
          </w:tcPr>
          <w:p w14:paraId="5A1A514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AD06A8" w14:textId="7B7F383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FE6016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FE6016">
              <w:rPr>
                <w:sz w:val="22"/>
                <w:szCs w:val="22"/>
              </w:rPr>
              <w:t>16</w:t>
            </w:r>
          </w:p>
        </w:tc>
      </w:tr>
      <w:tr w:rsidR="0096348C" w:rsidRPr="00477C9F" w14:paraId="6221AEF5" w14:textId="77777777" w:rsidTr="00F86ACF">
        <w:tc>
          <w:tcPr>
            <w:tcW w:w="1790" w:type="dxa"/>
          </w:tcPr>
          <w:p w14:paraId="088F132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3DF8C99" w14:textId="60198FCE" w:rsidR="00BD53C1" w:rsidRPr="00477C9F" w:rsidRDefault="00FE601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435E97">
              <w:rPr>
                <w:sz w:val="22"/>
                <w:szCs w:val="22"/>
              </w:rPr>
              <w:t>56</w:t>
            </w:r>
            <w:r w:rsidR="00CF4ED5">
              <w:rPr>
                <w:sz w:val="22"/>
                <w:szCs w:val="22"/>
              </w:rPr>
              <w:t>–</w:t>
            </w:r>
            <w:r w:rsidR="0079308F">
              <w:rPr>
                <w:sz w:val="22"/>
                <w:szCs w:val="22"/>
              </w:rPr>
              <w:t>1</w:t>
            </w:r>
            <w:r w:rsidR="00A35294">
              <w:rPr>
                <w:sz w:val="22"/>
                <w:szCs w:val="22"/>
              </w:rPr>
              <w:t>3</w:t>
            </w:r>
            <w:r w:rsidR="0079308F">
              <w:rPr>
                <w:sz w:val="22"/>
                <w:szCs w:val="22"/>
              </w:rPr>
              <w:t>.</w:t>
            </w:r>
            <w:r w:rsidR="00A35294">
              <w:rPr>
                <w:sz w:val="22"/>
                <w:szCs w:val="22"/>
              </w:rPr>
              <w:t>06</w:t>
            </w:r>
          </w:p>
        </w:tc>
      </w:tr>
      <w:tr w:rsidR="0096348C" w:rsidRPr="00477C9F" w14:paraId="34B475D4" w14:textId="77777777" w:rsidTr="00F86ACF">
        <w:tc>
          <w:tcPr>
            <w:tcW w:w="1790" w:type="dxa"/>
          </w:tcPr>
          <w:p w14:paraId="4141E41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7D72BB5" w14:textId="75694F1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A190CE7" w14:textId="77777777" w:rsidR="0096348C" w:rsidRPr="00477C9F" w:rsidRDefault="0096348C" w:rsidP="00477C9F">
      <w:pPr>
        <w:rPr>
          <w:sz w:val="22"/>
          <w:szCs w:val="22"/>
        </w:rPr>
      </w:pPr>
    </w:p>
    <w:p w14:paraId="7E10A6F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FE1987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070B7D" w14:paraId="05A51ACA" w14:textId="77777777" w:rsidTr="00F86ACF">
        <w:tc>
          <w:tcPr>
            <w:tcW w:w="753" w:type="dxa"/>
          </w:tcPr>
          <w:p w14:paraId="6CA3AF93" w14:textId="77777777" w:rsidR="00F84080" w:rsidRPr="00070B7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70B7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5E939522" w14:textId="77777777" w:rsidR="00336917" w:rsidRPr="00070B7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CD2792" w14:textId="77777777" w:rsidR="00F84080" w:rsidRPr="00070B7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73ED4B" w14:textId="7AF2D79D" w:rsidR="0069143B" w:rsidRPr="00070B7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70B7D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070B7D">
              <w:rPr>
                <w:snapToGrid w:val="0"/>
                <w:sz w:val="22"/>
                <w:szCs w:val="22"/>
              </w:rPr>
              <w:t>3</w:t>
            </w:r>
            <w:r w:rsidRPr="00070B7D">
              <w:rPr>
                <w:snapToGrid w:val="0"/>
                <w:sz w:val="22"/>
                <w:szCs w:val="22"/>
              </w:rPr>
              <w:t>/2</w:t>
            </w:r>
            <w:r w:rsidR="00EB08AE" w:rsidRPr="00070B7D">
              <w:rPr>
                <w:snapToGrid w:val="0"/>
                <w:sz w:val="22"/>
                <w:szCs w:val="22"/>
              </w:rPr>
              <w:t>4</w:t>
            </w:r>
            <w:r w:rsidRPr="00070B7D">
              <w:rPr>
                <w:snapToGrid w:val="0"/>
                <w:sz w:val="22"/>
                <w:szCs w:val="22"/>
              </w:rPr>
              <w:t>:</w:t>
            </w:r>
            <w:r w:rsidR="00571E7E" w:rsidRPr="00070B7D">
              <w:rPr>
                <w:snapToGrid w:val="0"/>
                <w:sz w:val="22"/>
                <w:szCs w:val="22"/>
              </w:rPr>
              <w:t>45 och 2023/24:46</w:t>
            </w:r>
            <w:r w:rsidR="00FD0038" w:rsidRPr="00070B7D">
              <w:rPr>
                <w:snapToGrid w:val="0"/>
                <w:sz w:val="22"/>
                <w:szCs w:val="22"/>
              </w:rPr>
              <w:t>.</w:t>
            </w:r>
          </w:p>
          <w:p w14:paraId="1D634D9C" w14:textId="77777777" w:rsidR="007864F6" w:rsidRPr="00070B7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70B7D" w14:paraId="6FC9AFD2" w14:textId="77777777" w:rsidTr="00F86ACF">
        <w:tc>
          <w:tcPr>
            <w:tcW w:w="753" w:type="dxa"/>
          </w:tcPr>
          <w:p w14:paraId="45ADEB87" w14:textId="318FE80C" w:rsidR="00F84080" w:rsidRPr="00070B7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451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50EF6E7F" w14:textId="0D31B0A6" w:rsidR="00376C7D" w:rsidRPr="00070B7D" w:rsidRDefault="00070B7D" w:rsidP="0069143B">
            <w:pPr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Finansministerns uttalande under riksdagens frågestund om subventioner till vindkraft – G29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3B7DB031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DD1B6B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71CCFC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4071BFF" w14:textId="77777777" w:rsidR="0069143B" w:rsidRPr="00070B7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70B7D" w14:paraId="34362789" w14:textId="77777777" w:rsidTr="00F86ACF">
        <w:tc>
          <w:tcPr>
            <w:tcW w:w="753" w:type="dxa"/>
          </w:tcPr>
          <w:p w14:paraId="276AEF3F" w14:textId="4E2101F0" w:rsidR="00376C7D" w:rsidRPr="00070B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napToGrid w:val="0"/>
                <w:sz w:val="22"/>
                <w:szCs w:val="22"/>
              </w:rPr>
              <w:t>§</w:t>
            </w:r>
            <w:r w:rsidR="00C1664A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73B267C3" w14:textId="26CEC112" w:rsidR="00376C7D" w:rsidRPr="00070B7D" w:rsidRDefault="00070B7D" w:rsidP="0069143B">
            <w:pPr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Socialtjänstministerns tjänsteutövning i lagstiftningsärenden som rör våldsutsatta barn – G30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68D1B5B6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03502F9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CBFEDF7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22D3D8F0" w14:textId="77777777" w:rsidR="00930B63" w:rsidRPr="00070B7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070B7D" w14:paraId="6A23BEC6" w14:textId="77777777" w:rsidTr="00F86ACF">
        <w:tc>
          <w:tcPr>
            <w:tcW w:w="753" w:type="dxa"/>
          </w:tcPr>
          <w:p w14:paraId="1C977D07" w14:textId="2F56F5A4" w:rsidR="00376C7D" w:rsidRPr="00070B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napToGrid w:val="0"/>
                <w:sz w:val="22"/>
                <w:szCs w:val="22"/>
              </w:rPr>
              <w:t>§</w:t>
            </w:r>
            <w:r w:rsidR="00C1664A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7AA4293E" w14:textId="0D5A9B77" w:rsidR="00376C7D" w:rsidRPr="00070B7D" w:rsidRDefault="00070B7D" w:rsidP="0069143B">
            <w:pPr>
              <w:rPr>
                <w:b/>
                <w:snapToGrid w:val="0"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Utrikesministerns användning av begreppet proportionalitet – G14</w:t>
            </w:r>
          </w:p>
          <w:p w14:paraId="06CF161B" w14:textId="77777777" w:rsidR="00930B63" w:rsidRPr="00070B7D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0A18D89A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63A4470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18FB08C" w14:textId="7464CB6B" w:rsidR="00376C7D" w:rsidRPr="00070B7D" w:rsidRDefault="00070B7D" w:rsidP="0069143B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074C12E" w14:textId="77777777" w:rsidR="00376C7D" w:rsidRPr="00070B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70B7D" w:rsidRPr="00070B7D" w14:paraId="1B32ADDC" w14:textId="77777777" w:rsidTr="00F86ACF">
        <w:tc>
          <w:tcPr>
            <w:tcW w:w="753" w:type="dxa"/>
          </w:tcPr>
          <w:p w14:paraId="51246DC1" w14:textId="15885D20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8177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6D932440" w14:textId="77777777" w:rsidR="00070B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Skrivningar om utsläppsberäkningar i regeringens budget – G19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59DCB62A" w14:textId="75CA5105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45517D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553CEED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7D936911" w14:textId="4B361B83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5DB382E2" w14:textId="77777777" w:rsidTr="00F86ACF">
        <w:tc>
          <w:tcPr>
            <w:tcW w:w="753" w:type="dxa"/>
          </w:tcPr>
          <w:p w14:paraId="1834D253" w14:textId="2A4AD169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052CC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5031F168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Regeringens resultatredovisning när det gäller åtgärder på konsumentområdet – G26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270710A1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515AEE7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E3B985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3D75726D" w14:textId="40E299C5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0A98F036" w14:textId="77777777" w:rsidTr="00F86ACF">
        <w:tc>
          <w:tcPr>
            <w:tcW w:w="753" w:type="dxa"/>
          </w:tcPr>
          <w:p w14:paraId="70880D78" w14:textId="128451CF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052CC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14:paraId="01CD2508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Finansministerns uttalande om budgetreglerna för kommuner och regioner – G13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36126039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A024D03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5168EC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2E799D6B" w14:textId="2A5108D9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</w:tbl>
    <w:p w14:paraId="1E677836" w14:textId="77777777" w:rsidR="00A161B9" w:rsidRDefault="00A161B9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070B7D" w:rsidRPr="00070B7D" w14:paraId="11AFDDEA" w14:textId="77777777" w:rsidTr="00F86ACF">
        <w:tc>
          <w:tcPr>
            <w:tcW w:w="753" w:type="dxa"/>
          </w:tcPr>
          <w:p w14:paraId="3B2A7BA2" w14:textId="707A49A0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052CC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</w:tcPr>
          <w:p w14:paraId="4050156C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0D92A9BB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4E863663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DE14A6F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F14F55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67D5D742" w14:textId="5B52ABB8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0FAD85FE" w14:textId="77777777" w:rsidTr="00F86ACF">
        <w:tc>
          <w:tcPr>
            <w:tcW w:w="753" w:type="dxa"/>
          </w:tcPr>
          <w:p w14:paraId="5CFA9788" w14:textId="3E14B1E2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A40B0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</w:tcPr>
          <w:p w14:paraId="54BC9780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Regeringens förordnande av ledamöter i styrelser vid universitet och högskolor – G7</w:t>
            </w:r>
          </w:p>
          <w:p w14:paraId="221E81EE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076B3A6A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7ACBBC4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AC1E13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494131A" w14:textId="620CDA45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5E1196B4" w14:textId="77777777" w:rsidTr="00F86ACF">
        <w:tc>
          <w:tcPr>
            <w:tcW w:w="753" w:type="dxa"/>
          </w:tcPr>
          <w:p w14:paraId="2253CE87" w14:textId="21912A7E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C16F6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</w:tcPr>
          <w:p w14:paraId="7B301920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Regeringens förflyttning av Strålsäkerhetsmyndighetens generaldirektör – G21</w:t>
            </w:r>
          </w:p>
          <w:p w14:paraId="7496D26F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5913F2AB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D517E2F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62B8C6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0426C2F3" w14:textId="7F40D0CA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47A3CAAD" w14:textId="77777777" w:rsidTr="00F86ACF">
        <w:tc>
          <w:tcPr>
            <w:tcW w:w="753" w:type="dxa"/>
          </w:tcPr>
          <w:p w14:paraId="48CD7C45" w14:textId="2B9D7B28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B7615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</w:tcPr>
          <w:p w14:paraId="7CF4065F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Klimat- och miljöministerns hantering av handlingar inkomna som sms – G20</w:t>
            </w:r>
          </w:p>
          <w:p w14:paraId="3A21A114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372D4133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E2B1F90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66AF94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0E254A65" w14:textId="38A557AF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6190FA62" w14:textId="77777777" w:rsidTr="00F86ACF">
        <w:tc>
          <w:tcPr>
            <w:tcW w:w="753" w:type="dxa"/>
          </w:tcPr>
          <w:p w14:paraId="7162560B" w14:textId="45CACBE7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D7725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</w:tcPr>
          <w:p w14:paraId="0991BFCB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Utrikesministerns hantering av känslig information på en social medieplattform – G24</w:t>
            </w:r>
          </w:p>
          <w:p w14:paraId="019FF5CB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70A51D12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95941D1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03E9AC2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648BC853" w14:textId="3777951B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1D8FD291" w14:textId="77777777" w:rsidTr="00F86ACF">
        <w:tc>
          <w:tcPr>
            <w:tcW w:w="753" w:type="dxa"/>
          </w:tcPr>
          <w:p w14:paraId="52DA7106" w14:textId="230AA059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95375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</w:tcPr>
          <w:p w14:paraId="42B2E9E6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4B188626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06DF49E8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F23048D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D7262B3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212EDAE2" w14:textId="68413FD2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4FFC615B" w14:textId="77777777" w:rsidTr="00F86ACF">
        <w:tc>
          <w:tcPr>
            <w:tcW w:w="753" w:type="dxa"/>
          </w:tcPr>
          <w:p w14:paraId="64EB0C21" w14:textId="0F299151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25B0D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</w:tcPr>
          <w:p w14:paraId="1A2E3575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Klimat- och miljöministerns uttalande och agerande i fråga om behovet av ny kärnkraft – G10</w:t>
            </w:r>
          </w:p>
          <w:p w14:paraId="2CD36742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452D0766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B81A546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AE6ABC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283D3A90" w14:textId="79C59ADF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68AB7E30" w14:textId="77777777" w:rsidTr="00F86ACF">
        <w:tc>
          <w:tcPr>
            <w:tcW w:w="753" w:type="dxa"/>
          </w:tcPr>
          <w:p w14:paraId="35E5FB1F" w14:textId="55813762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25B0D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</w:tcPr>
          <w:p w14:paraId="540A61A0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Energi- och näringsministerns uttalanden om hanteringen av ett ärende om elstöd till företag – G4</w:t>
            </w:r>
          </w:p>
          <w:p w14:paraId="74205FF8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190E9938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018B104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4BBEB8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52DFA436" w14:textId="2D50141D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</w:tbl>
    <w:p w14:paraId="55A33E37" w14:textId="77777777" w:rsidR="00A161B9" w:rsidRDefault="00A161B9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070B7D" w:rsidRPr="00070B7D" w14:paraId="14814226" w14:textId="77777777" w:rsidTr="00F86ACF">
        <w:tc>
          <w:tcPr>
            <w:tcW w:w="753" w:type="dxa"/>
          </w:tcPr>
          <w:p w14:paraId="50E9C8F0" w14:textId="027B777A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25B0D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1238CE42" w14:textId="6C02F934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Beredningen av förslag om elstöd till företag – G6</w:t>
            </w:r>
            <w:r w:rsidRPr="00070B7D">
              <w:rPr>
                <w:b/>
                <w:sz w:val="22"/>
                <w:szCs w:val="22"/>
              </w:rPr>
              <w:br/>
            </w:r>
          </w:p>
          <w:p w14:paraId="284D7147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DFF6638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013961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33CE82EB" w14:textId="287100CF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070B7D" w:rsidRPr="00070B7D" w14:paraId="59B220DE" w14:textId="77777777" w:rsidTr="00F86ACF">
        <w:tc>
          <w:tcPr>
            <w:tcW w:w="753" w:type="dxa"/>
          </w:tcPr>
          <w:p w14:paraId="0CBBE3DD" w14:textId="34A17034" w:rsidR="00070B7D" w:rsidRPr="00070B7D" w:rsidRDefault="00070B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25B0D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4EA2CDC6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  <w:r w:rsidRPr="00070B7D">
              <w:rPr>
                <w:b/>
                <w:sz w:val="22"/>
                <w:szCs w:val="22"/>
              </w:rPr>
              <w:t>Hanteringen av lagförslag om preventiva vistelseförbud – G27</w:t>
            </w:r>
          </w:p>
          <w:p w14:paraId="2BBD3AC8" w14:textId="77777777" w:rsidR="00070B7D" w:rsidRDefault="00070B7D" w:rsidP="0069143B">
            <w:pPr>
              <w:rPr>
                <w:b/>
                <w:sz w:val="22"/>
                <w:szCs w:val="22"/>
              </w:rPr>
            </w:pPr>
          </w:p>
          <w:p w14:paraId="1584E27A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5F1114D" w14:textId="77777777" w:rsidR="00070B7D" w:rsidRPr="008C047D" w:rsidRDefault="00070B7D" w:rsidP="00070B7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318C8B" w14:textId="77777777" w:rsidR="00070B7D" w:rsidRPr="008C047D" w:rsidRDefault="00070B7D" w:rsidP="00070B7D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F214072" w14:textId="56BD0031" w:rsidR="00070B7D" w:rsidRPr="00070B7D" w:rsidRDefault="00070B7D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070B7D" w14:paraId="6B42450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85AB38D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70B7D">
              <w:rPr>
                <w:sz w:val="22"/>
                <w:szCs w:val="22"/>
              </w:rPr>
              <w:t>Vid protokollet</w:t>
            </w:r>
          </w:p>
          <w:p w14:paraId="4AA73191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255F92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3D019FD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70B7D">
              <w:rPr>
                <w:sz w:val="22"/>
                <w:szCs w:val="22"/>
              </w:rPr>
              <w:t>Marilena Cottone</w:t>
            </w:r>
          </w:p>
          <w:p w14:paraId="5181D05B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231DE7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70B7D">
              <w:rPr>
                <w:sz w:val="22"/>
                <w:szCs w:val="22"/>
              </w:rPr>
              <w:t xml:space="preserve">Justeras </w:t>
            </w:r>
          </w:p>
          <w:p w14:paraId="6A3F27DE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E960B8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3029FD" w14:textId="77777777" w:rsidR="008273F4" w:rsidRPr="00070B7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C7C321" w14:textId="77777777" w:rsidR="008273F4" w:rsidRPr="00070B7D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70B7D">
              <w:rPr>
                <w:sz w:val="22"/>
                <w:szCs w:val="22"/>
              </w:rPr>
              <w:t>Ida Karkiainen</w:t>
            </w:r>
          </w:p>
          <w:p w14:paraId="679571F9" w14:textId="77777777" w:rsidR="00AF32C5" w:rsidRPr="00070B7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85E4F9E" w14:textId="77777777" w:rsidR="005805B8" w:rsidRDefault="005805B8" w:rsidP="005805B8">
      <w:pPr>
        <w:widowControl/>
        <w:rPr>
          <w:sz w:val="22"/>
          <w:szCs w:val="22"/>
        </w:rPr>
      </w:pPr>
    </w:p>
    <w:p w14:paraId="05213DD7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4B3F31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E019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36A12A8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FE9108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DD088F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DD088F">
              <w:rPr>
                <w:sz w:val="20"/>
              </w:rPr>
              <w:t>0</w:t>
            </w:r>
            <w:r w:rsidR="00F37387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2BC73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98636F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CF84F9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D1333B7" w14:textId="12D9777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FC68E5">
              <w:rPr>
                <w:sz w:val="20"/>
              </w:rPr>
              <w:t>47</w:t>
            </w:r>
          </w:p>
        </w:tc>
      </w:tr>
      <w:tr w:rsidR="005805B8" w14:paraId="2DEA5F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53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A506" w14:textId="38A81A3F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2155A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9E49" w14:textId="3C4F958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155A4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3ED2" w14:textId="16DBF03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052CC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D223" w14:textId="38698FC4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052CC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4602" w14:textId="77F8EB9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052CC">
              <w:rPr>
                <w:sz w:val="20"/>
              </w:rPr>
              <w:t xml:space="preserve"> 8</w:t>
            </w:r>
            <w:r w:rsidR="00D17C00">
              <w:rPr>
                <w:sz w:val="20"/>
              </w:rPr>
              <w:t>–</w:t>
            </w:r>
            <w:r w:rsidR="00B356B4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8488" w14:textId="260BAFC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356B4">
              <w:rPr>
                <w:sz w:val="20"/>
              </w:rPr>
              <w:t xml:space="preserve"> 10</w:t>
            </w:r>
            <w:r w:rsidR="008D7725">
              <w:rPr>
                <w:sz w:val="20"/>
              </w:rPr>
              <w:t>–</w:t>
            </w:r>
            <w:r w:rsidR="001A1390">
              <w:rPr>
                <w:sz w:val="20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2C07" w14:textId="06FE579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A1390">
              <w:rPr>
                <w:sz w:val="20"/>
              </w:rPr>
              <w:t xml:space="preserve"> 13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BB1E" w14:textId="1275933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64709">
              <w:rPr>
                <w:sz w:val="20"/>
              </w:rPr>
              <w:t xml:space="preserve"> 14</w:t>
            </w:r>
            <w:r w:rsidR="00A161B9">
              <w:rPr>
                <w:sz w:val="20"/>
              </w:rPr>
              <w:t>–1</w:t>
            </w:r>
            <w:r w:rsidR="001A6056">
              <w:rPr>
                <w:sz w:val="20"/>
              </w:rPr>
              <w:t>6</w:t>
            </w:r>
          </w:p>
        </w:tc>
      </w:tr>
      <w:tr w:rsidR="005805B8" w14:paraId="41CBA2C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E71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0D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95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8E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72E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09D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55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EF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4C0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16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35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77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D3F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6A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CE4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5B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C6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44B3A44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9AE3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D434" w14:textId="55AB4F24" w:rsidR="008E4E18" w:rsidRPr="00003AB2" w:rsidRDefault="00F603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8B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26F" w14:textId="58807EF7" w:rsidR="008E4E18" w:rsidRPr="00003AB2" w:rsidRDefault="007947F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87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5F6F" w14:textId="052FEBF1" w:rsidR="008E4E18" w:rsidRPr="00003AB2" w:rsidRDefault="0008177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16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181A" w14:textId="58E502FC" w:rsidR="008E4E18" w:rsidRPr="00003AB2" w:rsidRDefault="00D052C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D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5DF" w14:textId="5869A00C" w:rsidR="008E4E18" w:rsidRPr="00003AB2" w:rsidRDefault="00D052C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AF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248" w14:textId="1C083F06" w:rsidR="008E4E18" w:rsidRPr="00003AB2" w:rsidRDefault="00B356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C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ED10" w14:textId="50C32FD1" w:rsidR="008E4E18" w:rsidRPr="00003AB2" w:rsidRDefault="001A139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48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2B80" w14:textId="64977E01" w:rsidR="008E4E18" w:rsidRPr="00003AB2" w:rsidRDefault="00E64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95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88E4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348D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941" w14:textId="2807F9A3" w:rsidR="008E4E18" w:rsidRPr="00003AB2" w:rsidRDefault="00F603BA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C0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241" w14:textId="696B67F8" w:rsidR="008E4E18" w:rsidRPr="00003AB2" w:rsidRDefault="007947F2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C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CA1F" w14:textId="1A7B2218" w:rsidR="008E4E18" w:rsidRPr="00003AB2" w:rsidRDefault="0008177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C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C403" w14:textId="64B0743B" w:rsidR="008E4E18" w:rsidRPr="00003AB2" w:rsidRDefault="00D052C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5B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7C89" w14:textId="672DD0D6" w:rsidR="008E4E18" w:rsidRPr="00003AB2" w:rsidRDefault="00D052CC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80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B59" w14:textId="036677A4" w:rsidR="008E4E18" w:rsidRPr="00003AB2" w:rsidRDefault="00B356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3D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BD3" w14:textId="6B0E4B0D" w:rsidR="008E4E18" w:rsidRPr="00003AB2" w:rsidRDefault="001A1390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82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8676" w14:textId="22C9CFDF" w:rsidR="008E4E18" w:rsidRPr="00003AB2" w:rsidRDefault="00E64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4F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2E3C7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558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2259" w14:textId="1F76B721" w:rsidR="003F7EB7" w:rsidRPr="00003AB2" w:rsidRDefault="00536F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75A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5F07" w14:textId="79F28F2B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64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EECF" w14:textId="00D7A646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58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2D22" w14:textId="6067F0D8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F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3CE7" w14:textId="63B191D5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68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7B84" w14:textId="0D08735F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7C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23A" w14:textId="1E6221AB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777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777" w14:textId="333859E1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2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94E5F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F8F1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3455" w14:textId="004D954A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78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AA7" w14:textId="4BD3084F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82F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1A85" w14:textId="6C127DB4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4E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5EA3" w14:textId="0E8F8083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7E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A616" w14:textId="2E348E64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85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C567" w14:textId="183EBE1C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C8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26D1" w14:textId="35B25EFC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F5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8E07" w14:textId="13DCEB9A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4C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28242F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7D5C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F88F" w14:textId="0198E81C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3A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DB3D" w14:textId="50A101E8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6B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045A" w14:textId="1C6D5E07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C6A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422B" w14:textId="3241E69A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352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EDBC" w14:textId="31476F64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8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7AB3" w14:textId="3A0FED4C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17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1A5" w14:textId="16F2B66D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0F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08D9" w14:textId="1D4724C6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53B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90F95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FEE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803D" w14:textId="7B40CEE1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97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2BF6" w14:textId="0D033F53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49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9623" w14:textId="2ABCE652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87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F163" w14:textId="25386096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0A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D36A" w14:textId="1C8919BC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D35D" w14:textId="100F4E22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7C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E697" w14:textId="784D3502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0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CFFB" w14:textId="4D5A91C0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99D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DA42E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213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91EC" w14:textId="5500A8B9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CF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50C5" w14:textId="2A0E98A8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61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1283" w14:textId="2BDC9EF9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D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62EB" w14:textId="7EDE2EA2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9F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DBB0" w14:textId="52AD02EF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CC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C53E" w14:textId="363539CE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9E6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EA08" w14:textId="44F77D85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09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905E" w14:textId="26965A14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5BB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A020E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7EF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7875" w14:textId="7C62F43D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DF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8FC" w14:textId="22EE4660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4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2DDE" w14:textId="49CB7F5D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48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38EA" w14:textId="2CAFFC62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38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29B" w14:textId="52566928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55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3586" w14:textId="32F76A4E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49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6E3" w14:textId="65973174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1A1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636" w14:textId="710A773F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7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9DB71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884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B800" w14:textId="2C3BA665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84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8BA9" w14:textId="5337E8E4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C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9E3E" w14:textId="1EE1E283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5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336" w14:textId="7671F512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ECD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0366" w14:textId="580D17AB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8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3A51" w14:textId="58B5FD57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36C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515F" w14:textId="74511CAF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796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9691" w14:textId="398D9EC1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D1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F6BE1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DD1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4C5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27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E305" w14:textId="3813C232" w:rsidR="003F7EB7" w:rsidRPr="00003AB2" w:rsidRDefault="007148B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ECE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AC64" w14:textId="22294A83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AF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5E2A" w14:textId="2E8956F4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4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1629" w14:textId="0951E9CB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EF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2EDE" w14:textId="58C4C5A0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D09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7CF" w14:textId="7910C5B3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29B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BF80" w14:textId="328F35D9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54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69CAC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509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CE79" w14:textId="15559820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53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CF49" w14:textId="0FA02BE6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03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D91B" w14:textId="5ABB7941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8ED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AFA3" w14:textId="65D9AB53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AD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4A39" w14:textId="2682CF17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3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46B" w14:textId="0FDE6EDC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081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8F02" w14:textId="137D4C8E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17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C59E" w14:textId="3B119EFF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65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FE32B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1E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7C55" w14:textId="7D174C43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92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BAD8" w14:textId="2B17441E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91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8CCA" w14:textId="5949DF21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F11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7CD7" w14:textId="17B34C3A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0A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6057" w14:textId="53C8F8EC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4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C68" w14:textId="634F9854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8BF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2F77" w14:textId="6672E357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C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0354" w14:textId="35F3C0D4" w:rsidR="003F7EB7" w:rsidRPr="00003AB2" w:rsidRDefault="00E64709" w:rsidP="006314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806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E836D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8A92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B565" w14:textId="620D1DC3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99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A27" w14:textId="70E4ABD0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39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CE01" w14:textId="251C3CC3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1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2B5" w14:textId="6A8E8370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10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4DFE" w14:textId="034F5DA1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A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CFD2" w14:textId="7F93C75F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A0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EC41" w14:textId="48EEA60C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53A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FA6D" w14:textId="2E0D7C52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F4A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04ABB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A28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B95" w14:textId="3A703112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7B4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21F7" w14:textId="73E69B67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C0C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132" w14:textId="4753CF05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A91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CAC7" w14:textId="78555C4A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6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83F" w14:textId="16C7ACC7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1B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313" w14:textId="63548730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4C9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0AC8" w14:textId="0664F89F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70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403" w14:textId="56672DE7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C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E49B6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AD9F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A41F" w14:textId="0FB9D214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20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C694" w14:textId="26ADC837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6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F004" w14:textId="7539C5E9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7A1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D0C" w14:textId="7DC285B4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1E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B48B" w14:textId="053C061F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17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6B6" w14:textId="3CD32A0F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9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3E4C" w14:textId="6AA2B291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C8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7BEF" w14:textId="4F58E822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5F9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A2931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E27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5FDF" w14:textId="076B4CDB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BED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D762" w14:textId="686931F1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6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DA9A" w14:textId="446A6658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195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FED1" w14:textId="2A90504A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541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F118" w14:textId="6AC383BD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C71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8422" w14:textId="0C015154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C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30CE" w14:textId="7EA95776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3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AF2F" w14:textId="20CE4BCD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7F0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0FC57A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C13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66F" w14:textId="66BD038F" w:rsidR="003F7EB7" w:rsidRPr="00003AB2" w:rsidRDefault="00F603BA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46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49F" w14:textId="187F583F" w:rsidR="003F7EB7" w:rsidRPr="00003AB2" w:rsidRDefault="007947F2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6A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B581" w14:textId="40E50A9F" w:rsidR="003F7EB7" w:rsidRPr="00003AB2" w:rsidRDefault="0008177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BC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F600" w14:textId="7D64F122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F8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04E" w14:textId="69A1D781" w:rsidR="003F7EB7" w:rsidRPr="00003AB2" w:rsidRDefault="00D052CC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9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C028" w14:textId="2999A8C2" w:rsidR="003F7EB7" w:rsidRPr="00003AB2" w:rsidRDefault="00B356B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97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E6D5" w14:textId="418D548F" w:rsidR="003F7EB7" w:rsidRPr="00003AB2" w:rsidRDefault="001A1390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410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DC71" w14:textId="253EBD15" w:rsidR="003F7EB7" w:rsidRPr="00003AB2" w:rsidRDefault="00E64709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86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544895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58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D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43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24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F9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D3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2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91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9C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15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01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5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9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B2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C8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E5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17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9AA7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221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F6F8" w14:textId="165CA337" w:rsidR="00151E08" w:rsidRPr="00003AB2" w:rsidRDefault="00435E97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526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DA44" w14:textId="6B43862D" w:rsidR="00151E08" w:rsidRPr="00003AB2" w:rsidRDefault="007947F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45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034C" w14:textId="2DD548A2" w:rsidR="00151E08" w:rsidRPr="00003AB2" w:rsidRDefault="0008177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46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9A3" w14:textId="2483A5C8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23ED" w14:textId="00D554A5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33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97E9" w14:textId="06EBD885" w:rsidR="00151E08" w:rsidRPr="00003AB2" w:rsidRDefault="00B356B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A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150" w14:textId="65F1D42E" w:rsidR="00151E08" w:rsidRPr="00003AB2" w:rsidRDefault="001A139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3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9633" w14:textId="72E89EA6" w:rsidR="00151E08" w:rsidRPr="00003AB2" w:rsidRDefault="00E6470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15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10279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2566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6E94" w14:textId="01D5A68C" w:rsidR="00151E08" w:rsidRPr="00003AB2" w:rsidRDefault="00F603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0A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BF20" w14:textId="64069308" w:rsidR="00151E08" w:rsidRPr="00003AB2" w:rsidRDefault="007947F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02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39E4" w14:textId="6A5044A4" w:rsidR="00151E08" w:rsidRPr="00003AB2" w:rsidRDefault="0008177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E4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BCB0" w14:textId="697BAA04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96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F81F" w14:textId="131CFD2F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BE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2DB5" w14:textId="180CF924" w:rsidR="00151E08" w:rsidRPr="00003AB2" w:rsidRDefault="00B356B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3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A3D" w14:textId="0965C793" w:rsidR="00151E08" w:rsidRPr="00003AB2" w:rsidRDefault="001A139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95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81DC" w14:textId="611B4635" w:rsidR="00151E08" w:rsidRPr="00003AB2" w:rsidRDefault="00E6470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B2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495F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1113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E8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DE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10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1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94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FE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6A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C5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EC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4B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B6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20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90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58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3BD19B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461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E0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261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6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EA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52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1F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D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38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C1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1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E6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E9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C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4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84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4AB7B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C98A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8C39" w14:textId="274A5541" w:rsidR="00151E08" w:rsidRPr="00003AB2" w:rsidRDefault="00F603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3F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EE78" w14:textId="5617A44A" w:rsidR="00151E08" w:rsidRPr="00003AB2" w:rsidRDefault="007947F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62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2B71" w14:textId="246646F5" w:rsidR="00151E08" w:rsidRPr="00003AB2" w:rsidRDefault="0008177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763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6ECD" w14:textId="48365CC7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74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19A6" w14:textId="5A29B33D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F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E7D" w14:textId="20DE2914" w:rsidR="00151E08" w:rsidRPr="00003AB2" w:rsidRDefault="00B356B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82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C038" w14:textId="20A6043B" w:rsidR="00151E08" w:rsidRPr="00003AB2" w:rsidRDefault="001A139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FE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21A" w14:textId="6E613B7D" w:rsidR="00151E08" w:rsidRPr="00003AB2" w:rsidRDefault="00E6470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E4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DE184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F0EB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9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CB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E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C4F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58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E6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F3B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220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33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D3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F0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A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A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D1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7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8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FB34F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D09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4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92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89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7D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F6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5E8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61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E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4F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6B2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9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64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CF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5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D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7C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5AF10E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42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06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A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A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1C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1F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40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64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E1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53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8D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AF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3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0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3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1AEB61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F37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06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2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43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2B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1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C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2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FE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40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1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E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93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E6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CB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3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D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13AB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60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FB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30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65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69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0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DAD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9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17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0A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4F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8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D8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6A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43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C149D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A9F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67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6D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76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B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1E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A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0D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C5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3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78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1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C1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4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5D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2B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B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EFDE96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19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6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E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98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E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0F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2F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D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8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1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F2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9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85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2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3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7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4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4C4AC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CA43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43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68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8C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E3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1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D2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BD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9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32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C0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EB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35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3C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2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0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DB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D748D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827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EC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43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C6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F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86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43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73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77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B8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6E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A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21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70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2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8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62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6401D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DE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CE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F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5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E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12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13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6D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B2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0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49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28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2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10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7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D79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1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6B46C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906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8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1D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9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1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D2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67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9C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8B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1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01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D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DA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C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01F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EF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A197B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20B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A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06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4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9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3F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80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95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35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2A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E6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9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3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50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F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22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39EE2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49D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B0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7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2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E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68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CF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036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C0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AE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1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D2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B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F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55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F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F5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B9784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DD4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C6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25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C1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34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E9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4A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BB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A6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01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D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5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5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B7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6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6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9099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EC0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B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66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E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76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B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2F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73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94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0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EA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7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84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2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9F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C5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99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9EE7F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59FC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BB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31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B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9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D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31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1B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45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1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18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55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9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96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A9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1F8E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D93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7E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85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D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E0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B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23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64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0C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2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E0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7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293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D8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CD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91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5B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3416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000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E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56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52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C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7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73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2E3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E6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FDD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BC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794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7E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EE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8E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3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4438E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C62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5B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4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B9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7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DC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6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7F0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6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1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928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1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84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6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D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8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65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C819E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C97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CC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5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2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83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06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3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B1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64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BC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A30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28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6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D8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FD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9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A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5F5B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80C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0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5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3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0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E6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3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FB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9B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FA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9B4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77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8D3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70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F09B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24A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47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61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77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3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BD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9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34B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7C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69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18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98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E9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26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A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12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03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7B3EE8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F22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2DA4" w14:textId="7167D0FC" w:rsidR="00151E08" w:rsidRPr="00003AB2" w:rsidRDefault="00F603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A8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B7F" w14:textId="369CFAE8" w:rsidR="00151E08" w:rsidRPr="00003AB2" w:rsidRDefault="007947F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5C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43CC" w14:textId="0201E875" w:rsidR="00151E08" w:rsidRPr="00003AB2" w:rsidRDefault="0008177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1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100" w14:textId="548008A3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7B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BF5F" w14:textId="1819BDF9" w:rsidR="00151E08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79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E2FA" w14:textId="32D30DF5" w:rsidR="00151E08" w:rsidRPr="00003AB2" w:rsidRDefault="00B356B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8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DAF8" w14:textId="6088763E" w:rsidR="00151E08" w:rsidRPr="00003AB2" w:rsidRDefault="001A139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1D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E0C" w14:textId="2B06CF46" w:rsidR="00151E08" w:rsidRPr="00003AB2" w:rsidRDefault="00057B53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42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21D879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B76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6B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49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3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6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4CA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8D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2D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D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1B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9CD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EF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6F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0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92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42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11F756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FDEC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39A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6DC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8B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8A4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A3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EF4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1B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C2B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9F3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E6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91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EED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A236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AB9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702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E149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5E9C33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3A28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E32D" w14:textId="69B57574" w:rsidR="00BE15A0" w:rsidRPr="00003AB2" w:rsidRDefault="00F603BA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1C9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FF1C" w14:textId="3F525F1D" w:rsidR="00BE15A0" w:rsidRPr="00003AB2" w:rsidRDefault="007947F2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B3B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EF9E" w14:textId="1E3F8076" w:rsidR="00BE15A0" w:rsidRPr="00003AB2" w:rsidRDefault="0008177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3C5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B6E" w14:textId="4ED83E90" w:rsidR="00BE15A0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56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A60A" w14:textId="2E99AC09" w:rsidR="00BE15A0" w:rsidRPr="00003AB2" w:rsidRDefault="00D052CC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904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798" w14:textId="5E54A63B" w:rsidR="00BE15A0" w:rsidRPr="00003AB2" w:rsidRDefault="00B356B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8AFA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1D5" w14:textId="6E2D091A" w:rsidR="00BE15A0" w:rsidRPr="00003AB2" w:rsidRDefault="001A139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5957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AF4" w14:textId="294F5C5F" w:rsidR="00BE15A0" w:rsidRPr="00003AB2" w:rsidRDefault="00E64709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F25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65D9C1A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C7E9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0DE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7C7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918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D4C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2C4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BDA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F20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D76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1F0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13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AB98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F6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ADD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7E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26E2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600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32A103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E76E7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6F2E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0553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71F0A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82FA9CE" w14:textId="77777777" w:rsidTr="00FC68E5">
        <w:trPr>
          <w:trHeight w:val="393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C9D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1EFD56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8D9DD5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0CB95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7922432" w14:textId="1F54C4A5" w:rsidR="004F680C" w:rsidRDefault="004F680C" w:rsidP="008E1DE5">
      <w:pPr>
        <w:widowControl/>
        <w:rPr>
          <w:sz w:val="22"/>
          <w:szCs w:val="22"/>
        </w:rPr>
      </w:pP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2775BB" w14:paraId="5C22811C" w14:textId="77777777" w:rsidTr="00EB6A75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AD0D1" w14:textId="77777777" w:rsidR="002775BB" w:rsidRDefault="002775BB" w:rsidP="00EB6A7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9E9CB33" w14:textId="77777777" w:rsidR="002775BB" w:rsidRDefault="002775BB" w:rsidP="00EB6A7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925454F" w14:textId="77777777" w:rsidR="002775BB" w:rsidRDefault="002775BB" w:rsidP="00EB6A75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2024-04-02)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5E0C31D" w14:textId="77777777" w:rsidR="002775BB" w:rsidRDefault="002775BB" w:rsidP="00EB6A7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AA9FA16" w14:textId="77777777" w:rsidR="002775BB" w:rsidRDefault="002775BB" w:rsidP="00EB6A7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5EC13EF" w14:textId="77777777" w:rsidR="002775BB" w:rsidRPr="00D82D29" w:rsidRDefault="002775BB" w:rsidP="00EB6A75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CC5678E" w14:textId="77777777" w:rsidR="002775BB" w:rsidRDefault="002775BB" w:rsidP="00EB6A7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>
              <w:rPr>
                <w:sz w:val="20"/>
              </w:rPr>
              <w:t>47</w:t>
            </w:r>
          </w:p>
        </w:tc>
      </w:tr>
      <w:tr w:rsidR="002775BB" w14:paraId="136AC4C9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6CD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D1F8" w14:textId="21561A89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17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D31D" w14:textId="37487B0D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C5F8" w14:textId="4BA98F86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8B0A" w14:textId="7F44AB38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F790" w14:textId="13C9CB10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561B" w14:textId="1C9BA950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4152" w14:textId="379B5966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B5D8" w14:textId="2527F0F5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</w:tr>
      <w:tr w:rsidR="002775BB" w14:paraId="17CCC6B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1808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A98C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3401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FA89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0A1A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40FE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416EF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8D50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22A3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8242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FCEA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55CD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8D8A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A88C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CC4A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D06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65C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775BB" w14:paraId="1D75AF25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4407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7E3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A3E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96EE" w14:textId="38E0DE5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34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3F6" w14:textId="620A1BF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94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81BE" w14:textId="190B500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1A5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0812" w14:textId="1DD8965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93C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E8B8" w14:textId="69A9456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DA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8E74" w14:textId="0EC9AAC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D88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09C" w14:textId="0853B81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B6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CE948A9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EAB8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6B3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C73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A04F" w14:textId="4A6E069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B3C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177" w14:textId="0B86B8D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553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D070" w14:textId="4A96855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07A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00B0" w14:textId="42A838C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4A6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7C42" w14:textId="593E35F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8D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6181" w14:textId="2B46E14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F1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9B77" w14:textId="25BEFEE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FEF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1374731D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9B2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1B6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8A1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2FB" w14:textId="232AEC4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A81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F43E" w14:textId="4DA08C1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BF9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1897" w14:textId="6845823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1C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0591" w14:textId="6874EA1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95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7B40" w14:textId="3F6D8AD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2EC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4AC0" w14:textId="3E78E81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AC5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A5D5" w14:textId="79FEC92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B6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1FC6DD53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C13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BC1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7E1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B10" w14:textId="17E5850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FED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3267" w14:textId="44D4199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916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8AA" w14:textId="623FCE2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0D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FD67" w14:textId="4C5B365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27E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317F" w14:textId="6827725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7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8AE7" w14:textId="2AA71D9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CBA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E318" w14:textId="40B63F4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DB4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3D2C728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8009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CA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5F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4743" w14:textId="4D912BE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A9B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72D3" w14:textId="265CB4C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DB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B8B1" w14:textId="26A86CA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6B5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692" w14:textId="408E1AD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783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4293" w14:textId="5BB8186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D98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8E2C" w14:textId="6CD5A8C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F31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BF26" w14:textId="5B2D1D9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4D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328DE082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8DBF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C24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512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B2F6" w14:textId="0F9F09F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5BE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91B" w14:textId="01A0C48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A23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4B63" w14:textId="116F9B2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029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45D" w14:textId="3C011AD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5E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4AE5" w14:textId="14848C2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141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F16B" w14:textId="16D8C18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91E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2FE4" w14:textId="554D704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1E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51BBF167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ACC1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0D3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5A5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66C" w14:textId="439A970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6B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F14" w14:textId="6538803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F8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066F" w14:textId="432E607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80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477C" w14:textId="0A0028E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1D4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7C8B" w14:textId="3489153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4E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794" w14:textId="687A3D2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71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69E6" w14:textId="634EFE2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646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5319A564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CD6B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2E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B19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02F6" w14:textId="2501E05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30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F125" w14:textId="30F7945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027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69E5" w14:textId="09B2F1E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47F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A28B" w14:textId="448DA9A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9EF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35EF" w14:textId="0A539BD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14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1C68" w14:textId="7127437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988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19BD" w14:textId="1CA1402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2A3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7FFDDD2A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661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140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4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09B" w14:textId="2574670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FD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F9D1" w14:textId="4344120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CAC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852" w14:textId="67EB270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876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4155" w14:textId="74C2956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207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2CC1" w14:textId="41F5261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B28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9F5" w14:textId="79C627E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C3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1B98" w14:textId="540909B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84E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5334A222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9941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3C5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946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C8C6" w14:textId="1784340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24E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7F81" w14:textId="5149CE8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1E7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085" w14:textId="775D4C6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A9F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97F" w14:textId="3E52539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DE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6E88" w14:textId="25C2D42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297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1D02" w14:textId="1FF56F7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B5B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D4BE" w14:textId="7DA0E17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DC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11FE5D3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D735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D27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A4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8E5E" w14:textId="01EB039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4F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59D" w14:textId="78481F7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F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6F20" w14:textId="38D5AC8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3D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DED" w14:textId="1E9442D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506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DCA" w14:textId="642FF34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E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7141" w14:textId="08168D1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AE9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D65A" w14:textId="45CDED5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73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632D1642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D037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ACC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C6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A78B" w14:textId="67F9CEE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01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557F" w14:textId="49694E9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CA3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95F3" w14:textId="13C360E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548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BE27" w14:textId="3536D62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AD9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6860" w14:textId="0FE3E78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01A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D774" w14:textId="61BC4D0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60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72DC" w14:textId="2FF4E9D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4A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775BB" w14:paraId="7B8C7545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E014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540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40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D0D1" w14:textId="7011210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E9E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D049" w14:textId="040FE00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5A4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6D39" w14:textId="52E05B0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013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8F32" w14:textId="177A88D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40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945" w14:textId="523D5F3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DB1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E07" w14:textId="6C5349A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528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26FF" w14:textId="7584378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BF9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12C9C00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E1B5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08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4A2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063" w14:textId="601B5C4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F2B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9E78" w14:textId="6002A25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0D6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F267" w14:textId="11FE334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12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C046" w14:textId="3759FAF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F0C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635" w14:textId="783F818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273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8FCC" w14:textId="506CC7F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55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1FD0" w14:textId="5C2D499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88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827AD9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A536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7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4FF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D20" w14:textId="1167EAB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C8A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289" w14:textId="506D6FD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B5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6112" w14:textId="3D93213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BE3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132F" w14:textId="53995D0A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55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5B4A" w14:textId="67A22CB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DC3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AB2F" w14:textId="51DB5D9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D9F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421A" w14:textId="14B07DE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ED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786B9066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819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110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339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70AA" w14:textId="00C86DD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FBC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E3B3" w14:textId="518F47F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05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4093" w14:textId="701ADCA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F2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123" w14:textId="63AFF36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5C3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979A" w14:textId="4457499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BED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49E4" w14:textId="0B43D53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43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848F" w14:textId="5AA51C8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35C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1F9B08D9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8939" w14:textId="77777777" w:rsidR="002775BB" w:rsidRPr="003F7EB7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66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F6F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2864" w14:textId="5C80C6F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42D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387F" w14:textId="3614F17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419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04D" w14:textId="7E3443A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D5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A22B" w14:textId="405E56C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09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E1E9" w14:textId="4C6B02F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616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FB12" w14:textId="7F1E673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A0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8C3C" w14:textId="242A201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D70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030E26F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2B40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57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1F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52D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BE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45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46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A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594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1AE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1FA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C2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B7A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E0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804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F8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029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766BF7E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A03A" w14:textId="77777777" w:rsidR="002775BB" w:rsidRPr="003F7EB7" w:rsidRDefault="002775BB" w:rsidP="00EB6A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9F2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49A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4A47" w14:textId="102360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6B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F3D" w14:textId="2F55F84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88C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4CE5" w14:textId="670B15F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E5E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A4C" w14:textId="794855A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251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724D" w14:textId="111F4FE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04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C4DD" w14:textId="703DE24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7D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51E" w14:textId="535EA07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58F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64E1A5A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242" w14:textId="77777777" w:rsidR="002775BB" w:rsidRPr="003F7EB7" w:rsidRDefault="002775BB" w:rsidP="00EB6A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7DED" w14:textId="4CCA8FA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BFA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E368" w14:textId="2F41E352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CFF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A7D" w14:textId="2A62E6E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7B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5779" w14:textId="1AB4EFD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E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0C33" w14:textId="02CA01D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E2E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B14" w14:textId="783ACCA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8E3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A68D" w14:textId="69E45918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4F8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F15C" w14:textId="38387B7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4D0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CDEA432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E7E" w14:textId="77777777" w:rsidR="002775BB" w:rsidRPr="003F7EB7" w:rsidRDefault="002775BB" w:rsidP="00EB6A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D2C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B81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31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A1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27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38C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CDD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81F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471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AC0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69F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27F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F24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77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F23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2A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03A713ED" w14:textId="77777777" w:rsidTr="00EB6A75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F419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262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22B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DF6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8E9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3F3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37E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C5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A82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24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36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99C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D5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A1A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A5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13A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84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0210788C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13EF" w14:textId="77777777" w:rsidR="002775BB" w:rsidRPr="003F7EB7" w:rsidRDefault="002775BB" w:rsidP="00EB6A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9171" w14:textId="4D02ED76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58D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2FAD" w14:textId="421CE9F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35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1A74" w14:textId="6253C0E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BE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8B46" w14:textId="4DD793F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DFC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F676" w14:textId="36D2BE3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01E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F07A" w14:textId="7E524FF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784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DEBE" w14:textId="4A356AE3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DE7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357B" w14:textId="0DBA96B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1E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5A6E7225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43D" w14:textId="77777777" w:rsidR="002775BB" w:rsidRPr="003F7EB7" w:rsidRDefault="002775BB" w:rsidP="00EB6A75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68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67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DE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C30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22F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D4F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7E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B76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32E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48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EAD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D78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EB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179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A70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360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B0F311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CE9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EFF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BB6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B62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EE2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60A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C4A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25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6D0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A92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76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556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4C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7FC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A53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1F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AB4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78DF47DD" w14:textId="77777777" w:rsidTr="00EB6A75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2455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8B7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7C7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FE6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78D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2F5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46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EB4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465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C7F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A16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A4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FEC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E8A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7E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410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67D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0C54BC38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D70F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11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7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B0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942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761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027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C9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89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47C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27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014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04E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819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1A6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C32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771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FD9620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592E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135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3A4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C1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4C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9B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D1D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408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FB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2D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B14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C2D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87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3B7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2BA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6C9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56B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A1446A2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AB1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895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45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04A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F9C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CD8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F75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0CB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EB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FD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8E4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E6E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12D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04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99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08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E2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14EFD0D0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A2D9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2B2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876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93C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23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2C7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517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3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D72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54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B4E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03D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40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021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37C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68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27C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2776ED5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9C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D5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296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489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180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CDD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56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169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33D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934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FD8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419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094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F22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26A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9B2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BE2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167554C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BAD9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CA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4AB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0F3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88B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C97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C6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B72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E7F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4B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62A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56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CF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B6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ED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F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44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5B3BC5D4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1CF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A1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1F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D3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5D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9F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03C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D01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30B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00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533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822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D59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611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A72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BB0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3F0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7BF6180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4643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2F9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7C2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EF8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08D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3BE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28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B2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AB1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3B7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474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92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575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963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E41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1DC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F40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5B3E76ED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4FF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9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F5A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0B1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62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275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F3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0B8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FA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1B0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24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392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99E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0B5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C8B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53A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C6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5914979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50C5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53E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C9E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FFB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8E1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C41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DDD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C81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C51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52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04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180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16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579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8E3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092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255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91032E4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97E1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3BF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AF5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E0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6E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810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8B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BE7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E7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5AB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D88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6A5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8D7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B91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A36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17F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9A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56868F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32A4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80F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C5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7B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BF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773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B90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E38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D09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3E5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CD5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BFB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ED1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C55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FA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CD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39B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4FA491F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AD43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904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8CD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52F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005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7E5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AC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4CE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1B4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F7F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ACC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E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CA7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1D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960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55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47D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62C266FB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A30A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45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015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EDF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7B9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B2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237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345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A1D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649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3D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75D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4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53A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249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25B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7E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70DAC5E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9402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EEF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26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2D4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946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C8D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04B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098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04C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97B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58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A6A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EB0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D8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C00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B20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50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088CFC16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64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46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AFD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02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533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DD6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82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FC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80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BAB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4A4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EC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130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E97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E9C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5D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4A8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4B9E25FC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8AF2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D2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0D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838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01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5EC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E5E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EBC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724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226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43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B3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759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D51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FF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8FF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DA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FA61884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17FB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AD1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19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F57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1C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6EA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F3D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1E6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129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004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59F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3F1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E74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DEF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6E3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4A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61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2798939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5E97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8A2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54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A1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220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E3F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C6F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6B2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F82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339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07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82F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469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82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967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752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6E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30238A1B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14DD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53A" w14:textId="72581B8B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5E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31D" w14:textId="2E11E989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2FE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B9D7" w14:textId="6C6D097D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5B0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E0ED" w14:textId="78338B1F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C5B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647C" w14:textId="0F1D758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2C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7044" w14:textId="5C10E49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BE3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1D5" w14:textId="50F82E3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7A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D241" w14:textId="6A476B9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C04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624898F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F763" w14:textId="77777777" w:rsidR="002775BB" w:rsidRPr="003F7EB7" w:rsidRDefault="002775BB" w:rsidP="00EB6A75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790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59F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5D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C82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AF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C60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53A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237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07A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53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ACB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D43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968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852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F7A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02D5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2683BF3A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72B" w14:textId="77777777" w:rsidR="002775BB" w:rsidRPr="00D85063" w:rsidRDefault="002775BB" w:rsidP="00EB6A75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DCC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3A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CC5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ECF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A0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1C6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6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ECA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9BA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343A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77C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30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5E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661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DF7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95AC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78C950F1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E272" w14:textId="77777777" w:rsidR="002775BB" w:rsidRPr="00BF0C0D" w:rsidRDefault="002775BB" w:rsidP="00EB6A75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091B" w14:textId="047D27F5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148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A20" w14:textId="488F883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17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552E" w14:textId="21E425E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C1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1311" w14:textId="71F011B4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454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5173" w14:textId="1F2F3AD0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5E48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97CB" w14:textId="20DED21C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3F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5D5A" w14:textId="25D96AB1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F60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2416" w14:textId="0039009E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4D03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57831CFA" w14:textId="77777777" w:rsidTr="00EB6A7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1A1F" w14:textId="77777777" w:rsidR="002775BB" w:rsidRPr="00BE15A0" w:rsidRDefault="002775BB" w:rsidP="00EB6A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8B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6EE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3D2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35C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6AB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A46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1752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811B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93E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7CAD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D36F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3A5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0BF7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FB10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8A14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DF01" w14:textId="77777777" w:rsidR="002775BB" w:rsidRPr="00003AB2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775BB" w14:paraId="42C203F6" w14:textId="77777777" w:rsidTr="00EB6A75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FB8713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9BF17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4B15E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53F17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775BB" w14:paraId="5D499147" w14:textId="77777777" w:rsidTr="00EB6A75">
        <w:trPr>
          <w:trHeight w:val="393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ECD75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0BCDA38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80C7295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094889D" w14:textId="77777777" w:rsidR="002775BB" w:rsidRDefault="002775BB" w:rsidP="00EB6A7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208A551" w14:textId="77777777" w:rsidR="002775BB" w:rsidRPr="00477C9F" w:rsidRDefault="002775BB" w:rsidP="008E1DE5">
      <w:pPr>
        <w:widowControl/>
        <w:rPr>
          <w:sz w:val="22"/>
          <w:szCs w:val="22"/>
        </w:rPr>
      </w:pPr>
    </w:p>
    <w:sectPr w:rsidR="002775BB" w:rsidRPr="00477C9F" w:rsidSect="00FC68E5">
      <w:pgSz w:w="11906" w:h="16838" w:code="9"/>
      <w:pgMar w:top="993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1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5B0D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57B53"/>
    <w:rsid w:val="00064D2D"/>
    <w:rsid w:val="000700C4"/>
    <w:rsid w:val="00070B7D"/>
    <w:rsid w:val="0007401F"/>
    <w:rsid w:val="00081774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390"/>
    <w:rsid w:val="001A1578"/>
    <w:rsid w:val="001A5B6F"/>
    <w:rsid w:val="001A6056"/>
    <w:rsid w:val="001B7615"/>
    <w:rsid w:val="001C16F6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55A4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5BB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4BA1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35E97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6FF4"/>
    <w:rsid w:val="00545403"/>
    <w:rsid w:val="005502C5"/>
    <w:rsid w:val="005522EE"/>
    <w:rsid w:val="0055348E"/>
    <w:rsid w:val="00554348"/>
    <w:rsid w:val="005622CA"/>
    <w:rsid w:val="005650F7"/>
    <w:rsid w:val="00571E7E"/>
    <w:rsid w:val="00577B92"/>
    <w:rsid w:val="005805B8"/>
    <w:rsid w:val="00581568"/>
    <w:rsid w:val="00583587"/>
    <w:rsid w:val="00584ACB"/>
    <w:rsid w:val="00586400"/>
    <w:rsid w:val="00595375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1578"/>
    <w:rsid w:val="00612FF5"/>
    <w:rsid w:val="00614737"/>
    <w:rsid w:val="00626335"/>
    <w:rsid w:val="00631466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48BC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9308F"/>
    <w:rsid w:val="007947F2"/>
    <w:rsid w:val="007A40B0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676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7725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161B9"/>
    <w:rsid w:val="00A258F2"/>
    <w:rsid w:val="00A30C23"/>
    <w:rsid w:val="00A324B3"/>
    <w:rsid w:val="00A35294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356B4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1664A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052CC"/>
    <w:rsid w:val="00D15194"/>
    <w:rsid w:val="00D17C00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4709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5451D"/>
    <w:rsid w:val="00F603BA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68E5"/>
    <w:rsid w:val="00FD0038"/>
    <w:rsid w:val="00FD0820"/>
    <w:rsid w:val="00FD13A3"/>
    <w:rsid w:val="00FE2AC1"/>
    <w:rsid w:val="00FE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78F31"/>
  <w15:chartTrackingRefBased/>
  <w15:docId w15:val="{39E571DB-C2CC-4562-B9D1-5720577F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120</TotalTime>
  <Pages>5</Pages>
  <Words>931</Words>
  <Characters>6473</Characters>
  <Application>Microsoft Office Word</Application>
  <DocSecurity>0</DocSecurity>
  <Lines>113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32</cp:revision>
  <cp:lastPrinted>2021-05-04T07:05:00Z</cp:lastPrinted>
  <dcterms:created xsi:type="dcterms:W3CDTF">2024-05-15T12:09:00Z</dcterms:created>
  <dcterms:modified xsi:type="dcterms:W3CDTF">2024-05-16T15:22:00Z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