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8A54890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F02BE">
              <w:rPr>
                <w:b/>
                <w:sz w:val="20"/>
              </w:rPr>
              <w:t>31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0DF95DB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DA5DAE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84168B">
              <w:rPr>
                <w:sz w:val="20"/>
              </w:rPr>
              <w:t>24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2B48B6CB" w:rsidR="00185056" w:rsidRDefault="00706D36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 w:rsidR="002F02BE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2F02BE">
              <w:rPr>
                <w:sz w:val="20"/>
              </w:rPr>
              <w:t>11:20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C7C455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754AB8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706D36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058E6038" w:rsidR="00706D36" w:rsidRPr="00CC1C68" w:rsidRDefault="00CC7EF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2F02BE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3D70DDCB" w14:textId="6B61DF20" w:rsidR="00706D36" w:rsidRDefault="002F02BE" w:rsidP="00706D36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  <w:r>
              <w:rPr>
                <w:b/>
              </w:rPr>
              <w:br/>
            </w:r>
          </w:p>
          <w:p w14:paraId="19DE6D0F" w14:textId="475E480A" w:rsidR="002F02BE" w:rsidRPr="00706D36" w:rsidRDefault="002F02BE" w:rsidP="002F02BE">
            <w:pPr>
              <w:rPr>
                <w:bCs/>
              </w:rPr>
            </w:pPr>
            <w:r w:rsidRPr="00706D36">
              <w:rPr>
                <w:bCs/>
              </w:rPr>
              <w:t>Kabinett</w:t>
            </w:r>
            <w:r w:rsidR="0084168B">
              <w:rPr>
                <w:bCs/>
              </w:rPr>
              <w:t>s</w:t>
            </w:r>
            <w:r w:rsidRPr="00706D36">
              <w:rPr>
                <w:bCs/>
              </w:rPr>
              <w:t xml:space="preserve">sekreterare Dag Hartelius </w:t>
            </w:r>
            <w:r w:rsidR="0084168B" w:rsidRPr="009805B4">
              <w:rPr>
                <w:bCs/>
              </w:rPr>
              <w:t>med medarbetare</w:t>
            </w:r>
            <w:r w:rsidR="001D7A9A">
              <w:rPr>
                <w:bCs/>
              </w:rPr>
              <w:t xml:space="preserve"> från utrikesdepartementet</w:t>
            </w:r>
            <w:r w:rsidR="0084168B" w:rsidRPr="009805B4">
              <w:rPr>
                <w:bCs/>
              </w:rPr>
              <w:t xml:space="preserve"> </w:t>
            </w:r>
            <w:r>
              <w:rPr>
                <w:bCs/>
              </w:rPr>
              <w:t>informera</w:t>
            </w:r>
            <w:r w:rsidR="0084168B">
              <w:rPr>
                <w:bCs/>
              </w:rPr>
              <w:t>de</w:t>
            </w:r>
            <w:r>
              <w:rPr>
                <w:bCs/>
              </w:rPr>
              <w:t xml:space="preserve"> om </w:t>
            </w:r>
            <w:r w:rsidRPr="00ED392E">
              <w:rPr>
                <w:bCs/>
              </w:rPr>
              <w:t>Vitbok om europeisk försvarsberedskap</w:t>
            </w:r>
            <w:r>
              <w:rPr>
                <w:bCs/>
              </w:rPr>
              <w:t xml:space="preserve">. </w:t>
            </w:r>
          </w:p>
          <w:p w14:paraId="66CD9AAE" w14:textId="4AA36F48" w:rsidR="00706D36" w:rsidRPr="00706D36" w:rsidRDefault="00706D36" w:rsidP="00706D36">
            <w:pPr>
              <w:rPr>
                <w:b/>
              </w:rPr>
            </w:pPr>
          </w:p>
        </w:tc>
      </w:tr>
      <w:tr w:rsidR="00E34087" w:rsidRPr="0013710D" w14:paraId="5EC2E297" w14:textId="77777777" w:rsidTr="00BC1EF7">
        <w:trPr>
          <w:trHeight w:val="884"/>
        </w:trPr>
        <w:tc>
          <w:tcPr>
            <w:tcW w:w="567" w:type="dxa"/>
          </w:tcPr>
          <w:p w14:paraId="124E8B85" w14:textId="6B45CC89" w:rsidR="00E34087" w:rsidRPr="00CC1C68" w:rsidRDefault="00CC7EF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757B9FA2" w14:textId="1DCA2994" w:rsidR="00E34087" w:rsidRDefault="00E34087" w:rsidP="00E34087">
            <w:pPr>
              <w:rPr>
                <w:b/>
              </w:rPr>
            </w:pPr>
            <w:r w:rsidRPr="00706D36">
              <w:rPr>
                <w:b/>
              </w:rPr>
              <w:t xml:space="preserve">Information från </w:t>
            </w:r>
            <w:r w:rsidR="002F02BE" w:rsidRPr="00ED392E">
              <w:rPr>
                <w:b/>
              </w:rPr>
              <w:t>Information från Expertgruppen för biståndsanalys (EBA)</w:t>
            </w:r>
          </w:p>
          <w:p w14:paraId="22A7EF75" w14:textId="77777777" w:rsidR="00E34087" w:rsidRDefault="00E34087" w:rsidP="00E34087">
            <w:pPr>
              <w:rPr>
                <w:b/>
              </w:rPr>
            </w:pPr>
          </w:p>
          <w:p w14:paraId="6A4B1DCB" w14:textId="522B6FAF" w:rsidR="00E34087" w:rsidRDefault="002F02BE" w:rsidP="00706D36">
            <w:pPr>
              <w:rPr>
                <w:b/>
              </w:rPr>
            </w:pPr>
            <w:r w:rsidRPr="00ED392E">
              <w:rPr>
                <w:bCs/>
              </w:rPr>
              <w:t>Ordförande Torbjörn Becker och kanslichef Jan Pettersson informera</w:t>
            </w:r>
            <w:r>
              <w:rPr>
                <w:bCs/>
              </w:rPr>
              <w:t xml:space="preserve">de </w:t>
            </w:r>
            <w:r w:rsidRPr="00ED392E">
              <w:rPr>
                <w:bCs/>
              </w:rPr>
              <w:t>om rapporten Biståndsanalys</w:t>
            </w:r>
            <w:r w:rsidR="001D7A9A">
              <w:rPr>
                <w:bCs/>
              </w:rPr>
              <w:t xml:space="preserve"> 2025</w:t>
            </w:r>
            <w:r>
              <w:rPr>
                <w:b/>
              </w:rPr>
              <w:t>.</w:t>
            </w:r>
            <w:r>
              <w:rPr>
                <w:b/>
              </w:rPr>
              <w:br/>
            </w:r>
          </w:p>
        </w:tc>
      </w:tr>
      <w:tr w:rsidR="002F02BE" w:rsidRPr="0013710D" w14:paraId="6C3A0E97" w14:textId="77777777" w:rsidTr="00BC1EF7">
        <w:trPr>
          <w:trHeight w:val="884"/>
        </w:trPr>
        <w:tc>
          <w:tcPr>
            <w:tcW w:w="567" w:type="dxa"/>
          </w:tcPr>
          <w:p w14:paraId="45B1C7CF" w14:textId="703A7C4D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7069DE30" w14:textId="77777777" w:rsidR="002F02BE" w:rsidRDefault="002F02BE" w:rsidP="002F02BE">
            <w:pPr>
              <w:rPr>
                <w:b/>
              </w:rPr>
            </w:pPr>
            <w:r w:rsidRPr="009F319A">
              <w:rPr>
                <w:b/>
              </w:rPr>
              <w:t>Ny lag om internationella sanktioner (UU17)</w:t>
            </w:r>
          </w:p>
          <w:p w14:paraId="287DC343" w14:textId="77777777" w:rsidR="002F02BE" w:rsidRDefault="002F02BE" w:rsidP="002F02BE">
            <w:pPr>
              <w:rPr>
                <w:b/>
              </w:rPr>
            </w:pPr>
          </w:p>
          <w:p w14:paraId="7BB8A380" w14:textId="5290CBB9" w:rsidR="002F02BE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9F319A">
              <w:rPr>
                <w:bCs/>
              </w:rPr>
              <w:t xml:space="preserve"> beredningen av proposition 2024/25:1</w:t>
            </w:r>
            <w:r>
              <w:rPr>
                <w:bCs/>
              </w:rPr>
              <w:t>26 och motioner</w:t>
            </w:r>
            <w:r w:rsidRPr="009F319A">
              <w:rPr>
                <w:bCs/>
              </w:rPr>
              <w:t>.</w:t>
            </w:r>
          </w:p>
          <w:p w14:paraId="75654E3F" w14:textId="77777777" w:rsidR="002F02BE" w:rsidRDefault="002F02BE" w:rsidP="002F02BE">
            <w:pPr>
              <w:rPr>
                <w:bCs/>
              </w:rPr>
            </w:pPr>
          </w:p>
          <w:p w14:paraId="4A77C4B1" w14:textId="77777777" w:rsidR="002F02BE" w:rsidRPr="009F319A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>Ärendet bordlades.</w:t>
            </w:r>
          </w:p>
          <w:p w14:paraId="504B1A3A" w14:textId="77777777" w:rsidR="002F02BE" w:rsidRPr="00706D36" w:rsidRDefault="002F02BE" w:rsidP="002F02BE">
            <w:pPr>
              <w:rPr>
                <w:b/>
              </w:rPr>
            </w:pPr>
          </w:p>
        </w:tc>
      </w:tr>
      <w:tr w:rsidR="002F02BE" w:rsidRPr="00E34087" w14:paraId="6C246233" w14:textId="77777777" w:rsidTr="00BC1EF7">
        <w:trPr>
          <w:trHeight w:val="884"/>
        </w:trPr>
        <w:tc>
          <w:tcPr>
            <w:tcW w:w="567" w:type="dxa"/>
          </w:tcPr>
          <w:p w14:paraId="27898E2F" w14:textId="7FEBCACA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731CBAA" w14:textId="77777777" w:rsidR="002F02BE" w:rsidRDefault="002F02BE" w:rsidP="002F02BE">
            <w:pPr>
              <w:rPr>
                <w:b/>
                <w:lang w:val="en-US"/>
              </w:rPr>
            </w:pPr>
            <w:r w:rsidRPr="00E34087">
              <w:rPr>
                <w:b/>
                <w:lang w:val="en-US"/>
              </w:rPr>
              <w:t xml:space="preserve">Global Water Partnership </w:t>
            </w:r>
            <w:proofErr w:type="spellStart"/>
            <w:r w:rsidRPr="00E34087">
              <w:rPr>
                <w:b/>
                <w:lang w:val="en-US"/>
              </w:rPr>
              <w:t>Organisation</w:t>
            </w:r>
            <w:proofErr w:type="spellEnd"/>
            <w:r w:rsidRPr="00E34087">
              <w:rPr>
                <w:b/>
                <w:lang w:val="en-US"/>
              </w:rPr>
              <w:t xml:space="preserve"> (UU18)</w:t>
            </w:r>
          </w:p>
          <w:p w14:paraId="7F071D92" w14:textId="77777777" w:rsidR="002F02BE" w:rsidRDefault="002F02BE" w:rsidP="002F02BE">
            <w:pPr>
              <w:rPr>
                <w:b/>
                <w:lang w:val="en-US"/>
              </w:rPr>
            </w:pPr>
          </w:p>
          <w:p w14:paraId="01D68DB6" w14:textId="44A1D81C" w:rsidR="002F02BE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9F319A">
              <w:rPr>
                <w:bCs/>
              </w:rPr>
              <w:t xml:space="preserve"> beredningen av proposition 2024/25:1</w:t>
            </w:r>
            <w:r>
              <w:rPr>
                <w:bCs/>
              </w:rPr>
              <w:t>39</w:t>
            </w:r>
            <w:r w:rsidRPr="009F319A">
              <w:rPr>
                <w:bCs/>
              </w:rPr>
              <w:t>.</w:t>
            </w:r>
          </w:p>
          <w:p w14:paraId="33EECA94" w14:textId="6ADE6362" w:rsidR="002F02BE" w:rsidRDefault="002F02BE" w:rsidP="002F02BE">
            <w:pPr>
              <w:rPr>
                <w:bCs/>
              </w:rPr>
            </w:pPr>
          </w:p>
          <w:p w14:paraId="70979BB6" w14:textId="4BB92CA1" w:rsidR="002F02BE" w:rsidRPr="009F319A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>Ärendet bordlades.</w:t>
            </w:r>
          </w:p>
          <w:p w14:paraId="63206089" w14:textId="52F4510F" w:rsidR="002F02BE" w:rsidRPr="00E34087" w:rsidRDefault="002F02BE" w:rsidP="002F02BE">
            <w:pPr>
              <w:rPr>
                <w:b/>
              </w:rPr>
            </w:pPr>
          </w:p>
        </w:tc>
      </w:tr>
      <w:tr w:rsidR="002F02BE" w:rsidRPr="00E34087" w14:paraId="45F86AAD" w14:textId="77777777" w:rsidTr="00BC1EF7">
        <w:trPr>
          <w:trHeight w:val="884"/>
        </w:trPr>
        <w:tc>
          <w:tcPr>
            <w:tcW w:w="567" w:type="dxa"/>
          </w:tcPr>
          <w:p w14:paraId="056987F8" w14:textId="39C2D9F5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3821151" w14:textId="77777777" w:rsidR="002F02BE" w:rsidRDefault="002F02BE" w:rsidP="002F02BE">
            <w:pPr>
              <w:rPr>
                <w:bCs/>
              </w:rPr>
            </w:pPr>
            <w:r w:rsidRPr="000E5E67">
              <w:rPr>
                <w:b/>
              </w:rPr>
              <w:t>Verksamheten i Europeiska unionen under 2024</w:t>
            </w:r>
            <w:r>
              <w:rPr>
                <w:b/>
              </w:rPr>
              <w:t xml:space="preserve"> (UU10)</w:t>
            </w:r>
            <w:r>
              <w:rPr>
                <w:b/>
              </w:rPr>
              <w:br/>
            </w:r>
          </w:p>
          <w:p w14:paraId="5FDF3A13" w14:textId="733DA99B" w:rsidR="002F02BE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2024/25:1</w:t>
            </w:r>
            <w:r>
              <w:rPr>
                <w:bCs/>
              </w:rPr>
              <w:t>15 och motioner</w:t>
            </w:r>
            <w:r w:rsidRPr="009F319A">
              <w:rPr>
                <w:bCs/>
              </w:rPr>
              <w:t>.</w:t>
            </w:r>
          </w:p>
          <w:p w14:paraId="11C3C93D" w14:textId="77777777" w:rsidR="002F02BE" w:rsidRDefault="002F02BE" w:rsidP="002F02BE">
            <w:pPr>
              <w:rPr>
                <w:bCs/>
              </w:rPr>
            </w:pPr>
          </w:p>
          <w:p w14:paraId="1F0BF6F0" w14:textId="67CF1FF0" w:rsidR="002F02BE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>Ärendet bordlades.</w:t>
            </w:r>
          </w:p>
          <w:p w14:paraId="6B8EA355" w14:textId="77777777" w:rsidR="002F02BE" w:rsidRPr="009F319A" w:rsidRDefault="002F02BE" w:rsidP="002F02BE">
            <w:pPr>
              <w:rPr>
                <w:bCs/>
              </w:rPr>
            </w:pPr>
          </w:p>
          <w:p w14:paraId="3C91F1DC" w14:textId="2334D658" w:rsidR="002F02BE" w:rsidRPr="009F319A" w:rsidRDefault="002F02BE" w:rsidP="002F02BE">
            <w:pPr>
              <w:rPr>
                <w:b/>
              </w:rPr>
            </w:pPr>
          </w:p>
        </w:tc>
      </w:tr>
      <w:tr w:rsidR="002F02BE" w:rsidRPr="00E34087" w14:paraId="069A35A8" w14:textId="77777777" w:rsidTr="00BC1EF7">
        <w:trPr>
          <w:trHeight w:val="884"/>
        </w:trPr>
        <w:tc>
          <w:tcPr>
            <w:tcW w:w="567" w:type="dxa"/>
          </w:tcPr>
          <w:p w14:paraId="214816F2" w14:textId="2AF4378B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6328F8A" w14:textId="77777777" w:rsidR="002F02BE" w:rsidRDefault="002F02BE" w:rsidP="002F02BE">
            <w:pPr>
              <w:rPr>
                <w:b/>
              </w:rPr>
            </w:pPr>
            <w:r w:rsidRPr="00C368DF">
              <w:rPr>
                <w:b/>
              </w:rPr>
              <w:t>Nordiskt samarbete inklusive Arktis (UU14)</w:t>
            </w:r>
          </w:p>
          <w:p w14:paraId="1CB968B1" w14:textId="77777777" w:rsidR="002F02BE" w:rsidRDefault="002F02BE" w:rsidP="002F02BE">
            <w:pPr>
              <w:rPr>
                <w:b/>
              </w:rPr>
            </w:pPr>
          </w:p>
          <w:p w14:paraId="0FF213B0" w14:textId="590F5776" w:rsidR="002F02BE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>beredningen av</w:t>
            </w:r>
            <w:r>
              <w:rPr>
                <w:bCs/>
              </w:rPr>
              <w:t xml:space="preserve"> skrivelse 2024/25:90, redogörelse 2024/25:NR1 och motioner.</w:t>
            </w:r>
          </w:p>
          <w:p w14:paraId="54EA020E" w14:textId="77777777" w:rsidR="002F02BE" w:rsidRDefault="002F02BE" w:rsidP="002F02BE">
            <w:pPr>
              <w:rPr>
                <w:bCs/>
              </w:rPr>
            </w:pPr>
          </w:p>
          <w:p w14:paraId="305DB8FD" w14:textId="77777777" w:rsidR="002F02BE" w:rsidRDefault="002F02BE" w:rsidP="002F02BE">
            <w:pPr>
              <w:rPr>
                <w:bCs/>
              </w:rPr>
            </w:pPr>
            <w:r>
              <w:rPr>
                <w:bCs/>
              </w:rPr>
              <w:t>Ärandet bordlades.</w:t>
            </w:r>
          </w:p>
          <w:p w14:paraId="65A50413" w14:textId="77777777" w:rsidR="002F02BE" w:rsidRPr="000E5E67" w:rsidRDefault="002F02BE" w:rsidP="002F02BE">
            <w:pPr>
              <w:rPr>
                <w:b/>
              </w:rPr>
            </w:pPr>
          </w:p>
        </w:tc>
      </w:tr>
      <w:tr w:rsidR="002F02BE" w:rsidRPr="00E34087" w14:paraId="45A8579B" w14:textId="77777777" w:rsidTr="00BC1EF7">
        <w:trPr>
          <w:trHeight w:val="884"/>
        </w:trPr>
        <w:tc>
          <w:tcPr>
            <w:tcW w:w="567" w:type="dxa"/>
          </w:tcPr>
          <w:p w14:paraId="4A8B954B" w14:textId="486147EE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54E92AB0" w14:textId="77777777" w:rsidR="002F02BE" w:rsidRDefault="002F02BE" w:rsidP="002F02BE">
            <w:pPr>
              <w:rPr>
                <w:b/>
              </w:rPr>
            </w:pPr>
            <w:r w:rsidRPr="009F319A">
              <w:rPr>
                <w:b/>
              </w:rPr>
              <w:t>Riksdagens skrivelser till regeringen och riksdagsstyrelsen – åtgärder under 2024 (UU5y)</w:t>
            </w:r>
          </w:p>
          <w:p w14:paraId="101790C2" w14:textId="77777777" w:rsidR="002F02BE" w:rsidRDefault="002F02BE" w:rsidP="002F02BE">
            <w:pPr>
              <w:rPr>
                <w:b/>
              </w:rPr>
            </w:pPr>
          </w:p>
          <w:p w14:paraId="73192EC0" w14:textId="77777777" w:rsidR="002F02BE" w:rsidRPr="009F319A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behandlade frågan om yttrande till konstitutionsutskottet över skrivelse 2024/25:75 och motioner.  </w:t>
            </w:r>
          </w:p>
          <w:p w14:paraId="28237882" w14:textId="77777777" w:rsidR="002F02BE" w:rsidRPr="009F319A" w:rsidRDefault="002F02BE" w:rsidP="002F02BE">
            <w:pPr>
              <w:rPr>
                <w:bCs/>
              </w:rPr>
            </w:pPr>
          </w:p>
          <w:p w14:paraId="73D2D755" w14:textId="77777777" w:rsidR="002F02BE" w:rsidRPr="009F319A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>Frågan bordlades.</w:t>
            </w:r>
          </w:p>
          <w:p w14:paraId="67EB36F6" w14:textId="6A18CFCF" w:rsidR="002F02BE" w:rsidRPr="009F319A" w:rsidRDefault="002F02BE" w:rsidP="002F02BE">
            <w:pPr>
              <w:rPr>
                <w:b/>
              </w:rPr>
            </w:pPr>
          </w:p>
        </w:tc>
      </w:tr>
      <w:tr w:rsidR="002F02BE" w:rsidRPr="00E34087" w14:paraId="60CD9ED0" w14:textId="77777777" w:rsidTr="00BC1EF7">
        <w:trPr>
          <w:trHeight w:val="884"/>
        </w:trPr>
        <w:tc>
          <w:tcPr>
            <w:tcW w:w="567" w:type="dxa"/>
          </w:tcPr>
          <w:p w14:paraId="0D76C994" w14:textId="08752478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3F83F3F" w14:textId="77777777" w:rsidR="002F02BE" w:rsidRDefault="002F02BE" w:rsidP="002F02BE">
            <w:pPr>
              <w:rPr>
                <w:b/>
              </w:rPr>
            </w:pPr>
            <w:r w:rsidRPr="009F319A">
              <w:rPr>
                <w:b/>
              </w:rPr>
              <w:t>Interparlamentariska unionen (UU13)</w:t>
            </w:r>
          </w:p>
          <w:p w14:paraId="359F0BA2" w14:textId="77777777" w:rsidR="002F02BE" w:rsidRDefault="002F02BE" w:rsidP="002F02BE">
            <w:pPr>
              <w:rPr>
                <w:b/>
              </w:rPr>
            </w:pPr>
          </w:p>
          <w:p w14:paraId="318E2516" w14:textId="4332373A" w:rsidR="002F02BE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9F319A">
              <w:rPr>
                <w:bCs/>
              </w:rPr>
              <w:t xml:space="preserve"> beredningen av</w:t>
            </w:r>
            <w:r>
              <w:rPr>
                <w:bCs/>
              </w:rPr>
              <w:t xml:space="preserve"> redogörelse 2024/25:RS3 och motioner.</w:t>
            </w:r>
          </w:p>
          <w:p w14:paraId="353191AA" w14:textId="77777777" w:rsidR="002F02BE" w:rsidRDefault="002F02BE" w:rsidP="002F02BE">
            <w:pPr>
              <w:rPr>
                <w:bCs/>
              </w:rPr>
            </w:pPr>
          </w:p>
          <w:p w14:paraId="49ADE3F9" w14:textId="77777777" w:rsidR="002F02BE" w:rsidRDefault="002F02BE" w:rsidP="002F02BE">
            <w:pPr>
              <w:rPr>
                <w:bCs/>
              </w:rPr>
            </w:pPr>
            <w:r>
              <w:rPr>
                <w:bCs/>
              </w:rPr>
              <w:t>Ärandet bordlades.</w:t>
            </w:r>
          </w:p>
          <w:p w14:paraId="211FECD6" w14:textId="244F22D4" w:rsidR="002F02BE" w:rsidRPr="009F319A" w:rsidRDefault="002F02BE" w:rsidP="002F02BE">
            <w:pPr>
              <w:rPr>
                <w:b/>
              </w:rPr>
            </w:pPr>
          </w:p>
        </w:tc>
      </w:tr>
      <w:tr w:rsidR="002F02BE" w:rsidRPr="00E34087" w14:paraId="326D6748" w14:textId="77777777" w:rsidTr="00BC1EF7">
        <w:trPr>
          <w:trHeight w:val="884"/>
        </w:trPr>
        <w:tc>
          <w:tcPr>
            <w:tcW w:w="567" w:type="dxa"/>
          </w:tcPr>
          <w:p w14:paraId="39E02273" w14:textId="0088173D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01BD0EE9" w14:textId="77777777" w:rsidR="002F02BE" w:rsidRDefault="002F02BE" w:rsidP="002F02BE">
            <w:pPr>
              <w:rPr>
                <w:b/>
              </w:rPr>
            </w:pPr>
            <w:r w:rsidRPr="007D02A1">
              <w:rPr>
                <w:b/>
              </w:rPr>
              <w:t>Vitbok om europeisk försvarsberedskap 2030 (UU8y)</w:t>
            </w:r>
          </w:p>
          <w:p w14:paraId="4CF1BB9D" w14:textId="77777777" w:rsidR="002F02BE" w:rsidRDefault="002F02BE" w:rsidP="002F02BE">
            <w:pPr>
              <w:rPr>
                <w:b/>
              </w:rPr>
            </w:pPr>
          </w:p>
          <w:p w14:paraId="70B74E00" w14:textId="77777777" w:rsidR="002F02BE" w:rsidRPr="009F319A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behandlade frågan om yttrande till </w:t>
            </w:r>
            <w:r>
              <w:rPr>
                <w:bCs/>
              </w:rPr>
              <w:t>försvarsutskottet</w:t>
            </w:r>
            <w:r w:rsidRPr="009F319A">
              <w:rPr>
                <w:bCs/>
              </w:rPr>
              <w:t xml:space="preserve"> </w:t>
            </w:r>
            <w:r w:rsidRPr="007B15E3">
              <w:rPr>
                <w:bCs/>
              </w:rPr>
              <w:t>under förutsättning av att försvarsutskottet beslutar att ge utrikesutskottet tillfälle att yttra sig</w:t>
            </w:r>
            <w:r>
              <w:rPr>
                <w:bCs/>
              </w:rPr>
              <w:t xml:space="preserve"> </w:t>
            </w:r>
            <w:r w:rsidRPr="009F319A">
              <w:rPr>
                <w:bCs/>
              </w:rPr>
              <w:t xml:space="preserve">över </w:t>
            </w:r>
            <w:r w:rsidRPr="007D02A1">
              <w:rPr>
                <w:bCs/>
              </w:rPr>
              <w:t xml:space="preserve">vitbok om europeisk försvarsberedskap 2030, </w:t>
            </w:r>
            <w:proofErr w:type="gramStart"/>
            <w:r w:rsidRPr="007D02A1">
              <w:rPr>
                <w:bCs/>
              </w:rPr>
              <w:t>JOIN(</w:t>
            </w:r>
            <w:proofErr w:type="gramEnd"/>
            <w:r w:rsidRPr="007D02A1">
              <w:rPr>
                <w:bCs/>
              </w:rPr>
              <w:t>2025) 120</w:t>
            </w:r>
          </w:p>
          <w:p w14:paraId="43385048" w14:textId="77777777" w:rsidR="002F02BE" w:rsidRPr="009F319A" w:rsidRDefault="002F02BE" w:rsidP="002F02BE">
            <w:pPr>
              <w:rPr>
                <w:bCs/>
              </w:rPr>
            </w:pPr>
          </w:p>
          <w:p w14:paraId="626CC4C7" w14:textId="77777777" w:rsidR="002F02BE" w:rsidRPr="009F319A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>Frågan bordlades.</w:t>
            </w:r>
          </w:p>
          <w:p w14:paraId="66966353" w14:textId="0543AA5A" w:rsidR="002F02BE" w:rsidRPr="00C368DF" w:rsidRDefault="002F02BE" w:rsidP="002F02BE">
            <w:pPr>
              <w:rPr>
                <w:b/>
              </w:rPr>
            </w:pPr>
          </w:p>
        </w:tc>
      </w:tr>
      <w:tr w:rsidR="002F02BE" w:rsidRPr="00E34087" w14:paraId="64BF1751" w14:textId="77777777" w:rsidTr="00BC1EF7">
        <w:trPr>
          <w:trHeight w:val="884"/>
        </w:trPr>
        <w:tc>
          <w:tcPr>
            <w:tcW w:w="567" w:type="dxa"/>
          </w:tcPr>
          <w:p w14:paraId="575884A2" w14:textId="03CB8EF9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11EE5D10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074F21A" w14:textId="77777777" w:rsidR="002F02BE" w:rsidRDefault="002F02BE" w:rsidP="002F02BE">
            <w:pPr>
              <w:rPr>
                <w:b/>
              </w:rPr>
            </w:pPr>
          </w:p>
          <w:p w14:paraId="21788745" w14:textId="739AC49E" w:rsidR="002F02BE" w:rsidRDefault="002F02BE" w:rsidP="002F02BE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</w:t>
            </w:r>
            <w:r w:rsidR="00B066BF">
              <w:rPr>
                <w:bCs/>
              </w:rPr>
              <w:t>besöks</w:t>
            </w:r>
            <w:r w:rsidRPr="00930850">
              <w:rPr>
                <w:bCs/>
              </w:rPr>
              <w:t>protokoll</w:t>
            </w:r>
            <w:r>
              <w:rPr>
                <w:bCs/>
              </w:rPr>
              <w:t xml:space="preserve">. </w:t>
            </w:r>
          </w:p>
          <w:p w14:paraId="79E51763" w14:textId="77777777" w:rsidR="002F02BE" w:rsidRPr="007D02A1" w:rsidRDefault="002F02BE" w:rsidP="002F02BE">
            <w:pPr>
              <w:rPr>
                <w:b/>
              </w:rPr>
            </w:pPr>
          </w:p>
        </w:tc>
      </w:tr>
      <w:tr w:rsidR="002F02BE" w:rsidRPr="00E34087" w14:paraId="6010C010" w14:textId="77777777" w:rsidTr="00BC1EF7">
        <w:trPr>
          <w:trHeight w:val="884"/>
        </w:trPr>
        <w:tc>
          <w:tcPr>
            <w:tcW w:w="567" w:type="dxa"/>
          </w:tcPr>
          <w:p w14:paraId="6166F443" w14:textId="745B926D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7DA50E69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026C1DD" w14:textId="77777777" w:rsidR="002F02BE" w:rsidRDefault="002F02BE" w:rsidP="002F02BE">
            <w:pPr>
              <w:rPr>
                <w:b/>
              </w:rPr>
            </w:pPr>
          </w:p>
          <w:p w14:paraId="29E80E88" w14:textId="77777777" w:rsidR="002F02BE" w:rsidRDefault="002F02BE" w:rsidP="002F02B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5B58734" w14:textId="77777777" w:rsidR="002F02BE" w:rsidRDefault="002F02BE" w:rsidP="002F02BE">
            <w:pPr>
              <w:rPr>
                <w:b/>
              </w:rPr>
            </w:pPr>
          </w:p>
        </w:tc>
      </w:tr>
      <w:tr w:rsidR="002F02BE" w:rsidRPr="00E34087" w14:paraId="4B1B57CC" w14:textId="77777777" w:rsidTr="00BC1EF7">
        <w:trPr>
          <w:trHeight w:val="884"/>
        </w:trPr>
        <w:tc>
          <w:tcPr>
            <w:tcW w:w="567" w:type="dxa"/>
          </w:tcPr>
          <w:p w14:paraId="315403DD" w14:textId="33A852A7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7DCD5B76" w14:textId="77777777" w:rsidR="002F02BE" w:rsidRPr="00572011" w:rsidRDefault="002F02BE" w:rsidP="002F02BE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Kanslimeddelande</w:t>
            </w:r>
          </w:p>
          <w:p w14:paraId="12DCED2A" w14:textId="6332DF43" w:rsidR="002F02BE" w:rsidRPr="009D3276" w:rsidRDefault="002F02BE" w:rsidP="002F02BE">
            <w:pPr>
              <w:rPr>
                <w:bCs/>
              </w:rPr>
            </w:pPr>
            <w:r w:rsidRPr="009D3276">
              <w:rPr>
                <w:bCs/>
              </w:rPr>
              <w:t xml:space="preserve">Utskottet </w:t>
            </w:r>
            <w:r>
              <w:rPr>
                <w:bCs/>
              </w:rPr>
              <w:t>påminns</w:t>
            </w:r>
            <w:r w:rsidRPr="009D3276">
              <w:rPr>
                <w:bCs/>
              </w:rPr>
              <w:t xml:space="preserve"> om:</w:t>
            </w:r>
          </w:p>
          <w:p w14:paraId="408316C3" w14:textId="71F08B75" w:rsidR="002F02BE" w:rsidRDefault="002F02BE" w:rsidP="002F02BE">
            <w:pPr>
              <w:rPr>
                <w:bCs/>
              </w:rPr>
            </w:pPr>
            <w:r w:rsidRPr="009D3276">
              <w:rPr>
                <w:bCs/>
              </w:rPr>
              <w:t xml:space="preserve">-att </w:t>
            </w:r>
            <w:r>
              <w:rPr>
                <w:bCs/>
              </w:rPr>
              <w:t xml:space="preserve">anmäla sig </w:t>
            </w:r>
            <w:proofErr w:type="spellStart"/>
            <w:r>
              <w:rPr>
                <w:bCs/>
              </w:rPr>
              <w:t>sig</w:t>
            </w:r>
            <w:proofErr w:type="spellEnd"/>
            <w:r>
              <w:rPr>
                <w:bCs/>
              </w:rPr>
              <w:t xml:space="preserve"> till </w:t>
            </w:r>
            <w:r w:rsidR="007769BB">
              <w:rPr>
                <w:bCs/>
              </w:rPr>
              <w:t xml:space="preserve">Försvarsmaktens </w:t>
            </w:r>
            <w:proofErr w:type="spellStart"/>
            <w:r w:rsidR="007769BB">
              <w:rPr>
                <w:bCs/>
              </w:rPr>
              <w:t>v</w:t>
            </w:r>
            <w:r>
              <w:rPr>
                <w:bCs/>
              </w:rPr>
              <w:t>eterandag</w:t>
            </w:r>
            <w:proofErr w:type="spellEnd"/>
            <w:r w:rsidR="007769BB">
              <w:rPr>
                <w:bCs/>
              </w:rPr>
              <w:t xml:space="preserve"> </w:t>
            </w:r>
            <w:r>
              <w:rPr>
                <w:bCs/>
              </w:rPr>
              <w:t xml:space="preserve">den 29:e maj. </w:t>
            </w:r>
          </w:p>
          <w:p w14:paraId="7F250AC6" w14:textId="77777777" w:rsidR="002F02BE" w:rsidRDefault="002F02BE" w:rsidP="002F02BE">
            <w:pPr>
              <w:rPr>
                <w:b/>
              </w:rPr>
            </w:pPr>
          </w:p>
        </w:tc>
      </w:tr>
      <w:tr w:rsidR="002F02BE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170363DA" w:rsidR="002F02BE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13</w:t>
            </w:r>
          </w:p>
        </w:tc>
        <w:tc>
          <w:tcPr>
            <w:tcW w:w="6947" w:type="dxa"/>
            <w:shd w:val="clear" w:color="auto" w:fill="auto"/>
          </w:tcPr>
          <w:p w14:paraId="482C6A84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8749B45" w14:textId="77777777" w:rsidR="002F02BE" w:rsidRDefault="002F02BE" w:rsidP="002F02BE">
            <w:pPr>
              <w:rPr>
                <w:b/>
              </w:rPr>
            </w:pPr>
          </w:p>
          <w:p w14:paraId="688B48F3" w14:textId="092753F4" w:rsidR="002F02BE" w:rsidRDefault="002F02BE" w:rsidP="002F02BE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>
              <w:rPr>
                <w:bCs/>
              </w:rPr>
              <w:t>is</w:t>
            </w:r>
            <w:r w:rsidRPr="00E00F5D">
              <w:rPr>
                <w:bCs/>
              </w:rPr>
              <w:t xml:space="preserve">dagen den </w:t>
            </w:r>
            <w:r>
              <w:rPr>
                <w:bCs/>
              </w:rPr>
              <w:t>29</w:t>
            </w:r>
            <w:r w:rsidRPr="00E00F5D">
              <w:rPr>
                <w:bCs/>
              </w:rPr>
              <w:t xml:space="preserve"> april kl. </w:t>
            </w:r>
            <w:r>
              <w:rPr>
                <w:bCs/>
              </w:rPr>
              <w:t>11:00</w:t>
            </w:r>
          </w:p>
          <w:p w14:paraId="7260D537" w14:textId="77777777" w:rsidR="002F02BE" w:rsidRDefault="002F02BE" w:rsidP="002F02BE">
            <w:pPr>
              <w:rPr>
                <w:bCs/>
              </w:rPr>
            </w:pPr>
          </w:p>
          <w:p w14:paraId="1C28C430" w14:textId="427A8C30" w:rsidR="002F02BE" w:rsidRPr="00E00F5D" w:rsidRDefault="002F02BE" w:rsidP="002F02BE">
            <w:pPr>
              <w:rPr>
                <w:bCs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8DBD5E" w:rsidR="00E97ABF" w:rsidRPr="006F350C" w:rsidRDefault="002F02BE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F537307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7769BB">
              <w:t>8</w:t>
            </w:r>
            <w:r w:rsidR="00C4366B" w:rsidRPr="00D823FE">
              <w:rPr>
                <w:bCs/>
              </w:rPr>
              <w:t xml:space="preserve"> </w:t>
            </w:r>
            <w:r w:rsidR="007769BB">
              <w:rPr>
                <w:bCs/>
              </w:rPr>
              <w:t xml:space="preserve">maj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995B52A" w14:textId="4F53B0A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8AD9AF6" w14:textId="171EBF76" w:rsid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77777777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77061F89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CC7EF6">
              <w:rPr>
                <w:sz w:val="20"/>
              </w:rPr>
              <w:t>3</w:t>
            </w:r>
            <w:r w:rsidR="007769BB">
              <w:rPr>
                <w:sz w:val="20"/>
              </w:rPr>
              <w:t>1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55D1894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2E3ACFF8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B066BF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34932F8A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B066BF">
              <w:rPr>
                <w:sz w:val="19"/>
                <w:szCs w:val="19"/>
              </w:rPr>
              <w:t>3-4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124B3816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B066BF">
              <w:rPr>
                <w:sz w:val="19"/>
                <w:szCs w:val="19"/>
              </w:rPr>
              <w:t>5-6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6AB36BD9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B066BF">
              <w:rPr>
                <w:sz w:val="19"/>
                <w:szCs w:val="19"/>
              </w:rPr>
              <w:t>7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003D4518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  <w:r w:rsidR="00B066BF">
              <w:rPr>
                <w:sz w:val="19"/>
                <w:szCs w:val="19"/>
              </w:rPr>
              <w:t>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33FF0CD2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B066BF">
              <w:rPr>
                <w:sz w:val="19"/>
                <w:szCs w:val="19"/>
              </w:rPr>
              <w:t>9-13</w:t>
            </w:r>
            <w:proofErr w:type="gramEnd"/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E6504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3E6504" w:rsidRPr="004A0318" w:rsidRDefault="003E6504" w:rsidP="003E65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2A57D2E4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431C28D9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5A387638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3E6504" w:rsidRPr="001B42F6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3E6504" w:rsidRPr="00993706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3E6504" w:rsidRPr="0004578D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3E6504" w:rsidRPr="00284231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3E6504" w:rsidRPr="00FE5589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3E6504" w:rsidRPr="00FE5589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E6504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E6504" w:rsidRPr="004A0318" w:rsidRDefault="003E6504" w:rsidP="003E65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1F2C676E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5A9BA7FC" w:rsidR="003E6504" w:rsidRPr="00993706" w:rsidRDefault="00B066BF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20884444" w:rsidR="003E6504" w:rsidRPr="00993706" w:rsidRDefault="00B066BF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26AFB6C0" w:rsidR="003E6504" w:rsidRPr="001B42F6" w:rsidRDefault="00B066BF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3E6504" w:rsidRPr="002F53E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3E02B99E" w:rsidR="003E6504" w:rsidRPr="002F53EA" w:rsidRDefault="00B066BF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3E6504" w:rsidRPr="002F53E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0997C263" w:rsidR="003E6504" w:rsidRPr="00FE5589" w:rsidRDefault="00B066BF" w:rsidP="003E6504">
            <w:pPr>
              <w:rPr>
                <w:sz w:val="20"/>
                <w:highlight w:val="yellow"/>
              </w:rPr>
            </w:pPr>
            <w:r w:rsidRPr="00B066B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3E6504" w:rsidRPr="00FE5589" w:rsidRDefault="003E6504" w:rsidP="003E650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64FED51A" w:rsidR="003E6504" w:rsidRPr="003504FA" w:rsidRDefault="00B066BF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3E6504" w:rsidRPr="003504FA" w:rsidRDefault="003E6504" w:rsidP="003E6504">
            <w:pPr>
              <w:rPr>
                <w:sz w:val="20"/>
              </w:rPr>
            </w:pPr>
          </w:p>
        </w:tc>
      </w:tr>
      <w:tr w:rsidR="003E6504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3E6504" w:rsidRPr="00900235" w:rsidRDefault="003E6504" w:rsidP="003E650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3E6504" w:rsidRPr="00516E3B" w:rsidRDefault="003E6504" w:rsidP="003E650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3E6504" w:rsidRPr="00516E3B" w:rsidRDefault="003E6504" w:rsidP="003E650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3E6504" w:rsidRPr="00516E3B" w:rsidRDefault="003E6504" w:rsidP="003E650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</w:tr>
      <w:tr w:rsidR="003E6504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E6504" w:rsidRPr="004A0318" w:rsidRDefault="003E6504" w:rsidP="003E650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33CA2644" w:rsidR="003E6504" w:rsidRPr="0004578D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E6504" w:rsidRPr="0004578D" w:rsidRDefault="003E6504" w:rsidP="003E650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6995D2F0" w:rsidR="003E6504" w:rsidRPr="0004578D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E6504" w:rsidRPr="00004DC0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0588BBB5" w:rsidR="003E6504" w:rsidRPr="00004DC0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E6504" w:rsidRPr="00004DC0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3E6504" w:rsidRPr="001B42F6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3E6504" w:rsidRPr="002F53E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3E6504" w:rsidRPr="002F53E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3E6504" w:rsidRPr="002F53E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3E6504" w:rsidRPr="002F53EA" w:rsidRDefault="003E6504" w:rsidP="003E650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3E6504" w:rsidRPr="00FE5589" w:rsidRDefault="003E6504" w:rsidP="003E650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3E6504" w:rsidRPr="003504FA" w:rsidRDefault="003E6504" w:rsidP="003E6504">
            <w:pPr>
              <w:rPr>
                <w:sz w:val="20"/>
              </w:rPr>
            </w:pPr>
          </w:p>
        </w:tc>
      </w:tr>
      <w:tr w:rsidR="00B066BF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1F423A36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4412C1E0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2698F42A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7C47BB4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2837C82A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B066BF" w:rsidRPr="002F53EA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641FED39" w:rsidR="00B066BF" w:rsidRPr="002F53EA" w:rsidRDefault="00B066BF" w:rsidP="00B066B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3D2E19D4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4ABFF572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1EA4800D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54DBA967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77CA9243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7F06CD2B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B066BF" w:rsidRPr="002F53EA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37DC8E68" w:rsidR="00B066BF" w:rsidRPr="002F53EA" w:rsidRDefault="00B066BF" w:rsidP="00B066B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2CA1BFB2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4137E95C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27D125C0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18B6C2E7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315A076E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42F9E9A0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159A4164" w:rsidR="00B066BF" w:rsidRPr="002F53EA" w:rsidRDefault="00B066BF" w:rsidP="00B066B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5443D5CC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B066BF" w:rsidRPr="0004578D" w:rsidRDefault="00B066BF" w:rsidP="00B066B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19004B30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1DA204FA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0A2AEEC1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65DBE0CC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08847479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DFA8D32" w:rsidR="00B066BF" w:rsidRPr="002F53EA" w:rsidRDefault="00B066BF" w:rsidP="00B066B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96DCD8C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3B511EF8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6BA5B692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2C162B52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3F4BEA25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5C74F529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0078CF6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147356EB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321DE237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4F59F161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6988AE05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5E6266D4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0DEE105F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5CB76C04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27DA2DCB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3F7C34D1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488DF745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3B88EFBA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000FC79C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0F6C443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03B7CD91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781B95F7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1B0311CA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4095C181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0F617A5B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7869510F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5D3F737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3D55EDAC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55552109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5FCE4062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74D88614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299FA8FC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7B579ECA" w:rsidR="00B066BF" w:rsidRPr="001B42F6" w:rsidRDefault="00B066BF" w:rsidP="00B066B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B066BF" w:rsidRPr="00246B3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FBFA749" w:rsidR="00B066BF" w:rsidRPr="002F53EA" w:rsidRDefault="00B066BF" w:rsidP="00B066B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248BA997" w:rsidR="00B066BF" w:rsidRPr="003504FA" w:rsidRDefault="00B066BF" w:rsidP="00B066B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3DE13D4C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B066BF" w:rsidRPr="003504FA" w:rsidRDefault="00B066BF" w:rsidP="00B066B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0688CCD1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319C9F75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6D22A0AA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6B739A0D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76818A99" w:rsidR="00B066BF" w:rsidRPr="002F53E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1CF5D1FC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04F95D16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49261FE7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609E1E73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647A80C8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4CE9C980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62AF078A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1D857901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6D74CB9D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56A2C0AD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2D02FE8A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4AAB6F91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3FE4192E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6FC131FD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47FE7A4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34B42FD6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3CC68BEF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66EBC906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2DE3F1A2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2CA6BFD8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61A7B696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59E654F8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7F9BEA7F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B066BF" w:rsidRPr="004A0318" w:rsidRDefault="00B066BF" w:rsidP="00B066B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27F3168F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7E8BE3A9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2D5ACDAC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41A9BE9" w:rsidR="00B066BF" w:rsidRPr="001B42F6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7A14861C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7456987D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B800E76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066BF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33B53169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57A9CD98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64F9EC2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5BDBF656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0069D66A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3924F0EA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1AB79651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49354B3B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28411C28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078A2C8E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20862007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775345E5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593B2470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100E65EA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1C93F838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64E1FF7F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1E3091CD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54877DC4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50AD5488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4CF1B7F3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1368763C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49C1BA3F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74F6EBC8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0092EC02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45038294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6CF09E25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490D4AD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702AC841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298CA66D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3FC03FBB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06843B93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32B538FD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65EFD864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633BC092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345163CB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13D97A25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B066BF" w:rsidRPr="00915B99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11758B7F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B066BF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B066BF" w:rsidRPr="00516E3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0559C2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8F2" w14:textId="77777777" w:rsidR="00B066BF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00F6" w14:textId="174578CB" w:rsidR="00B066BF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970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1569" w14:textId="5F37AF81" w:rsidR="00B066BF" w:rsidRPr="0004578D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A66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48F2" w14:textId="6D5817DA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471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28C75" w14:textId="2D0AE2E4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3407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C0405" w14:textId="7877EBF7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30CE7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2F8FF" w14:textId="316E3817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72AE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49DDA" w14:textId="5AFE8D62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8A3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85C7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05C1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A62F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3211B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4D59CE50" w:rsidR="00B066BF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61256A45" w:rsidR="00B066BF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6797ED25" w:rsidR="00B066BF" w:rsidRPr="00004DC0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5D0F7303" w:rsidR="00B066BF" w:rsidRPr="001B42F6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6698C9D2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6C6A9FEC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4FA9869F" w:rsidR="00B066BF" w:rsidRPr="003504FA" w:rsidRDefault="00B066BF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</w:tr>
      <w:tr w:rsidR="00B066BF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D7A9A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9BB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168B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2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154</TotalTime>
  <Pages>5</Pages>
  <Words>761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6</cp:revision>
  <cp:lastPrinted>2024-03-14T14:26:00Z</cp:lastPrinted>
  <dcterms:created xsi:type="dcterms:W3CDTF">2025-04-28T09:14:00Z</dcterms:created>
  <dcterms:modified xsi:type="dcterms:W3CDTF">2025-04-29T12:38:00Z</dcterms:modified>
</cp:coreProperties>
</file>