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06BAA21" w14:textId="77777777">
      <w:pPr>
        <w:pStyle w:val="Normalutanindragellerluft"/>
      </w:pPr>
      <w:r>
        <w:t xml:space="preserve"> </w:t>
      </w:r>
    </w:p>
    <w:sdt>
      <w:sdtPr>
        <w:alias w:val="CC_Boilerplate_4"/>
        <w:tag w:val="CC_Boilerplate_4"/>
        <w:id w:val="-1644581176"/>
        <w:lock w:val="sdtLocked"/>
        <w:placeholder>
          <w:docPart w:val="64011599FF734F72ACAFF8DE234FF387"/>
        </w:placeholder>
        <w15:appearance w15:val="hidden"/>
        <w:text/>
      </w:sdtPr>
      <w:sdtEndPr/>
      <w:sdtContent>
        <w:p w:rsidR="00AF30DD" w:rsidP="00CC4C93" w:rsidRDefault="00AF30DD" w14:paraId="706BAA22" w14:textId="77777777">
          <w:pPr>
            <w:pStyle w:val="Rubrik1"/>
          </w:pPr>
          <w:r>
            <w:t>Förslag till riksdagsbeslut</w:t>
          </w:r>
        </w:p>
      </w:sdtContent>
    </w:sdt>
    <w:sdt>
      <w:sdtPr>
        <w:alias w:val="Yrkande 1"/>
        <w:tag w:val="76d4040b-b060-4415-8fb1-c683eaba251b"/>
        <w:id w:val="1292019949"/>
        <w:lock w:val="sdtLocked"/>
      </w:sdtPr>
      <w:sdtEndPr/>
      <w:sdtContent>
        <w:p w:rsidR="00EC0342" w:rsidRDefault="00E70672" w14:paraId="706BAA23" w14:textId="77777777">
          <w:pPr>
            <w:pStyle w:val="Frslagstext"/>
          </w:pPr>
          <w:r>
            <w:t>Riksdagen ställer sig bakom det som anförs i motionen om att låta det svenska folket få besluta om den svenska invandringspolitiken i en folkomröstning och tillkännager detta för regeringen.</w:t>
          </w:r>
        </w:p>
      </w:sdtContent>
    </w:sdt>
    <w:p w:rsidR="00AF30DD" w:rsidP="00AF30DD" w:rsidRDefault="000156D9" w14:paraId="706BAA24" w14:textId="77777777">
      <w:pPr>
        <w:pStyle w:val="Rubrik1"/>
      </w:pPr>
      <w:bookmarkStart w:name="MotionsStart" w:id="0"/>
      <w:bookmarkEnd w:id="0"/>
      <w:r>
        <w:t>Motivering</w:t>
      </w:r>
    </w:p>
    <w:p w:rsidR="001036D4" w:rsidP="001036D4" w:rsidRDefault="001036D4" w14:paraId="706BAA25" w14:textId="77777777">
      <w:pPr>
        <w:pStyle w:val="Normalutanindragellerluft"/>
      </w:pPr>
      <w:r>
        <w:t xml:space="preserve">Svensk invandringspolitik blir allt mer extrem, inte minst sett ur ett europeiskt perspektiv. Det svenska asylmottagandet är till och med större än våra nordiska grannländers sammanlagda mottagande. Till detta kommer en anhöriginvandring som ständigt slår nya rekord. </w:t>
      </w:r>
    </w:p>
    <w:p w:rsidR="001036D4" w:rsidP="001036D4" w:rsidRDefault="001036D4" w14:paraId="706BAA26" w14:textId="77777777">
      <w:pPr>
        <w:pStyle w:val="Normalutanindragellerluft"/>
      </w:pPr>
    </w:p>
    <w:p w:rsidR="001036D4" w:rsidP="001036D4" w:rsidRDefault="001036D4" w14:paraId="706BAA27" w14:textId="35FFD54D">
      <w:pPr>
        <w:pStyle w:val="Normalutanindragellerluft"/>
      </w:pPr>
      <w:r>
        <w:t>Resultatet av denna massinvandring är tydlig</w:t>
      </w:r>
      <w:r w:rsidR="00933CB4">
        <w:t>t</w:t>
      </w:r>
      <w:r>
        <w:t>. Sverige som en gång var ett tryggt och homogent land, kännetecknas i dag allt mer av splittring, segregation, ett ökat utanförskap och en ökad o</w:t>
      </w:r>
      <w:r w:rsidR="00933CB4">
        <w:t>trygghet</w:t>
      </w:r>
      <w:r>
        <w:t xml:space="preserve"> </w:t>
      </w:r>
      <w:r w:rsidR="00933CB4">
        <w:t>– d</w:t>
      </w:r>
      <w:bookmarkStart w:name="_GoBack" w:id="1"/>
      <w:bookmarkEnd w:id="1"/>
      <w:r>
        <w:t xml:space="preserve">et sistnämnda inte minst som en direkt följd av den allt grövre invandrade gängrelaterade kriminaliteten med sina ständigt återkommande uppgörelser och skjutningar. Till detta kommer en svensk välfärd som är på väg att raseras i takt med </w:t>
      </w:r>
      <w:r>
        <w:lastRenderedPageBreak/>
        <w:t xml:space="preserve">den ökande invandringen. Det har gått så långt att svensk invandringspolitik nu till och med ifrågasätts i våra nordiska grannländer. </w:t>
      </w:r>
    </w:p>
    <w:p w:rsidR="001036D4" w:rsidP="001036D4" w:rsidRDefault="001036D4" w14:paraId="706BAA28" w14:textId="77777777">
      <w:pPr>
        <w:pStyle w:val="Normalutanindragellerluft"/>
      </w:pPr>
    </w:p>
    <w:p w:rsidR="001036D4" w:rsidP="001036D4" w:rsidRDefault="001036D4" w14:paraId="706BAA29" w14:textId="77777777">
      <w:pPr>
        <w:pStyle w:val="Normalutanindragellerluft"/>
      </w:pPr>
      <w:r>
        <w:t xml:space="preserve">Anmärkningsvärt är att det svenska folket aldrig tillfrågats om man vill ha denna enorma massinvandring. En rad undersökningar sedan 90-talets början visar i själva verket att det är en minoritet av det svenska folket som stöder den allt mer omfattande massinvandringen. </w:t>
      </w:r>
    </w:p>
    <w:p w:rsidR="001036D4" w:rsidP="001036D4" w:rsidRDefault="001036D4" w14:paraId="706BAA2A" w14:textId="77777777">
      <w:pPr>
        <w:pStyle w:val="Normalutanindragellerluft"/>
      </w:pPr>
    </w:p>
    <w:p w:rsidR="001036D4" w:rsidP="001036D4" w:rsidRDefault="001036D4" w14:paraId="706BAA2B" w14:textId="77777777">
      <w:pPr>
        <w:pStyle w:val="Normalutanindragellerluft"/>
      </w:pPr>
      <w:r>
        <w:t>I andra delar av Europa låter man dock den egna befolkningen tycka till i denna mycket viktiga fråga. I Schweiz har man anordnat flera folkomröstningar som rör just landets invandringspolitik. Och i Ungern har landets regering, med premiärminister Viktor Orbán i spetsen, valt att skicka ut ett brev till landets medborgare där man kortfattat efterlyser deras åsikter om just invandringspolitiken.</w:t>
      </w:r>
    </w:p>
    <w:p w:rsidR="001036D4" w:rsidP="001036D4" w:rsidRDefault="001036D4" w14:paraId="706BAA2C" w14:textId="77777777">
      <w:pPr>
        <w:pStyle w:val="Normalutanindragellerluft"/>
      </w:pPr>
    </w:p>
    <w:p w:rsidR="001036D4" w:rsidP="001036D4" w:rsidRDefault="001036D4" w14:paraId="706BAA2D" w14:textId="77777777">
      <w:pPr>
        <w:pStyle w:val="Normalutanindragellerluft"/>
      </w:pPr>
      <w:r>
        <w:t>Dagens massinvandring är på väg att slita sönder Sverige samtidigt som massinvandringen kan komma att leda till en situation där det svenska fol</w:t>
      </w:r>
      <w:r>
        <w:lastRenderedPageBreak/>
        <w:t xml:space="preserve">ket blir en minoritet i sitt eget land. Det minsta man kan begära av en regering som för en sådan destruktiv politik är att man låter det svenska folket få tycka till i frågan. </w:t>
      </w:r>
    </w:p>
    <w:p w:rsidR="001036D4" w:rsidP="001036D4" w:rsidRDefault="001036D4" w14:paraId="706BAA2E" w14:textId="77777777">
      <w:pPr>
        <w:pStyle w:val="Normalutanindragellerluft"/>
      </w:pPr>
    </w:p>
    <w:p w:rsidR="00AF30DD" w:rsidP="001036D4" w:rsidRDefault="001036D4" w14:paraId="706BAA2F" w14:textId="77777777">
      <w:pPr>
        <w:pStyle w:val="Normalutanindragellerluft"/>
      </w:pPr>
      <w:r>
        <w:t xml:space="preserve">Därför bör regeringen snarast utlysa en folkomröstning där det svenska folket får avgöra om Sveriges invandringspolitik även fortsättningsvis ska vara ansvarslös och destruktiv, eller om den ska vara ansvarsfull och restriktiv i enlighet med vad Sverigedemokraterna föreslår. </w:t>
      </w:r>
    </w:p>
    <w:sdt>
      <w:sdtPr>
        <w:rPr>
          <w:i/>
          <w:noProof/>
        </w:rPr>
        <w:alias w:val="CC_Underskrifter"/>
        <w:tag w:val="CC_Underskrifter"/>
        <w:id w:val="583496634"/>
        <w:lock w:val="sdtContentLocked"/>
        <w:placeholder>
          <w:docPart w:val="4C41F826F0464D748AF2BBB55E54E738"/>
        </w:placeholder>
        <w15:appearance w15:val="hidden"/>
      </w:sdtPr>
      <w:sdtEndPr>
        <w:rPr>
          <w:noProof w:val="0"/>
        </w:rPr>
      </w:sdtEndPr>
      <w:sdtContent>
        <w:p w:rsidRPr="00ED19F0" w:rsidR="00865E70" w:rsidP="00D7410C" w:rsidRDefault="00933CB4" w14:paraId="706BAA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EE0D0A" w:rsidRDefault="00EE0D0A" w14:paraId="706BAA34" w14:textId="77777777"/>
    <w:sectPr w:rsidR="00EE0D0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BAA36" w14:textId="77777777" w:rsidR="008C5121" w:rsidRDefault="008C5121" w:rsidP="000C1CAD">
      <w:pPr>
        <w:spacing w:line="240" w:lineRule="auto"/>
      </w:pPr>
      <w:r>
        <w:separator/>
      </w:r>
    </w:p>
  </w:endnote>
  <w:endnote w:type="continuationSeparator" w:id="0">
    <w:p w14:paraId="706BAA37" w14:textId="77777777" w:rsidR="008C5121" w:rsidRDefault="008C51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BAA3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33CB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BAA42" w14:textId="77777777" w:rsidR="00ED1E58" w:rsidRDefault="00ED1E5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201509262042</w:instrText>
    </w:r>
    <w:r>
      <w:fldChar w:fldCharType="end"/>
    </w:r>
    <w:r>
      <w:instrText xml:space="preserve"> &gt; </w:instrText>
    </w:r>
    <w:r>
      <w:fldChar w:fldCharType="begin"/>
    </w:r>
    <w:r>
      <w:instrText xml:space="preserve"> PRINTDATE \@ "yyyyMMddHHmm" </w:instrText>
    </w:r>
    <w:r>
      <w:fldChar w:fldCharType="separate"/>
    </w:r>
    <w:r>
      <w:rPr>
        <w:noProof/>
      </w:rPr>
      <w:instrText>201509281216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12:16</w:instrText>
    </w:r>
    <w:r>
      <w:fldChar w:fldCharType="end"/>
    </w:r>
    <w:r>
      <w:instrText xml:space="preserve"> </w:instrText>
    </w:r>
    <w:r>
      <w:fldChar w:fldCharType="separate"/>
    </w:r>
    <w:r>
      <w:rPr>
        <w:noProof/>
      </w:rPr>
      <w:t>2015-09-28 12:16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BAA34" w14:textId="77777777" w:rsidR="008C5121" w:rsidRDefault="008C5121" w:rsidP="000C1CAD">
      <w:pPr>
        <w:spacing w:line="240" w:lineRule="auto"/>
      </w:pPr>
      <w:r>
        <w:separator/>
      </w:r>
    </w:p>
  </w:footnote>
  <w:footnote w:type="continuationSeparator" w:id="0">
    <w:p w14:paraId="706BAA35" w14:textId="77777777" w:rsidR="008C5121" w:rsidRDefault="008C51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6BAA3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33CB4" w14:paraId="706BAA3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:1302</w:t>
        </w:r>
      </w:sdtContent>
    </w:sdt>
  </w:p>
  <w:p w:rsidR="00A42228" w:rsidP="00283E0F" w:rsidRDefault="00933CB4" w14:paraId="706BAA3F" w14:textId="77777777">
    <w:pPr>
      <w:pStyle w:val="FSHRub2"/>
    </w:pPr>
    <w:sdt>
      <w:sdtPr>
        <w:alias w:val="CC_Noformat_Avtext"/>
        <w:tag w:val="CC_Noformat_Avtext"/>
        <w:id w:val="1389603703"/>
        <w:lock w:val="sdtContentLocked"/>
        <w15:appearance w15:val="hidden"/>
        <w:text/>
      </w:sdtPr>
      <w:sdtEndPr/>
      <w:sdtContent>
        <w:r>
          <w:t>av Richard Jomshof (SD)</w:t>
        </w:r>
      </w:sdtContent>
    </w:sdt>
  </w:p>
  <w:sdt>
    <w:sdtPr>
      <w:alias w:val="CC_Noformat_Rubtext"/>
      <w:tag w:val="CC_Noformat_Rubtext"/>
      <w:id w:val="1800419874"/>
      <w:lock w:val="sdtLocked"/>
      <w15:appearance w15:val="hidden"/>
      <w:text/>
    </w:sdtPr>
    <w:sdtEndPr/>
    <w:sdtContent>
      <w:p w:rsidR="00A42228" w:rsidP="00283E0F" w:rsidRDefault="001036D4" w14:paraId="706BAA40" w14:textId="77777777">
        <w:pPr>
          <w:pStyle w:val="FSHRub2"/>
        </w:pPr>
        <w:r>
          <w:t xml:space="preserve">Folkomröstning om invandringspolitiken </w:t>
        </w:r>
      </w:p>
    </w:sdtContent>
  </w:sdt>
  <w:sdt>
    <w:sdtPr>
      <w:alias w:val="CC_Boilerplate_3"/>
      <w:tag w:val="CC_Boilerplate_3"/>
      <w:id w:val="-1567486118"/>
      <w:lock w:val="sdtContentLocked"/>
      <w15:appearance w15:val="hidden"/>
      <w:text w:multiLine="1"/>
    </w:sdtPr>
    <w:sdtEndPr/>
    <w:sdtContent>
      <w:p w:rsidR="00A42228" w:rsidP="00283E0F" w:rsidRDefault="00A42228" w14:paraId="706BAA4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36D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36D4"/>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B0"/>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121"/>
    <w:rsid w:val="008C52AF"/>
    <w:rsid w:val="008C5D1A"/>
    <w:rsid w:val="008C5DC8"/>
    <w:rsid w:val="008C6FE0"/>
    <w:rsid w:val="008D1336"/>
    <w:rsid w:val="008D20C3"/>
    <w:rsid w:val="008D3BE8"/>
    <w:rsid w:val="008D3F72"/>
    <w:rsid w:val="008D4102"/>
    <w:rsid w:val="008E07AA"/>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CB4"/>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37CE5"/>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10C"/>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DC9"/>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672"/>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342"/>
    <w:rsid w:val="00EC08F7"/>
    <w:rsid w:val="00EC1F6C"/>
    <w:rsid w:val="00EC2840"/>
    <w:rsid w:val="00EC50B9"/>
    <w:rsid w:val="00EC64E5"/>
    <w:rsid w:val="00ED0EA9"/>
    <w:rsid w:val="00ED19F0"/>
    <w:rsid w:val="00ED1E58"/>
    <w:rsid w:val="00ED3171"/>
    <w:rsid w:val="00ED3AAA"/>
    <w:rsid w:val="00EE07D6"/>
    <w:rsid w:val="00EE0D0A"/>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75BE"/>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6BAA21"/>
  <w15:chartTrackingRefBased/>
  <w15:docId w15:val="{0B3A55CA-8CCA-435F-A1DE-7FC8BE4AF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011599FF734F72ACAFF8DE234FF387"/>
        <w:category>
          <w:name w:val="Allmänt"/>
          <w:gallery w:val="placeholder"/>
        </w:category>
        <w:types>
          <w:type w:val="bbPlcHdr"/>
        </w:types>
        <w:behaviors>
          <w:behavior w:val="content"/>
        </w:behaviors>
        <w:guid w:val="{9AF20362-3FDD-4441-AFED-C2E804C8ED5D}"/>
      </w:docPartPr>
      <w:docPartBody>
        <w:p w:rsidR="008E65EB" w:rsidRDefault="000071CB">
          <w:pPr>
            <w:pStyle w:val="64011599FF734F72ACAFF8DE234FF387"/>
          </w:pPr>
          <w:r w:rsidRPr="009A726D">
            <w:rPr>
              <w:rStyle w:val="Platshllartext"/>
            </w:rPr>
            <w:t>Klicka här för att ange text.</w:t>
          </w:r>
        </w:p>
      </w:docPartBody>
    </w:docPart>
    <w:docPart>
      <w:docPartPr>
        <w:name w:val="4C41F826F0464D748AF2BBB55E54E738"/>
        <w:category>
          <w:name w:val="Allmänt"/>
          <w:gallery w:val="placeholder"/>
        </w:category>
        <w:types>
          <w:type w:val="bbPlcHdr"/>
        </w:types>
        <w:behaviors>
          <w:behavior w:val="content"/>
        </w:behaviors>
        <w:guid w:val="{282EBB28-7ADE-46EE-9B10-F4C492B0887E}"/>
      </w:docPartPr>
      <w:docPartBody>
        <w:p w:rsidR="008E65EB" w:rsidRDefault="000071CB">
          <w:pPr>
            <w:pStyle w:val="4C41F826F0464D748AF2BBB55E54E73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1CB"/>
    <w:rsid w:val="000071CB"/>
    <w:rsid w:val="008E65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011599FF734F72ACAFF8DE234FF387">
    <w:name w:val="64011599FF734F72ACAFF8DE234FF387"/>
  </w:style>
  <w:style w:type="paragraph" w:customStyle="1" w:styleId="FB88199BFFE54B04AE852C91CF9241F1">
    <w:name w:val="FB88199BFFE54B04AE852C91CF9241F1"/>
  </w:style>
  <w:style w:type="paragraph" w:customStyle="1" w:styleId="4C41F826F0464D748AF2BBB55E54E738">
    <w:name w:val="4C41F826F0464D748AF2BBB55E54E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4387</RubrikLookup>
    <MotionGuid xmlns="00d11361-0b92-4bae-a181-288d6a55b763">28fd1be1-f588-48c5-ad6c-f5f1fdbcbfb0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7464D-7B1F-4890-869D-609DD6C0A38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8D03294-BCB7-485F-BC72-D9D40B5D7414}"/>
</file>

<file path=customXml/itemProps4.xml><?xml version="1.0" encoding="utf-8"?>
<ds:datastoreItem xmlns:ds="http://schemas.openxmlformats.org/officeDocument/2006/customXml" ds:itemID="{88EF56B5-719E-4105-806B-844B53971907}"/>
</file>

<file path=customXml/itemProps5.xml><?xml version="1.0" encoding="utf-8"?>
<ds:datastoreItem xmlns:ds="http://schemas.openxmlformats.org/officeDocument/2006/customXml" ds:itemID="{4202F798-86F6-4F83-988C-E729DBF69B1F}"/>
</file>

<file path=docProps/app.xml><?xml version="1.0" encoding="utf-8"?>
<Properties xmlns="http://schemas.openxmlformats.org/officeDocument/2006/extended-properties" xmlns:vt="http://schemas.openxmlformats.org/officeDocument/2006/docPropsVTypes">
  <Template>GranskaMot</Template>
  <TotalTime>3</TotalTime>
  <Pages>2</Pages>
  <Words>359</Words>
  <Characters>2023</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201516SD124 Folkomröstning om invandringspolitiken</dc:title>
  <dc:subject/>
  <dc:creator>Charlott Qvick</dc:creator>
  <cp:keywords/>
  <dc:description/>
  <cp:lastModifiedBy>Kerstin Carlqvist</cp:lastModifiedBy>
  <cp:revision>7</cp:revision>
  <cp:lastPrinted>2015-09-28T10:16:00Z</cp:lastPrinted>
  <dcterms:created xsi:type="dcterms:W3CDTF">2015-09-26T18:42:00Z</dcterms:created>
  <dcterms:modified xsi:type="dcterms:W3CDTF">2016-05-25T13:04:00Z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*TE118F92472AB*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https://filur.riksdagen.se/drop/DropOffLibrary/TE118F92472AB.docx</vt:lpwstr>
  </property>
  <property fmtid="{D5CDD505-2E9C-101B-9397-08002B2CF9AE}" pid="11" name="RevisionsOn">
    <vt:lpwstr>1</vt:lpwstr>
  </property>
</Properties>
</file>