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9EF6CD7" w14:textId="77777777" w:rsidTr="00782EA9">
        <w:tc>
          <w:tcPr>
            <w:tcW w:w="9141" w:type="dxa"/>
          </w:tcPr>
          <w:p w14:paraId="2F8A23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16F67D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12F1D64" w14:textId="77777777" w:rsidR="0096348C" w:rsidRPr="00477C9F" w:rsidRDefault="0096348C" w:rsidP="00477C9F">
      <w:pPr>
        <w:rPr>
          <w:sz w:val="22"/>
          <w:szCs w:val="22"/>
        </w:rPr>
      </w:pPr>
    </w:p>
    <w:p w14:paraId="4787626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2F9E0CB" w14:textId="77777777" w:rsidTr="00F86ACF">
        <w:trPr>
          <w:cantSplit/>
          <w:trHeight w:val="742"/>
        </w:trPr>
        <w:tc>
          <w:tcPr>
            <w:tcW w:w="1790" w:type="dxa"/>
          </w:tcPr>
          <w:p w14:paraId="2FD660B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E49CDE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06E282A" w14:textId="0E99A38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71100">
              <w:rPr>
                <w:b/>
                <w:sz w:val="22"/>
                <w:szCs w:val="22"/>
              </w:rPr>
              <w:t>44</w:t>
            </w:r>
          </w:p>
          <w:p w14:paraId="1D077AA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43E8E0F" w14:textId="77777777" w:rsidTr="00F86ACF">
        <w:tc>
          <w:tcPr>
            <w:tcW w:w="1790" w:type="dxa"/>
          </w:tcPr>
          <w:p w14:paraId="073195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44488BE" w14:textId="2A737B9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271100">
              <w:rPr>
                <w:sz w:val="22"/>
                <w:szCs w:val="22"/>
              </w:rPr>
              <w:t>05-08</w:t>
            </w:r>
          </w:p>
        </w:tc>
      </w:tr>
      <w:tr w:rsidR="0096348C" w:rsidRPr="00477C9F" w14:paraId="394730AA" w14:textId="77777777" w:rsidTr="00F86ACF">
        <w:tc>
          <w:tcPr>
            <w:tcW w:w="1790" w:type="dxa"/>
          </w:tcPr>
          <w:p w14:paraId="0EDC8F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7212C7" w14:textId="3809AB7A" w:rsidR="00BD53C1" w:rsidRPr="00477C9F" w:rsidRDefault="005A207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FD3F1F">
              <w:rPr>
                <w:sz w:val="22"/>
                <w:szCs w:val="22"/>
              </w:rPr>
              <w:t>27</w:t>
            </w:r>
            <w:r w:rsidR="00CF4ED5">
              <w:rPr>
                <w:sz w:val="22"/>
                <w:szCs w:val="22"/>
              </w:rPr>
              <w:t>–</w:t>
            </w:r>
            <w:r w:rsidR="00291FF8">
              <w:rPr>
                <w:sz w:val="22"/>
                <w:szCs w:val="22"/>
              </w:rPr>
              <w:t>12.10</w:t>
            </w:r>
          </w:p>
        </w:tc>
      </w:tr>
      <w:tr w:rsidR="0096348C" w:rsidRPr="00477C9F" w14:paraId="5C1EFB76" w14:textId="77777777" w:rsidTr="00F86ACF">
        <w:tc>
          <w:tcPr>
            <w:tcW w:w="1790" w:type="dxa"/>
          </w:tcPr>
          <w:p w14:paraId="7B22B17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CFEF58C" w14:textId="20F1FE0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BA1C498" w14:textId="77777777" w:rsidR="0096348C" w:rsidRPr="00477C9F" w:rsidRDefault="0096348C" w:rsidP="00477C9F">
      <w:pPr>
        <w:rPr>
          <w:sz w:val="22"/>
          <w:szCs w:val="22"/>
        </w:rPr>
      </w:pPr>
    </w:p>
    <w:p w14:paraId="77FFD62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CC8902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55A3B" w14:paraId="417DAD64" w14:textId="77777777" w:rsidTr="00B86FE4">
        <w:tc>
          <w:tcPr>
            <w:tcW w:w="753" w:type="dxa"/>
          </w:tcPr>
          <w:p w14:paraId="25501D17" w14:textId="77777777" w:rsidR="00F84080" w:rsidRPr="00755A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55A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D78AFCF" w14:textId="77777777" w:rsidR="00336917" w:rsidRPr="00755A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9FD515E" w14:textId="77777777" w:rsidR="00F84080" w:rsidRPr="00755A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2773B1" w14:textId="5FF4BBF1" w:rsidR="0069143B" w:rsidRPr="00755A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55A3B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755A3B">
              <w:rPr>
                <w:snapToGrid w:val="0"/>
                <w:sz w:val="22"/>
                <w:szCs w:val="22"/>
              </w:rPr>
              <w:t>4</w:t>
            </w:r>
            <w:r w:rsidRPr="00755A3B">
              <w:rPr>
                <w:snapToGrid w:val="0"/>
                <w:sz w:val="22"/>
                <w:szCs w:val="22"/>
              </w:rPr>
              <w:t>/2</w:t>
            </w:r>
            <w:r w:rsidR="003D34BA" w:rsidRPr="00755A3B">
              <w:rPr>
                <w:snapToGrid w:val="0"/>
                <w:sz w:val="22"/>
                <w:szCs w:val="22"/>
              </w:rPr>
              <w:t>5</w:t>
            </w:r>
            <w:r w:rsidRPr="00755A3B">
              <w:rPr>
                <w:snapToGrid w:val="0"/>
                <w:sz w:val="22"/>
                <w:szCs w:val="22"/>
              </w:rPr>
              <w:t>:</w:t>
            </w:r>
            <w:r w:rsidR="00271100" w:rsidRPr="00755A3B">
              <w:rPr>
                <w:snapToGrid w:val="0"/>
                <w:sz w:val="22"/>
                <w:szCs w:val="22"/>
              </w:rPr>
              <w:t>43</w:t>
            </w:r>
            <w:r w:rsidR="00FD0038" w:rsidRPr="00755A3B">
              <w:rPr>
                <w:snapToGrid w:val="0"/>
                <w:sz w:val="22"/>
                <w:szCs w:val="22"/>
              </w:rPr>
              <w:t>.</w:t>
            </w:r>
          </w:p>
          <w:p w14:paraId="228E2066" w14:textId="77777777" w:rsidR="007864F6" w:rsidRPr="00755A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755A3B" w14:paraId="002AB449" w14:textId="77777777" w:rsidTr="00B86FE4">
        <w:tc>
          <w:tcPr>
            <w:tcW w:w="753" w:type="dxa"/>
            <w:shd w:val="clear" w:color="auto" w:fill="auto"/>
          </w:tcPr>
          <w:p w14:paraId="0D71A1FC" w14:textId="03C0880B" w:rsidR="008273F4" w:rsidRPr="00755A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55A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870B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5B5FED0E" w14:textId="18FB4914" w:rsidR="0069143B" w:rsidRPr="00755A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A391BC2" w14:textId="77777777" w:rsidR="00930B63" w:rsidRPr="00755A3B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E60750" w14:textId="53899FA5" w:rsidR="00166B01" w:rsidRPr="00FB2171" w:rsidRDefault="00166B01" w:rsidP="00FB2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B2171">
              <w:rPr>
                <w:snapToGrid w:val="0"/>
                <w:sz w:val="22"/>
                <w:szCs w:val="22"/>
              </w:rPr>
              <w:t xml:space="preserve">Kanslichefen anmälde </w:t>
            </w:r>
            <w:r w:rsidR="00FB2171" w:rsidRPr="00FB2171">
              <w:rPr>
                <w:snapToGrid w:val="0"/>
                <w:sz w:val="22"/>
                <w:szCs w:val="22"/>
              </w:rPr>
              <w:t>ett tidigare framtaget schema om</w:t>
            </w:r>
            <w:r w:rsidRPr="00FB2171">
              <w:rPr>
                <w:snapToGrid w:val="0"/>
                <w:sz w:val="22"/>
                <w:szCs w:val="22"/>
              </w:rPr>
              <w:t xml:space="preserve"> uttalandeärenden.</w:t>
            </w:r>
          </w:p>
          <w:p w14:paraId="4BEA8CDC" w14:textId="0D1F9CAE" w:rsidR="00F73B83" w:rsidRPr="00755A3B" w:rsidRDefault="00F73B83" w:rsidP="00FB2171">
            <w:pPr>
              <w:tabs>
                <w:tab w:val="left" w:pos="1701"/>
              </w:tabs>
              <w:ind w:left="360"/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755A3B" w14:paraId="347AAD38" w14:textId="77777777" w:rsidTr="00B86FE4">
        <w:tc>
          <w:tcPr>
            <w:tcW w:w="753" w:type="dxa"/>
          </w:tcPr>
          <w:p w14:paraId="0152F844" w14:textId="0C2FC945" w:rsidR="00F84080" w:rsidRPr="00755A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70B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3C639B1" w14:textId="46C14BE9" w:rsidR="00376C7D" w:rsidRPr="00755A3B" w:rsidRDefault="00755A3B" w:rsidP="0069143B">
            <w:pPr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bCs/>
                <w:sz w:val="22"/>
                <w:szCs w:val="22"/>
              </w:rPr>
              <w:t>Landsbygdsministerns agerande i fråga om avvecklingen av Renmarkskommittén – G31</w:t>
            </w:r>
            <w:r w:rsidRPr="00755A3B">
              <w:rPr>
                <w:b/>
                <w:bCs/>
                <w:sz w:val="22"/>
                <w:szCs w:val="22"/>
              </w:rPr>
              <w:br/>
            </w:r>
          </w:p>
          <w:p w14:paraId="761B9B1F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1AEE8C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3E351E" w14:textId="77777777" w:rsidR="00755A3B" w:rsidRPr="00507D87" w:rsidRDefault="00755A3B" w:rsidP="00755A3B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36A008B4" w14:textId="77777777" w:rsidR="0069143B" w:rsidRPr="00755A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55A3B" w14:paraId="53B72DE2" w14:textId="77777777" w:rsidTr="00B86FE4">
        <w:tc>
          <w:tcPr>
            <w:tcW w:w="753" w:type="dxa"/>
          </w:tcPr>
          <w:p w14:paraId="6154104A" w14:textId="25E747AF" w:rsidR="00376C7D" w:rsidRPr="00755A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§</w:t>
            </w:r>
            <w:r w:rsidR="005F2A4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BBB65D5" w14:textId="289552CC" w:rsidR="00376C7D" w:rsidRPr="00755A3B" w:rsidRDefault="00755A3B" w:rsidP="0069143B">
            <w:pPr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bCs/>
                <w:sz w:val="22"/>
                <w:szCs w:val="22"/>
              </w:rPr>
              <w:t>Dåvarande regeringens agerande i samband med att statliga AP-fonder och bolag investerat i Northvolt – G29</w:t>
            </w:r>
            <w:r w:rsidRPr="00755A3B">
              <w:rPr>
                <w:sz w:val="22"/>
                <w:szCs w:val="22"/>
              </w:rPr>
              <w:t xml:space="preserve"> </w:t>
            </w:r>
          </w:p>
          <w:p w14:paraId="0F3E94F1" w14:textId="77777777" w:rsidR="00376C7D" w:rsidRPr="00755A3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31A114D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99C877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D87C6B" w14:textId="77777777" w:rsidR="007B4607" w:rsidRPr="00507D87" w:rsidRDefault="007B4607" w:rsidP="007B4607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6EE49F10" w14:textId="4BAC7544" w:rsidR="00755A3B" w:rsidRPr="00755A3B" w:rsidRDefault="00755A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55A3B" w:rsidRPr="00755A3B" w14:paraId="7BC7F179" w14:textId="77777777" w:rsidTr="00B86FE4">
        <w:tc>
          <w:tcPr>
            <w:tcW w:w="753" w:type="dxa"/>
          </w:tcPr>
          <w:p w14:paraId="1C165909" w14:textId="405B8AD0" w:rsidR="00755A3B" w:rsidRPr="00755A3B" w:rsidRDefault="00755A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61BA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A670B5B" w14:textId="77777777" w:rsidR="00755A3B" w:rsidRDefault="00755A3B" w:rsidP="0069143B">
            <w:pPr>
              <w:rPr>
                <w:b/>
                <w:bCs/>
                <w:sz w:val="22"/>
                <w:szCs w:val="22"/>
              </w:rPr>
            </w:pPr>
            <w:r w:rsidRPr="00755A3B">
              <w:rPr>
                <w:b/>
                <w:bCs/>
                <w:sz w:val="22"/>
                <w:szCs w:val="22"/>
              </w:rPr>
              <w:t>Analys av ett lagförslags konsekvenser för jämställdheten – G7</w:t>
            </w:r>
          </w:p>
          <w:p w14:paraId="248AC03F" w14:textId="77777777" w:rsidR="00755A3B" w:rsidRDefault="00755A3B" w:rsidP="0069143B">
            <w:pPr>
              <w:rPr>
                <w:b/>
                <w:bCs/>
                <w:sz w:val="22"/>
                <w:szCs w:val="22"/>
              </w:rPr>
            </w:pPr>
          </w:p>
          <w:p w14:paraId="7D88ABF1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3939E7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6F4EC6" w14:textId="77777777" w:rsidR="00755A3B" w:rsidRPr="00507D87" w:rsidRDefault="00755A3B" w:rsidP="00755A3B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2062724F" w14:textId="3E2B7741" w:rsidR="00755A3B" w:rsidRPr="00755A3B" w:rsidRDefault="00755A3B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6C7D" w:rsidRPr="00755A3B" w14:paraId="57A87D91" w14:textId="77777777" w:rsidTr="00B86FE4">
        <w:tc>
          <w:tcPr>
            <w:tcW w:w="753" w:type="dxa"/>
          </w:tcPr>
          <w:p w14:paraId="356827B8" w14:textId="1B15CDF9" w:rsidR="00376C7D" w:rsidRPr="00755A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§</w:t>
            </w:r>
            <w:r w:rsidR="00C0735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7C897E8" w14:textId="5C8F7C50" w:rsidR="00376C7D" w:rsidRPr="00755A3B" w:rsidRDefault="00755A3B" w:rsidP="0069143B">
            <w:pPr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657885DB" w14:textId="77777777" w:rsidR="00930B63" w:rsidRPr="00755A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62DE583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CA956E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D35157" w14:textId="77777777" w:rsidR="00755A3B" w:rsidRPr="00507D87" w:rsidRDefault="00755A3B" w:rsidP="00755A3B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26BDBA80" w14:textId="77777777" w:rsidR="00376C7D" w:rsidRPr="00755A3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55A3B" w:rsidRPr="00755A3B" w14:paraId="56D0F3F2" w14:textId="77777777" w:rsidTr="00B86FE4">
        <w:tc>
          <w:tcPr>
            <w:tcW w:w="753" w:type="dxa"/>
          </w:tcPr>
          <w:p w14:paraId="2916CE63" w14:textId="382ACFA9" w:rsidR="00755A3B" w:rsidRPr="00755A3B" w:rsidRDefault="00755A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5A3B">
              <w:rPr>
                <w:b/>
                <w:snapToGrid w:val="0"/>
                <w:sz w:val="22"/>
                <w:szCs w:val="22"/>
              </w:rPr>
              <w:t>§</w:t>
            </w:r>
            <w:r w:rsidR="00C0735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FE8EA86" w14:textId="77777777" w:rsidR="00755A3B" w:rsidRDefault="00755A3B" w:rsidP="0069143B">
            <w:pPr>
              <w:rPr>
                <w:b/>
                <w:sz w:val="22"/>
                <w:szCs w:val="22"/>
              </w:rPr>
            </w:pPr>
            <w:r w:rsidRPr="00755A3B">
              <w:rPr>
                <w:b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6E301C79" w14:textId="77777777" w:rsidR="00755A3B" w:rsidRDefault="00755A3B" w:rsidP="0069143B">
            <w:pPr>
              <w:rPr>
                <w:b/>
                <w:sz w:val="22"/>
                <w:szCs w:val="22"/>
              </w:rPr>
            </w:pPr>
          </w:p>
          <w:p w14:paraId="44E428CF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FE5B7F" w14:textId="77777777" w:rsidR="00755A3B" w:rsidRPr="00507D87" w:rsidRDefault="00755A3B" w:rsidP="00755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091038" w14:textId="77777777" w:rsidR="00755A3B" w:rsidRPr="00507D87" w:rsidRDefault="00755A3B" w:rsidP="00755A3B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6AF86894" w14:textId="4579D6BE" w:rsidR="00755A3B" w:rsidRPr="00755A3B" w:rsidRDefault="00755A3B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755A3B" w14:paraId="21C698EF" w14:textId="77777777" w:rsidTr="00B86FE4">
        <w:trPr>
          <w:gridAfter w:val="1"/>
          <w:wAfter w:w="7" w:type="dxa"/>
        </w:trPr>
        <w:tc>
          <w:tcPr>
            <w:tcW w:w="7342" w:type="dxa"/>
            <w:gridSpan w:val="2"/>
          </w:tcPr>
          <w:p w14:paraId="75E5FEEF" w14:textId="02B51BE3" w:rsidR="008273F4" w:rsidRPr="00755A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55A3B">
              <w:rPr>
                <w:sz w:val="22"/>
                <w:szCs w:val="22"/>
              </w:rPr>
              <w:t>Vid protokollet</w:t>
            </w:r>
          </w:p>
          <w:p w14:paraId="0A7462C2" w14:textId="7C06D437" w:rsidR="008273F4" w:rsidRPr="00755A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55A3B">
              <w:rPr>
                <w:sz w:val="22"/>
                <w:szCs w:val="22"/>
              </w:rPr>
              <w:t>Justera</w:t>
            </w:r>
            <w:r w:rsidR="00B86FE4">
              <w:rPr>
                <w:sz w:val="22"/>
                <w:szCs w:val="22"/>
              </w:rPr>
              <w:t xml:space="preserve">t </w:t>
            </w:r>
            <w:r w:rsidR="00B86FE4">
              <w:rPr>
                <w:sz w:val="22"/>
                <w:szCs w:val="22"/>
              </w:rPr>
              <w:t>2025-05-12</w:t>
            </w:r>
          </w:p>
          <w:p w14:paraId="6B2912E4" w14:textId="2D08457B" w:rsidR="00AF32C5" w:rsidRPr="00755A3B" w:rsidRDefault="000106E1" w:rsidP="00B86FE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55A3B">
              <w:rPr>
                <w:sz w:val="22"/>
                <w:szCs w:val="22"/>
              </w:rPr>
              <w:t>Ida Karkiainen</w:t>
            </w:r>
          </w:p>
        </w:tc>
      </w:tr>
    </w:tbl>
    <w:p w14:paraId="3E527B2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D82C1D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B88B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5C8D6D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4E76B8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D13BC1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92430E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C74C04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600F34D" w14:textId="0F8D79A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271100">
              <w:rPr>
                <w:sz w:val="20"/>
              </w:rPr>
              <w:t>44</w:t>
            </w:r>
          </w:p>
        </w:tc>
      </w:tr>
      <w:tr w:rsidR="005805B8" w14:paraId="6BC2C0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37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65D" w14:textId="58AAA8D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C460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13B1" w14:textId="7D13929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C4601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5934" w14:textId="6F22F6F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02F47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C294" w14:textId="5D6D5E8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07351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ABC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405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5E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119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D5903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98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BD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32D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70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C3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EA5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01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2D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5E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7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A6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24C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5A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9A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22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8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07351" w14:paraId="0CB1FA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D5E9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1932" w14:textId="5B44343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CE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12B" w14:textId="36EB36E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5D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B44B" w14:textId="0C079C63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460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83A" w14:textId="2BE90CA0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48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037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46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69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800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2A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346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FDD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08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:rsidRPr="005A207E" w14:paraId="6F78A42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5D8A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71100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271100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4701" w14:textId="377E215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E354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F1FE" w14:textId="0DFD9C39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D71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EAB" w14:textId="785C67D0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F11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398" w14:textId="26962E78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C56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8F9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81B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0DF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56A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BB83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890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A16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CA9" w14:textId="77777777" w:rsidR="00C07351" w:rsidRPr="00271100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3C4157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1197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D05" w14:textId="7CD1E8D5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D76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78F" w14:textId="555EDF0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823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216" w14:textId="1792DE0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05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17ED" w14:textId="6A816AFD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A0A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AC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ECB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69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71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BD8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E5A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8E0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CD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070BCF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AC9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F6F" w14:textId="1BDE389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3B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5AF0" w14:textId="339E920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E4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1D1" w14:textId="0CF7C02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A3F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126" w14:textId="01F24B00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49C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A8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AF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25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9B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D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79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E0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458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3D150E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3646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FBB7" w14:textId="372E444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5EB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385" w14:textId="65547D11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94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F8F8" w14:textId="5B3B4CA2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35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9BEA" w14:textId="4733DF5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26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CD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34A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05D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102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81C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2B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78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E02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4952BA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F4D4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4A32" w14:textId="04FE8448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0A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2FB" w14:textId="754ED84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FA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C2DB" w14:textId="055CFBFA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1F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51AE" w14:textId="2C0D04F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0F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3D4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2DF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76B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081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A64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E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9A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5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2D39CA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A02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3BB" w14:textId="332576E1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84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61F" w14:textId="6CCD0E16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61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937E" w14:textId="34358C88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74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5F01" w14:textId="0A849D8D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93C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6F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5E8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A86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44B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E7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A7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44A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897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52817A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4D99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8DA" w14:textId="3F4E5C7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DF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96CB" w14:textId="11A2559C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91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4C7F" w14:textId="7CD5E16A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3A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A90" w14:textId="1C9CDC9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3F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EE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A5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35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756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BA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BF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D6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1A3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2BC8FB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8340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6AB" w14:textId="3C3E536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8E7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603" w14:textId="78A5ABA8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683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2E77" w14:textId="71C3BA7A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5F1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F8F" w14:textId="48C6CFA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1AC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34B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C2D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D62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7A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C0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4E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786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4E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613CFF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227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870F" w14:textId="3E12F1F5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BB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6FA" w14:textId="1BBAFFA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00D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158B" w14:textId="1504BC9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3C6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28A3" w14:textId="0E18910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AF1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4F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58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04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C09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3E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1EB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ED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EA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77CF4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E352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CACF" w14:textId="77D925C8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12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89B8" w14:textId="6FEDF25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4EE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E5D0" w14:textId="58E2EF5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3A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B19" w14:textId="5F81B50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17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5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E9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1D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08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6A6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13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7C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02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7C0A6F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B507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B0F9" w14:textId="608B6B6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1BB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4D3" w14:textId="1677FE68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2A7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29F0" w14:textId="2B6A0F52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F0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106" w14:textId="0E0BB44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CAD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E57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B8A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E83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328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E14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7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49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C8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07351" w14:paraId="615778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44B2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3B1A" w14:textId="5FA54BE0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377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848" w14:textId="146791C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9D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93EA" w14:textId="203CD5CD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3B7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4A2D" w14:textId="7210BC1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57F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03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E4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1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E84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33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05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517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30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16A1E8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14B7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A24C" w14:textId="635CC64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142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EE24" w14:textId="64516440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A9F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BFED" w14:textId="49D234B5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B45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E97" w14:textId="070DDC6A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BA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E3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CA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AF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59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FFE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1D8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15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172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50537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5CF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BE04" w14:textId="7930C12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4C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8BAE" w14:textId="217FD1F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65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65E5" w14:textId="29415121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07C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A521" w14:textId="39CD7865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72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81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C8E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012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22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ED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CC4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E00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FA4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4E7F9B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E8E8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DD80" w14:textId="5E6EEA0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3C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8CCA" w14:textId="3FA73EC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EAE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FE94" w14:textId="2413DE3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2DC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5BF1" w14:textId="1A9082C6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F0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17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B6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8E4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AB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BC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DAD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CB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7CC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09054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8E0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AD30" w14:textId="601602B6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CA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D234" w14:textId="0E206C21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81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791E" w14:textId="2FD1F0E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C6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B35" w14:textId="34F5B5BB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92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09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7AC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99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CC0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D7A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BF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8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0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46145E6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6F58" w14:textId="77777777" w:rsidR="00C07351" w:rsidRPr="00244936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80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22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6E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4B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28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70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A8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271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1A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58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848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D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13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391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53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161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538C29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8D4" w14:textId="77777777" w:rsidR="00C07351" w:rsidRPr="00244936" w:rsidRDefault="00C07351" w:rsidP="00C0735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0237" w14:textId="4772E1F9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07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7949" w14:textId="0CE0EFEE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E2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121" w14:textId="2442C02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D4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D7F" w14:textId="51498B91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2F5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E9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AB3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60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10D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16D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113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04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5FC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491F1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2677" w14:textId="77777777" w:rsidR="00C07351" w:rsidRPr="00244936" w:rsidRDefault="00C07351" w:rsidP="00C0735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68D" w14:textId="1D53EFD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D87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0D84" w14:textId="2C612AF2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7B7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371C" w14:textId="024B77E2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D7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9BDD" w14:textId="0D7C223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89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16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63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D7E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A3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9C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C6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7F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AC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247830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43A4" w14:textId="77777777" w:rsidR="00C07351" w:rsidRPr="00244936" w:rsidRDefault="00C07351" w:rsidP="00C0735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55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CF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A9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C3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F5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CD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8D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18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61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AF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C1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05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59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275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931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82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121B451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1AB9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0AE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4F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A2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4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04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D3D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27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B6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153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89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F3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F8D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DCC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3FC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A8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C8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2BB699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BA4D" w14:textId="77777777" w:rsidR="00C07351" w:rsidRPr="00244936" w:rsidRDefault="00C07351" w:rsidP="00C07351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F1FE" w14:textId="3824D18A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4D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4C4" w14:textId="26B94335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8E7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856F" w14:textId="2DCF3C5D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C64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1D4" w14:textId="6E38E746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96E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AC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4E0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87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9B8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F4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1E8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D6B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203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19D494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6015" w14:textId="77777777" w:rsidR="00C07351" w:rsidRPr="00244936" w:rsidRDefault="00C07351" w:rsidP="00C0735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7F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46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DB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3E1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C3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B6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C99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8FC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7F6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3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0E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415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4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89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41A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568912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081B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A9F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E88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AE4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CF5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899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83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B3F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BEA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20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1C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70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4B5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7E3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C9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120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B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7C26C3D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784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0304" w14:textId="77876B1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EB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3C2F" w14:textId="06B73C4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DB6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A980" w14:textId="3DACEB6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E5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F6EB" w14:textId="180D6616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65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45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C7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66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C8E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3F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1E2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004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C4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4DDB15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909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9C3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94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D16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4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8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93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7F4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34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CC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5F8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AD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49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CCC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465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F20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EF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28CE20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455A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8A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280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76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97F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D5D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82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FCC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65B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D2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3C9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AE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C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033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720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45F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DD2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23F21E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4C8E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06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25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C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E3C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7F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ED4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B5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7FE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9E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69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63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5A7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2F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9DF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55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E5F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B7C3E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4D6D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0E6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AF3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74C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F6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751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F42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859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AA4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370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6A6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8BA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2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08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C7B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8D4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58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3C09E4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BC1B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3A1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06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2EF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EDB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1E4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EB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54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F7F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B62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319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FC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B9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EF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744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EA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31E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3C1506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512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90A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2A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8F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AC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77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28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9ED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45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69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E7F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D4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09C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414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CA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919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BA3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38ACEC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CF60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9D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36E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67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6F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7C5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74B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40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2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18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E3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C1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D2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DF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58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C0F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A66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6BD50C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DD9A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576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F6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E42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D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D6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94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EF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8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22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22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C1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35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7A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251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DD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417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14150F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45C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F4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04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43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B9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225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419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8F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57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99D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05F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F9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83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F6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82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06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9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7B7EF7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A45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3A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5E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09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159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A53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9C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07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58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76A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1DB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86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719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10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F1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AD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4B4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380A9D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7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FBD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52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B0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05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150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6E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20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D5E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5E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F8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0B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2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E5F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F81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06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83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722187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54D6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C4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A2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21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FD3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4D2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401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55F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097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114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5C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A5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3F0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97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F0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DE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B3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8B3AB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100F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D7E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B8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35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EB0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5C8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44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AC8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A3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B1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B6E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D1A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79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E06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B59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55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6B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3F6CB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455A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E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08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250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3B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A14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A0B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85C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732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275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0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C7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58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75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B3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93F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328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ACA5D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241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6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F3D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B70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453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EEE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D5E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64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EAF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CFE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0B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D5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2F1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E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87B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9D4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455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35CD1B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FCF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C0C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0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5D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173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FD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0DA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57E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F94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A1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E5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47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39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E6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48A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EB7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D2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548FCE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EC53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AF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BD2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5A1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52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7F4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4D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56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536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93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98D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87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6F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059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449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36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1F8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4D3EBA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87A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244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E5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B3F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B3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A16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85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90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C61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37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AF3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CD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B5C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B3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50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7F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29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694C55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2C50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27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EC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986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62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B3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0C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B3D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38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B2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601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81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28D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D5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5F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A4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78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1D044B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E7C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AF7" w14:textId="2123D734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06E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EBEF" w14:textId="2C54120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15E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1B59" w14:textId="1EDA7450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18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CF9" w14:textId="551224FF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B9A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592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730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88D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96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2E2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B9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BDA2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663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D3CED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C1B6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58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05E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71C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B8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8DC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B27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9DC8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9B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77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E8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D0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7E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7CC1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31E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28E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31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F2D9E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FD6" w14:textId="77777777" w:rsidR="00C07351" w:rsidRPr="00244936" w:rsidRDefault="00C07351" w:rsidP="00C0735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C46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2A7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F3A6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F2E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92AF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2CB4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2E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8AA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1E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7C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05D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B3C5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93A9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76B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7270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FFDC" w14:textId="77777777" w:rsidR="00C07351" w:rsidRPr="00003AB2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07351" w14:paraId="0140EEB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29266C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B3DFD8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F1672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CD701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07351" w14:paraId="29E4240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1F862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37299A6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E7D56AC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72F314" w14:textId="77777777" w:rsidR="00C07351" w:rsidRDefault="00C07351" w:rsidP="00C073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045F6C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3D74"/>
    <w:multiLevelType w:val="hybridMultilevel"/>
    <w:tmpl w:val="F64C6A1E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10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2F3A"/>
    <w:rsid w:val="00164E3D"/>
    <w:rsid w:val="00165461"/>
    <w:rsid w:val="00166858"/>
    <w:rsid w:val="00166B01"/>
    <w:rsid w:val="001828F2"/>
    <w:rsid w:val="00196D57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3FAE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100"/>
    <w:rsid w:val="00271679"/>
    <w:rsid w:val="0027450B"/>
    <w:rsid w:val="00275CD2"/>
    <w:rsid w:val="00277F25"/>
    <w:rsid w:val="0028513C"/>
    <w:rsid w:val="002862E1"/>
    <w:rsid w:val="002878BE"/>
    <w:rsid w:val="00291FF8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870BB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207E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2A4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2F47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55A3B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4607"/>
    <w:rsid w:val="007C4601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2484"/>
    <w:rsid w:val="008858E4"/>
    <w:rsid w:val="0089287C"/>
    <w:rsid w:val="008A715C"/>
    <w:rsid w:val="008B7FDD"/>
    <w:rsid w:val="008C1B2C"/>
    <w:rsid w:val="008C2E2A"/>
    <w:rsid w:val="008D0E72"/>
    <w:rsid w:val="008D7280"/>
    <w:rsid w:val="008E1DE5"/>
    <w:rsid w:val="008E3B73"/>
    <w:rsid w:val="008E4795"/>
    <w:rsid w:val="008E4E18"/>
    <w:rsid w:val="008F4D68"/>
    <w:rsid w:val="00901266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1BAC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FE4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7351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5B0F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23EA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3B83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2171"/>
    <w:rsid w:val="00FB3A7E"/>
    <w:rsid w:val="00FD0038"/>
    <w:rsid w:val="00FD0820"/>
    <w:rsid w:val="00FD13A3"/>
    <w:rsid w:val="00FD3F1F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83EAC"/>
  <w15:chartTrackingRefBased/>
  <w15:docId w15:val="{0C7C6154-CC6D-4B40-953B-AEC8FA91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260</TotalTime>
  <Pages>2</Pages>
  <Words>413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2025-05-07T08:09:00Z</dcterms:created>
  <dcterms:modified xsi:type="dcterms:W3CDTF">2025-06-12T08:48:00Z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