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53B32" w:rsidRPr="00B2640D" w:rsidTr="00553B32">
        <w:trPr>
          <w:trHeight w:val="1361"/>
        </w:trPr>
        <w:tc>
          <w:tcPr>
            <w:tcW w:w="5471" w:type="dxa"/>
          </w:tcPr>
          <w:p w:rsidR="00553B32" w:rsidRPr="00B2640D" w:rsidRDefault="002768B7" w:rsidP="00553B32">
            <w:pPr>
              <w:pStyle w:val="RSKRbeteckning"/>
              <w:spacing w:before="240"/>
            </w:pPr>
            <w:r w:rsidRPr="00B2640D">
              <w:t>Riksdagsskrivelse</w:t>
            </w:r>
          </w:p>
          <w:p w:rsidR="00553B32" w:rsidRPr="00B2640D" w:rsidRDefault="002768B7" w:rsidP="00553B32">
            <w:pPr>
              <w:pStyle w:val="RSKRbeteckning"/>
            </w:pPr>
            <w:r w:rsidRPr="00B2640D">
              <w:t>2015/16</w:t>
            </w:r>
            <w:r w:rsidR="00553B32" w:rsidRPr="00B2640D">
              <w:t>:</w:t>
            </w:r>
            <w:r w:rsidRPr="00B2640D">
              <w:t>285</w:t>
            </w:r>
          </w:p>
        </w:tc>
        <w:tc>
          <w:tcPr>
            <w:tcW w:w="2551" w:type="dxa"/>
          </w:tcPr>
          <w:p w:rsidR="00553B32" w:rsidRPr="00B2640D" w:rsidRDefault="00553B32" w:rsidP="00553B32">
            <w:pPr>
              <w:spacing w:before="300"/>
            </w:pPr>
            <w:r w:rsidRPr="00B2640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53B32" w:rsidRPr="00B2640D" w:rsidRDefault="00553B32" w:rsidP="009E6885"/>
          <w:p w:rsidR="00553B32" w:rsidRPr="00B2640D" w:rsidRDefault="00553B32" w:rsidP="00553B32">
            <w:pPr>
              <w:jc w:val="right"/>
            </w:pPr>
          </w:p>
        </w:tc>
      </w:tr>
      <w:tr w:rsidR="00553B32" w:rsidRPr="00B2640D" w:rsidTr="00553B3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53B32" w:rsidRPr="00B2640D" w:rsidRDefault="00553B32" w:rsidP="00553B32">
            <w:pPr>
              <w:rPr>
                <w:sz w:val="10"/>
              </w:rPr>
            </w:pPr>
          </w:p>
        </w:tc>
      </w:tr>
    </w:tbl>
    <w:p w:rsidR="00CE5B19" w:rsidRPr="00B2640D" w:rsidRDefault="00CE5B19" w:rsidP="00553B32"/>
    <w:p w:rsidR="00553B32" w:rsidRPr="00B2640D" w:rsidRDefault="002768B7" w:rsidP="00553B32">
      <w:pPr>
        <w:pStyle w:val="Mottagare1"/>
      </w:pPr>
      <w:r w:rsidRPr="00B2640D">
        <w:t>Sveriges delegation vid OSSE:s parlamentariska församling</w:t>
      </w:r>
    </w:p>
    <w:p w:rsidR="00553B32" w:rsidRPr="00B2640D" w:rsidRDefault="00553B32" w:rsidP="00553B32">
      <w:pPr>
        <w:pStyle w:val="Mottagare2"/>
      </w:pPr>
    </w:p>
    <w:p w:rsidR="00553B32" w:rsidRPr="00B2640D" w:rsidRDefault="00553B32" w:rsidP="00553B32">
      <w:r w:rsidRPr="00B2640D">
        <w:t xml:space="preserve">Med överlämnande av </w:t>
      </w:r>
      <w:r w:rsidR="002768B7" w:rsidRPr="00B2640D">
        <w:t>utrikesutskottet</w:t>
      </w:r>
      <w:r w:rsidRPr="00B2640D">
        <w:t xml:space="preserve">s betänkande </w:t>
      </w:r>
      <w:r w:rsidR="002768B7" w:rsidRPr="00B2640D">
        <w:t>2015/16</w:t>
      </w:r>
      <w:r w:rsidRPr="00B2640D">
        <w:t>:</w:t>
      </w:r>
      <w:r w:rsidR="002768B7" w:rsidRPr="00B2640D">
        <w:t>UU14</w:t>
      </w:r>
      <w:r w:rsidRPr="00B2640D">
        <w:t xml:space="preserve"> </w:t>
      </w:r>
      <w:r w:rsidR="002768B7" w:rsidRPr="00B2640D">
        <w:t>Organisationen för säkerhet och samarbete i Europa (OSSE)</w:t>
      </w:r>
      <w:r w:rsidRPr="00B2640D">
        <w:t xml:space="preserve"> får jag anmäla att riksdagen denna dag bifallit utskottets förslag till riksdagsbeslut.</w:t>
      </w:r>
    </w:p>
    <w:p w:rsidR="00553B32" w:rsidRPr="00B2640D" w:rsidRDefault="00553B32" w:rsidP="00553B32">
      <w:pPr>
        <w:pStyle w:val="Stockholm"/>
      </w:pPr>
      <w:r w:rsidRPr="00B2640D">
        <w:t xml:space="preserve">Stockholm </w:t>
      </w:r>
      <w:r w:rsidR="002768B7" w:rsidRPr="00B2640D">
        <w:t>den 9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53B32" w:rsidRPr="00B2640D" w:rsidTr="00553B32">
        <w:tc>
          <w:tcPr>
            <w:tcW w:w="3628" w:type="dxa"/>
          </w:tcPr>
          <w:p w:rsidR="00553B32" w:rsidRPr="00B2640D" w:rsidRDefault="002768B7" w:rsidP="00553B32">
            <w:pPr>
              <w:pStyle w:val="AvsTalman"/>
            </w:pPr>
            <w:r w:rsidRPr="00B2640D">
              <w:t>Tobias Billström</w:t>
            </w:r>
          </w:p>
        </w:tc>
        <w:tc>
          <w:tcPr>
            <w:tcW w:w="3628" w:type="dxa"/>
          </w:tcPr>
          <w:p w:rsidR="00553B32" w:rsidRPr="00B2640D" w:rsidRDefault="002768B7" w:rsidP="00553B32">
            <w:pPr>
              <w:pStyle w:val="AvsTjnsteman"/>
            </w:pPr>
            <w:r w:rsidRPr="00B2640D">
              <w:t>Claes Mårtensson</w:t>
            </w:r>
          </w:p>
        </w:tc>
      </w:tr>
    </w:tbl>
    <w:p w:rsidR="00553B32" w:rsidRPr="00B2640D" w:rsidRDefault="00553B32" w:rsidP="00553B32"/>
    <w:sectPr w:rsidR="00553B32" w:rsidRPr="00B2640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B32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768B7"/>
    <w:rsid w:val="0028165D"/>
    <w:rsid w:val="002C59DD"/>
    <w:rsid w:val="002E72EA"/>
    <w:rsid w:val="00300275"/>
    <w:rsid w:val="00333AF6"/>
    <w:rsid w:val="0034376C"/>
    <w:rsid w:val="0034509E"/>
    <w:rsid w:val="003B2960"/>
    <w:rsid w:val="003F3253"/>
    <w:rsid w:val="004074E5"/>
    <w:rsid w:val="004F4031"/>
    <w:rsid w:val="00503B59"/>
    <w:rsid w:val="00550474"/>
    <w:rsid w:val="00553B32"/>
    <w:rsid w:val="0055519C"/>
    <w:rsid w:val="00567CBD"/>
    <w:rsid w:val="005D18D1"/>
    <w:rsid w:val="005F31BB"/>
    <w:rsid w:val="00645E64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2640D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F1CC3E0-CC1B-440B-9C4E-3F318BB87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44</Words>
  <Characters>323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2016-06-10T07:20:00Z</dcterms:created>
  <dcterms:modified xsi:type="dcterms:W3CDTF">2025-12-18T00:45:00Z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2016-06-09</vt:lpwstr>
  </property>
  <property fmtid="{D5CDD505-2E9C-101B-9397-08002B2CF9AE}" pid="6" name="DatumIText">
    <vt:lpwstr>den 9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285</vt:lpwstr>
  </property>
  <property fmtid="{D5CDD505-2E9C-101B-9397-08002B2CF9AE}" pid="10" name="Talman">
    <vt:lpwstr>Tobias Billström</vt:lpwstr>
  </property>
  <property fmtid="{D5CDD505-2E9C-101B-9397-08002B2CF9AE}" pid="11" name="Tjänsteman">
    <vt:lpwstr>Claes Mårtensson</vt:lpwstr>
  </property>
  <property fmtid="{D5CDD505-2E9C-101B-9397-08002B2CF9AE}" pid="12" name="Mottagare1">
    <vt:lpwstr>Sveriges delegation vid OSSE:s parlamentariska församling</vt:lpwstr>
  </property>
  <property fmtid="{D5CDD505-2E9C-101B-9397-08002B2CF9AE}" pid="13" name="Mottagare2">
    <vt:lpwstr> </vt:lpwstr>
  </property>
  <property fmtid="{D5CDD505-2E9C-101B-9397-08002B2CF9AE}" pid="14" name="RefRM">
    <vt:lpwstr>2015/16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14</vt:lpwstr>
  </property>
  <property fmtid="{D5CDD505-2E9C-101B-9397-08002B2CF9AE}" pid="18" name="RefRubrik">
    <vt:lpwstr>Organisationen för säkerhet och samarbete i Europa (OSSE)</vt:lpwstr>
  </property>
  <property fmtid="{D5CDD505-2E9C-101B-9397-08002B2CF9AE}" pid="19" name="Version">
    <vt:lpwstr>3.54</vt:lpwstr>
  </property>
</Properties>
</file>