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3FBEDF0" w14:textId="77777777" w:rsidR="00A027DB" w:rsidRPr="00CD7BA8" w:rsidRDefault="00A027DB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C61BDB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3D485A">
              <w:rPr>
                <w:b/>
                <w:szCs w:val="24"/>
              </w:rPr>
              <w:t>9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E0B0722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F165E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3D485A">
              <w:rPr>
                <w:szCs w:val="24"/>
              </w:rPr>
              <w:t>20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6BCE573" w:rsidR="00153E88" w:rsidRPr="00CD7BA8" w:rsidRDefault="00FC25EF" w:rsidP="00EE1733">
            <w:pPr>
              <w:rPr>
                <w:szCs w:val="24"/>
              </w:rPr>
            </w:pPr>
            <w:r w:rsidRPr="00FF2969">
              <w:rPr>
                <w:szCs w:val="24"/>
              </w:rPr>
              <w:t>1</w:t>
            </w:r>
            <w:r w:rsidR="003D485A" w:rsidRPr="00FF2969">
              <w:rPr>
                <w:szCs w:val="24"/>
              </w:rPr>
              <w:t>0</w:t>
            </w:r>
            <w:r w:rsidR="00A612AC" w:rsidRPr="00FF2969">
              <w:rPr>
                <w:szCs w:val="24"/>
              </w:rPr>
              <w:t>.0</w:t>
            </w:r>
            <w:r w:rsidR="00646B29" w:rsidRPr="00FF2969">
              <w:rPr>
                <w:szCs w:val="24"/>
              </w:rPr>
              <w:t>0</w:t>
            </w:r>
            <w:r w:rsidR="00C138DF" w:rsidRPr="00FF2969">
              <w:rPr>
                <w:szCs w:val="24"/>
              </w:rPr>
              <w:t>–</w:t>
            </w:r>
            <w:r w:rsidR="00FF2969" w:rsidRPr="00FF2969">
              <w:rPr>
                <w:szCs w:val="24"/>
              </w:rPr>
              <w:t>1</w:t>
            </w:r>
            <w:r w:rsidR="003D485A" w:rsidRPr="00FF2969">
              <w:rPr>
                <w:szCs w:val="24"/>
              </w:rPr>
              <w:t>0</w:t>
            </w:r>
            <w:r w:rsidR="00A612AC" w:rsidRPr="00FF2969">
              <w:rPr>
                <w:szCs w:val="24"/>
              </w:rPr>
              <w:t>.</w:t>
            </w:r>
            <w:r w:rsidR="00FF2969" w:rsidRPr="00FF2969">
              <w:rPr>
                <w:szCs w:val="24"/>
              </w:rPr>
              <w:t>1</w:t>
            </w:r>
            <w:r w:rsidR="00C70067" w:rsidRPr="00FF2969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57D0679D" w14:textId="5FC05A7B" w:rsidR="00A027DB" w:rsidRDefault="00A027DB" w:rsidP="00D15874">
      <w:pPr>
        <w:tabs>
          <w:tab w:val="left" w:pos="1418"/>
        </w:tabs>
        <w:rPr>
          <w:snapToGrid w:val="0"/>
          <w:szCs w:val="24"/>
        </w:rPr>
      </w:pPr>
    </w:p>
    <w:p w14:paraId="715C0F0D" w14:textId="77777777" w:rsidR="00F74AFC" w:rsidRPr="00CD7BA8" w:rsidRDefault="00F74AF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C326A" w:rsidRPr="00CD7BA8" w14:paraId="5326AB3B" w14:textId="77777777" w:rsidTr="00B10A33">
        <w:tc>
          <w:tcPr>
            <w:tcW w:w="567" w:type="dxa"/>
          </w:tcPr>
          <w:p w14:paraId="057BDE1C" w14:textId="38B5BD35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D28ED72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F2969">
              <w:rPr>
                <w:b/>
                <w:snapToGrid w:val="0"/>
                <w:szCs w:val="24"/>
              </w:rPr>
              <w:t>Justering av protokoll</w:t>
            </w:r>
          </w:p>
          <w:p w14:paraId="262A2A33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AA19CB3" w14:textId="1B0F18BA" w:rsidR="003D485A" w:rsidRPr="00FF2969" w:rsidRDefault="003D485A" w:rsidP="003D485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F2969">
              <w:rPr>
                <w:snapToGrid w:val="0"/>
                <w:szCs w:val="24"/>
              </w:rPr>
              <w:t>Utskottet justerade protokoll 2024/25:28.</w:t>
            </w:r>
          </w:p>
          <w:p w14:paraId="7C047C6F" w14:textId="34BDA414" w:rsidR="001C326A" w:rsidRPr="00FF2969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F2969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3D485A" w:rsidRPr="00CD7BA8" w14:paraId="7BA91CDF" w14:textId="77777777" w:rsidTr="00B10A33">
        <w:tc>
          <w:tcPr>
            <w:tcW w:w="567" w:type="dxa"/>
          </w:tcPr>
          <w:p w14:paraId="34F049FF" w14:textId="3C260379" w:rsidR="003D485A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78C49B3C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Fördjupad uppföljning av arbetet med att förebygga och bekämpa mäns våld mot kvinnor</w:t>
            </w:r>
          </w:p>
          <w:p w14:paraId="29844F2C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3DE26EC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F2969">
              <w:rPr>
                <w:sz w:val="23"/>
                <w:szCs w:val="23"/>
              </w:rPr>
              <w:t xml:space="preserve">Utskottet fortsatte behandlingen av frågan om yttrande till arbetsmarknadsutskottet över skrivelse 2024/25:69 och motion. </w:t>
            </w:r>
          </w:p>
          <w:p w14:paraId="0C8800B5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88FD27B" w14:textId="028AF04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F2969">
              <w:rPr>
                <w:sz w:val="23"/>
                <w:szCs w:val="23"/>
              </w:rPr>
              <w:t>Utskottet justerade yttrande 2024/25:SoU6y.</w:t>
            </w:r>
          </w:p>
          <w:p w14:paraId="6ABEE310" w14:textId="77777777" w:rsidR="003D485A" w:rsidRPr="00FF2969" w:rsidRDefault="003D485A" w:rsidP="003D485A">
            <w:pPr>
              <w:tabs>
                <w:tab w:val="left" w:pos="1701"/>
              </w:tabs>
              <w:rPr>
                <w:bCs/>
              </w:rPr>
            </w:pPr>
          </w:p>
          <w:p w14:paraId="6DC04185" w14:textId="12088FC0" w:rsidR="003D485A" w:rsidRPr="00FF2969" w:rsidRDefault="00F74AFC" w:rsidP="003D485A">
            <w:pPr>
              <w:tabs>
                <w:tab w:val="left" w:pos="1701"/>
              </w:tabs>
              <w:rPr>
                <w:bCs/>
              </w:rPr>
            </w:pPr>
            <w:r w:rsidRPr="00FF2969">
              <w:rPr>
                <w:bCs/>
              </w:rPr>
              <w:t>S</w:t>
            </w:r>
            <w:r w:rsidR="003D485A" w:rsidRPr="00FF2969">
              <w:rPr>
                <w:bCs/>
              </w:rPr>
              <w:t xml:space="preserve">- och </w:t>
            </w:r>
            <w:r w:rsidRPr="00FF2969">
              <w:rPr>
                <w:bCs/>
              </w:rPr>
              <w:t>MP</w:t>
            </w:r>
            <w:r w:rsidR="003D485A" w:rsidRPr="00FF2969">
              <w:rPr>
                <w:bCs/>
              </w:rPr>
              <w:t xml:space="preserve">-ledamöterna anmälde </w:t>
            </w:r>
            <w:r w:rsidRPr="00FF2969">
              <w:rPr>
                <w:bCs/>
              </w:rPr>
              <w:t xml:space="preserve">en </w:t>
            </w:r>
            <w:r w:rsidR="003D485A" w:rsidRPr="00FF2969">
              <w:rPr>
                <w:bCs/>
              </w:rPr>
              <w:t xml:space="preserve">avvikande mening </w:t>
            </w:r>
          </w:p>
          <w:p w14:paraId="015381D9" w14:textId="141B134E" w:rsidR="003D485A" w:rsidRPr="00FF2969" w:rsidRDefault="003D485A" w:rsidP="003D485A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D485A" w:rsidRPr="00CD7BA8" w14:paraId="2639CFA4" w14:textId="77777777" w:rsidTr="00B10A33">
        <w:tc>
          <w:tcPr>
            <w:tcW w:w="567" w:type="dxa"/>
          </w:tcPr>
          <w:p w14:paraId="2E6D8EF7" w14:textId="35804097" w:rsidR="003D485A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7EF8D24A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Forskning och innovation för framtid, nyfikenhet och nytta</w:t>
            </w:r>
          </w:p>
          <w:p w14:paraId="2AA851BA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6541554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F2969">
              <w:rPr>
                <w:sz w:val="23"/>
                <w:szCs w:val="23"/>
              </w:rPr>
              <w:t xml:space="preserve">Utskottet fortsatte behandlingen av frågan om yttrande till utbildningsutskottet över proposition 2024/25:60 och motioner. </w:t>
            </w:r>
          </w:p>
          <w:p w14:paraId="32C2F94E" w14:textId="77777777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B075C26" w14:textId="1C592FE8" w:rsidR="003D485A" w:rsidRPr="00FF2969" w:rsidRDefault="003D485A" w:rsidP="003D485A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FF2969">
              <w:rPr>
                <w:sz w:val="23"/>
                <w:szCs w:val="23"/>
              </w:rPr>
              <w:t>Utskottet justerade yttrande 2024/25:SoU</w:t>
            </w:r>
            <w:r w:rsidR="00D658B5" w:rsidRPr="00FF2969">
              <w:rPr>
                <w:sz w:val="23"/>
                <w:szCs w:val="23"/>
              </w:rPr>
              <w:t>7</w:t>
            </w:r>
            <w:r w:rsidRPr="00FF2969">
              <w:rPr>
                <w:sz w:val="23"/>
                <w:szCs w:val="23"/>
              </w:rPr>
              <w:t>y.</w:t>
            </w:r>
          </w:p>
          <w:p w14:paraId="0A34C5EE" w14:textId="77777777" w:rsidR="003D485A" w:rsidRPr="00FF2969" w:rsidRDefault="003D485A" w:rsidP="003D485A">
            <w:pPr>
              <w:tabs>
                <w:tab w:val="left" w:pos="1701"/>
              </w:tabs>
              <w:rPr>
                <w:bCs/>
              </w:rPr>
            </w:pPr>
          </w:p>
          <w:p w14:paraId="010F94B1" w14:textId="0DBB267E" w:rsidR="003D485A" w:rsidRPr="00FF2969" w:rsidRDefault="00F74AFC" w:rsidP="003D485A">
            <w:pPr>
              <w:tabs>
                <w:tab w:val="left" w:pos="1701"/>
              </w:tabs>
              <w:rPr>
                <w:bCs/>
              </w:rPr>
            </w:pPr>
            <w:r w:rsidRPr="00FF2969">
              <w:rPr>
                <w:bCs/>
              </w:rPr>
              <w:t>S</w:t>
            </w:r>
            <w:r w:rsidR="003D485A" w:rsidRPr="00FF2969">
              <w:rPr>
                <w:bCs/>
              </w:rPr>
              <w:t>-</w:t>
            </w:r>
            <w:r w:rsidRPr="00FF2969">
              <w:rPr>
                <w:bCs/>
              </w:rPr>
              <w:t xml:space="preserve">, C- </w:t>
            </w:r>
            <w:r w:rsidR="003D485A" w:rsidRPr="00FF2969">
              <w:rPr>
                <w:bCs/>
              </w:rPr>
              <w:t xml:space="preserve">och </w:t>
            </w:r>
            <w:r w:rsidRPr="00FF2969">
              <w:rPr>
                <w:bCs/>
              </w:rPr>
              <w:t>MP</w:t>
            </w:r>
            <w:r w:rsidR="003D485A" w:rsidRPr="00FF2969">
              <w:rPr>
                <w:bCs/>
              </w:rPr>
              <w:t xml:space="preserve">-ledamöterna anmälde avvikande meningar. </w:t>
            </w:r>
          </w:p>
          <w:p w14:paraId="3C125453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845FF" w:rsidRPr="00CD7BA8" w14:paraId="48D48C22" w14:textId="77777777" w:rsidTr="00B10A33">
        <w:tc>
          <w:tcPr>
            <w:tcW w:w="567" w:type="dxa"/>
          </w:tcPr>
          <w:p w14:paraId="7B12453B" w14:textId="07428F88" w:rsidR="003845FF" w:rsidRDefault="003845FF" w:rsidP="003D485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6D61F6F0" w14:textId="77777777" w:rsidR="003845FF" w:rsidRPr="00FF2969" w:rsidRDefault="003845FF" w:rsidP="003845FF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En förebyggande socialtjänstlag – för ökade rättigheter, skyldigheter och möjligheter (SoU23)</w:t>
            </w:r>
          </w:p>
          <w:p w14:paraId="624B44E7" w14:textId="77777777" w:rsidR="003845FF" w:rsidRPr="00FF2969" w:rsidRDefault="003845FF" w:rsidP="003845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9F4B86" w14:textId="418910D6" w:rsidR="003845FF" w:rsidRPr="00FF2969" w:rsidRDefault="003845FF" w:rsidP="003845F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F2969">
              <w:rPr>
                <w:bCs/>
                <w:snapToGrid w:val="0"/>
              </w:rPr>
              <w:t xml:space="preserve">Utskottet beslutade att ge utbildningsutskottet tillfälle att senast tisdagen den 8 april </w:t>
            </w:r>
            <w:r w:rsidR="00A11270">
              <w:rPr>
                <w:bCs/>
                <w:snapToGrid w:val="0"/>
              </w:rPr>
              <w:t xml:space="preserve">2025 </w:t>
            </w:r>
            <w:r w:rsidRPr="00FF2969">
              <w:rPr>
                <w:bCs/>
                <w:snapToGrid w:val="0"/>
              </w:rPr>
              <w:t xml:space="preserve">yttra sig över regeringens proposition 2024/25:89 och följdmotioner i de delar som berör </w:t>
            </w:r>
            <w:r w:rsidR="006F30F6">
              <w:rPr>
                <w:bCs/>
                <w:snapToGrid w:val="0"/>
              </w:rPr>
              <w:t>utbildnings</w:t>
            </w:r>
            <w:r w:rsidRPr="00FF2969">
              <w:rPr>
                <w:bCs/>
                <w:snapToGrid w:val="0"/>
              </w:rPr>
              <w:t>utskottets beredningsområde.</w:t>
            </w:r>
          </w:p>
          <w:p w14:paraId="06214C51" w14:textId="77777777" w:rsidR="003845FF" w:rsidRPr="00FF2969" w:rsidRDefault="003845FF" w:rsidP="003845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B938969" w14:textId="77777777" w:rsidR="003845FF" w:rsidRPr="00FF2969" w:rsidRDefault="003845FF" w:rsidP="003845F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F2969">
              <w:rPr>
                <w:bCs/>
                <w:snapToGrid w:val="0"/>
              </w:rPr>
              <w:t xml:space="preserve">Denna paragraf förklarades omedelbart justerad. </w:t>
            </w:r>
          </w:p>
          <w:p w14:paraId="06F6E5A5" w14:textId="7163C543" w:rsidR="003845FF" w:rsidRPr="00FF2969" w:rsidRDefault="003845FF" w:rsidP="003845FF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Cs/>
              </w:rPr>
              <w:t xml:space="preserve">  </w:t>
            </w:r>
          </w:p>
        </w:tc>
      </w:tr>
      <w:tr w:rsidR="00E2484C" w:rsidRPr="00CD7BA8" w14:paraId="6D93F118" w14:textId="77777777" w:rsidTr="00B10A33">
        <w:tc>
          <w:tcPr>
            <w:tcW w:w="567" w:type="dxa"/>
          </w:tcPr>
          <w:p w14:paraId="37259606" w14:textId="2B720091" w:rsidR="00E2484C" w:rsidRDefault="00E2484C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45F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5823DA8E" w14:textId="77777777" w:rsidR="003D485A" w:rsidRPr="00FF2969" w:rsidRDefault="003D485A" w:rsidP="003D485A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En förebyggande socialtjänstlag – för ökade rättigheter, skyldigheter och möjligheter (SoU23)</w:t>
            </w:r>
          </w:p>
          <w:p w14:paraId="7284518D" w14:textId="77777777" w:rsidR="003D485A" w:rsidRPr="00FF2969" w:rsidRDefault="003D485A" w:rsidP="003D485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F3D3494" w14:textId="3086FD78" w:rsidR="00F94BFD" w:rsidRPr="00FF2969" w:rsidRDefault="00F94BFD" w:rsidP="00F94BFD">
            <w:pPr>
              <w:tabs>
                <w:tab w:val="left" w:pos="1701"/>
              </w:tabs>
              <w:rPr>
                <w:bCs/>
              </w:rPr>
            </w:pPr>
            <w:r w:rsidRPr="00FF2969">
              <w:rPr>
                <w:bCs/>
                <w:snapToGrid w:val="0"/>
              </w:rPr>
              <w:t>Utskottet inledde beredningen av proposition 2024/25:89 och motioner</w:t>
            </w:r>
            <w:r w:rsidRPr="00FF2969">
              <w:rPr>
                <w:bCs/>
              </w:rPr>
              <w:t>.</w:t>
            </w:r>
          </w:p>
          <w:p w14:paraId="7A16F258" w14:textId="77777777" w:rsidR="00F94BFD" w:rsidRPr="00FF2969" w:rsidRDefault="00F94BFD" w:rsidP="00F94BF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5C1F57" w14:textId="77777777" w:rsidR="00F94BFD" w:rsidRPr="00FF2969" w:rsidRDefault="00F94BFD" w:rsidP="00F94BFD">
            <w:pPr>
              <w:tabs>
                <w:tab w:val="left" w:pos="1701"/>
              </w:tabs>
            </w:pPr>
            <w:r w:rsidRPr="00FF2969">
              <w:t>Ärendet bordlades.</w:t>
            </w:r>
          </w:p>
          <w:p w14:paraId="37F92F2F" w14:textId="77777777" w:rsidR="00E2484C" w:rsidRPr="00FF2969" w:rsidRDefault="00E2484C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5B396B04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3845F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6A3F13FC" w14:textId="594C47E5" w:rsidR="009E5AA9" w:rsidRPr="00FF2969" w:rsidRDefault="003C10A0" w:rsidP="00C70067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Överläggning om EU-fråga</w:t>
            </w:r>
          </w:p>
          <w:p w14:paraId="5E6F138D" w14:textId="664DEF9F" w:rsidR="003C10A0" w:rsidRPr="00FF2969" w:rsidRDefault="003C10A0" w:rsidP="00C70067">
            <w:pPr>
              <w:tabs>
                <w:tab w:val="left" w:pos="1701"/>
              </w:tabs>
              <w:rPr>
                <w:b/>
              </w:rPr>
            </w:pPr>
          </w:p>
          <w:p w14:paraId="56EE9A13" w14:textId="6359AAFA" w:rsidR="003C10A0" w:rsidRPr="00FF2969" w:rsidRDefault="003C10A0" w:rsidP="00C7006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F2969">
              <w:rPr>
                <w:bCs/>
                <w:snapToGrid w:val="0"/>
              </w:rPr>
              <w:t xml:space="preserve">Utskottet beslutade att överlägga med regeringen om </w:t>
            </w:r>
            <w:r w:rsidR="00592AB1" w:rsidRPr="00FF2969">
              <w:t>utkast till rådsslutsatser om att främja och skydda barn och ungas psykiska hälsa i den digitala eran.</w:t>
            </w:r>
          </w:p>
          <w:p w14:paraId="6C03CE71" w14:textId="48BBDDF6" w:rsidR="003C10A0" w:rsidRPr="00FF2969" w:rsidRDefault="003C10A0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1C326A" w:rsidRPr="00CD7BA8" w14:paraId="7407C396" w14:textId="77777777" w:rsidTr="00B10A33">
        <w:tc>
          <w:tcPr>
            <w:tcW w:w="567" w:type="dxa"/>
          </w:tcPr>
          <w:p w14:paraId="1C9EB078" w14:textId="4B1D4B02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45FF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56FA16FC" w14:textId="77777777" w:rsidR="003C10A0" w:rsidRPr="00FF2969" w:rsidRDefault="003C10A0" w:rsidP="003C10A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F2969">
              <w:rPr>
                <w:b/>
                <w:snapToGrid w:val="0"/>
              </w:rPr>
              <w:t>Inkomna EU-dokument</w:t>
            </w:r>
          </w:p>
          <w:p w14:paraId="53509803" w14:textId="77777777" w:rsidR="003C10A0" w:rsidRPr="00FF2969" w:rsidRDefault="003C10A0" w:rsidP="003C10A0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FF35A2B" w14:textId="77777777" w:rsidR="00A027DB" w:rsidRPr="00FF2969" w:rsidRDefault="003C10A0" w:rsidP="003C10A0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F2969">
              <w:rPr>
                <w:bCs/>
                <w:szCs w:val="24"/>
              </w:rPr>
              <w:t>Inkomna EU-dokument för 18 februari 2025 – 18 mars 2025 anmäldes.</w:t>
            </w:r>
          </w:p>
          <w:p w14:paraId="0EE4A12C" w14:textId="2D9B0AA0" w:rsidR="003C10A0" w:rsidRPr="00FF2969" w:rsidRDefault="003C10A0" w:rsidP="003C10A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7114A70B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45F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1D863554" w14:textId="77777777" w:rsidR="00CA0B41" w:rsidRPr="00FF2969" w:rsidRDefault="00416563" w:rsidP="00CA0B41">
            <w:pPr>
              <w:tabs>
                <w:tab w:val="left" w:pos="1701"/>
              </w:tabs>
              <w:rPr>
                <w:b/>
              </w:rPr>
            </w:pPr>
            <w:r w:rsidRPr="00FF2969">
              <w:rPr>
                <w:b/>
              </w:rPr>
              <w:t>Inkomna skrivelser</w:t>
            </w:r>
          </w:p>
          <w:p w14:paraId="704E332A" w14:textId="77777777" w:rsidR="00FB1A19" w:rsidRPr="00FF2969" w:rsidRDefault="00FB1A19" w:rsidP="00FB1A19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04409F4E" w:rsidR="00FB1A19" w:rsidRPr="00FF2969" w:rsidRDefault="00FB1A19" w:rsidP="00FB1A19">
            <w:pPr>
              <w:tabs>
                <w:tab w:val="left" w:pos="1701"/>
              </w:tabs>
              <w:rPr>
                <w:szCs w:val="24"/>
              </w:rPr>
            </w:pPr>
            <w:r w:rsidRPr="00FF2969">
              <w:rPr>
                <w:szCs w:val="24"/>
              </w:rPr>
              <w:t xml:space="preserve">Inkomna skrivelser anmäldes (dnr </w:t>
            </w:r>
            <w:r w:rsidR="000E030E" w:rsidRPr="00FF2969">
              <w:rPr>
                <w:szCs w:val="24"/>
              </w:rPr>
              <w:t>12</w:t>
            </w:r>
            <w:r w:rsidR="003D485A" w:rsidRPr="00FF2969">
              <w:rPr>
                <w:szCs w:val="24"/>
              </w:rPr>
              <w:t>65</w:t>
            </w:r>
            <w:r w:rsidRPr="00FF2969">
              <w:rPr>
                <w:szCs w:val="24"/>
              </w:rPr>
              <w:t>-2024/25</w:t>
            </w:r>
            <w:r w:rsidR="009668CF" w:rsidRPr="00FF2969">
              <w:rPr>
                <w:szCs w:val="24"/>
              </w:rPr>
              <w:t xml:space="preserve"> och </w:t>
            </w:r>
            <w:r w:rsidR="00D16A20" w:rsidRPr="00FF2969">
              <w:rPr>
                <w:szCs w:val="24"/>
              </w:rPr>
              <w:t>1329</w:t>
            </w:r>
            <w:r w:rsidR="009668CF" w:rsidRPr="00FF2969">
              <w:rPr>
                <w:szCs w:val="24"/>
              </w:rPr>
              <w:t>-2024/25</w:t>
            </w:r>
            <w:r w:rsidRPr="00FF2969">
              <w:rPr>
                <w:szCs w:val="24"/>
              </w:rPr>
              <w:t>).</w:t>
            </w:r>
          </w:p>
          <w:p w14:paraId="27FF9FAE" w14:textId="2CD5B4CF" w:rsidR="00416563" w:rsidRPr="00FF2969" w:rsidRDefault="00416563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3DCF0060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45FF">
              <w:rPr>
                <w:b/>
                <w:snapToGrid w:val="0"/>
                <w:szCs w:val="24"/>
              </w:rPr>
              <w:t>9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FF2969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F2969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FF2969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FF2969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F2969">
              <w:rPr>
                <w:bCs/>
                <w:szCs w:val="24"/>
              </w:rPr>
              <w:t>Kanslichefen informerade om plane</w:t>
            </w:r>
            <w:r w:rsidR="00962C78" w:rsidRPr="00FF2969">
              <w:rPr>
                <w:bCs/>
                <w:szCs w:val="24"/>
              </w:rPr>
              <w:t>ringen</w:t>
            </w:r>
            <w:r w:rsidRPr="00FF2969">
              <w:rPr>
                <w:bCs/>
                <w:szCs w:val="24"/>
              </w:rPr>
              <w:t>.</w:t>
            </w:r>
          </w:p>
          <w:p w14:paraId="6E43E5BB" w14:textId="66A766C6" w:rsidR="00183F5C" w:rsidRPr="00FF2969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3FD7183A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45FF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04E45745" w14:textId="77777777" w:rsidR="00BF5CFB" w:rsidRPr="00FF2969" w:rsidRDefault="00BF5CFB" w:rsidP="00BF5CFB">
            <w:pPr>
              <w:rPr>
                <w:b/>
                <w:snapToGrid w:val="0"/>
                <w:szCs w:val="24"/>
              </w:rPr>
            </w:pPr>
            <w:r w:rsidRPr="00FF2969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FF2969" w:rsidRDefault="00BF5CFB" w:rsidP="00BF5CFB">
            <w:pPr>
              <w:rPr>
                <w:snapToGrid w:val="0"/>
                <w:szCs w:val="24"/>
              </w:rPr>
            </w:pPr>
          </w:p>
          <w:p w14:paraId="1BC9A2DC" w14:textId="1C40054A" w:rsidR="00BF5CFB" w:rsidRPr="00FF2969" w:rsidRDefault="00BF5CFB" w:rsidP="00AF165E">
            <w:pPr>
              <w:rPr>
                <w:bCs/>
                <w:snapToGrid w:val="0"/>
                <w:szCs w:val="24"/>
              </w:rPr>
            </w:pPr>
            <w:r w:rsidRPr="00FF2969">
              <w:rPr>
                <w:snapToGrid w:val="0"/>
                <w:szCs w:val="24"/>
              </w:rPr>
              <w:t>Utskottet beslutade att nästa sammanträde ska äga rum</w:t>
            </w:r>
            <w:r w:rsidR="00AF165E" w:rsidRPr="00FF2969">
              <w:rPr>
                <w:snapToGrid w:val="0"/>
                <w:szCs w:val="24"/>
              </w:rPr>
              <w:t xml:space="preserve"> </w:t>
            </w:r>
            <w:r w:rsidR="00AF165E" w:rsidRPr="00FF2969">
              <w:rPr>
                <w:bCs/>
                <w:snapToGrid w:val="0"/>
                <w:szCs w:val="24"/>
              </w:rPr>
              <w:t>t</w:t>
            </w:r>
            <w:r w:rsidR="003D485A" w:rsidRPr="00FF2969">
              <w:rPr>
                <w:bCs/>
                <w:snapToGrid w:val="0"/>
                <w:szCs w:val="24"/>
              </w:rPr>
              <w:t>i</w:t>
            </w:r>
            <w:r w:rsidR="00AF165E" w:rsidRPr="00FF2969">
              <w:rPr>
                <w:bCs/>
                <w:snapToGrid w:val="0"/>
                <w:szCs w:val="24"/>
              </w:rPr>
              <w:t>sdagen den 2</w:t>
            </w:r>
            <w:r w:rsidR="003D485A" w:rsidRPr="00FF2969">
              <w:rPr>
                <w:bCs/>
                <w:snapToGrid w:val="0"/>
                <w:szCs w:val="24"/>
              </w:rPr>
              <w:t>5</w:t>
            </w:r>
            <w:r w:rsidR="00AF165E" w:rsidRPr="00FF2969">
              <w:rPr>
                <w:bCs/>
                <w:snapToGrid w:val="0"/>
                <w:szCs w:val="24"/>
              </w:rPr>
              <w:t xml:space="preserve"> mars 2025 kl. 1</w:t>
            </w:r>
            <w:r w:rsidR="003D485A" w:rsidRPr="00FF2969">
              <w:rPr>
                <w:bCs/>
                <w:snapToGrid w:val="0"/>
                <w:szCs w:val="24"/>
              </w:rPr>
              <w:t>1</w:t>
            </w:r>
            <w:r w:rsidR="00AF165E" w:rsidRPr="00FF2969">
              <w:rPr>
                <w:bCs/>
                <w:snapToGrid w:val="0"/>
                <w:szCs w:val="24"/>
              </w:rPr>
              <w:t>.00</w:t>
            </w:r>
            <w:r w:rsidR="00BD0A7A" w:rsidRPr="00FF2969">
              <w:rPr>
                <w:bCs/>
                <w:snapToGrid w:val="0"/>
                <w:szCs w:val="24"/>
              </w:rPr>
              <w:t>.</w:t>
            </w:r>
          </w:p>
          <w:p w14:paraId="471FA1D2" w14:textId="77777777" w:rsidR="00A456E6" w:rsidRPr="00FF2969" w:rsidRDefault="00A456E6" w:rsidP="00AF165E">
            <w:pPr>
              <w:rPr>
                <w:snapToGrid w:val="0"/>
                <w:szCs w:val="24"/>
              </w:rPr>
            </w:pPr>
          </w:p>
          <w:p w14:paraId="6173CD84" w14:textId="08DAA604" w:rsidR="005441B5" w:rsidRPr="00FF2969" w:rsidRDefault="005441B5" w:rsidP="00AF165E">
            <w:pPr>
              <w:rPr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FF2969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FF2969">
              <w:rPr>
                <w:szCs w:val="24"/>
              </w:rPr>
              <w:t>Vid protokollet</w:t>
            </w:r>
          </w:p>
          <w:p w14:paraId="5A7907BE" w14:textId="77777777" w:rsidR="00183F5C" w:rsidRPr="00FF2969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Pr="00FF2969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7777777" w:rsidR="00183F5C" w:rsidRPr="00FF2969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183F5C" w:rsidRPr="00FF2969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B91494" w:rsidRPr="00FF2969" w:rsidRDefault="00B91494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2A33CD20" w:rsidR="00AF165E" w:rsidRPr="00FF2969" w:rsidRDefault="00BF5CFB" w:rsidP="00AF165E">
            <w:pPr>
              <w:tabs>
                <w:tab w:val="left" w:pos="1701"/>
              </w:tabs>
              <w:rPr>
                <w:szCs w:val="24"/>
              </w:rPr>
            </w:pPr>
            <w:r w:rsidRPr="00FF2969">
              <w:rPr>
                <w:szCs w:val="24"/>
              </w:rPr>
              <w:t>Justeras den</w:t>
            </w:r>
            <w:r w:rsidR="00590A42" w:rsidRPr="00FF2969">
              <w:rPr>
                <w:szCs w:val="24"/>
              </w:rPr>
              <w:t xml:space="preserve"> </w:t>
            </w:r>
            <w:r w:rsidR="00AF165E" w:rsidRPr="00FF2969">
              <w:rPr>
                <w:szCs w:val="24"/>
              </w:rPr>
              <w:t>2</w:t>
            </w:r>
            <w:r w:rsidR="003D485A" w:rsidRPr="00FF2969">
              <w:rPr>
                <w:szCs w:val="24"/>
              </w:rPr>
              <w:t>5</w:t>
            </w:r>
            <w:r w:rsidR="00AF165E" w:rsidRPr="00FF2969">
              <w:rPr>
                <w:szCs w:val="24"/>
              </w:rPr>
              <w:t xml:space="preserve"> mars 2025</w:t>
            </w:r>
          </w:p>
          <w:p w14:paraId="4D75E4D0" w14:textId="77777777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FF2969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FF2969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1F3E2C00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3D485A">
              <w:rPr>
                <w:sz w:val="20"/>
              </w:rPr>
              <w:t>9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5475467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FF2969">
              <w:rPr>
                <w:sz w:val="20"/>
              </w:rPr>
              <w:t>10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0A50E43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22E56BB0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F2ABB1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3D4446F4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76977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0D615FC3" w:rsidR="000302EB" w:rsidRPr="00062936" w:rsidRDefault="0006293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2936">
              <w:rPr>
                <w:sz w:val="20"/>
              </w:rPr>
              <w:t>Jessica Stegrud</w:t>
            </w:r>
            <w:r w:rsidR="000302EB" w:rsidRPr="00062936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410E55B2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5F94B86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11296ECB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522E69CC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17136DE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3795E467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748D82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4A6BCB52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6E6A0D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4411F75D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4BCCECF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0CAAC2DA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1BD1A4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4C775D7A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29A5207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7DD5DDBA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77A185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6F3DDC50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14D35BB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1DDA53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6818E37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65303946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5BBA5E0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4F8D65CF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1C7BBF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7B009DAC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57C23B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275D07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D6ABA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6BC6BA16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0CCAC62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53ECE373" w:rsidR="000302EB" w:rsidRPr="003D485A" w:rsidRDefault="008C0A3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0008A479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1777C07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48027AF7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29D534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25620EBF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2E715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5633C586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4DA14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72859AE3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0E8E96DA" w:rsidR="000302EB" w:rsidRPr="00E40C0C" w:rsidRDefault="00FF2969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A9813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8A8B0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2936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45FF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2AB1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0F6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0A36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12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1130"/>
    <w:rsid w:val="00C74AE7"/>
    <w:rsid w:val="00C75EE2"/>
    <w:rsid w:val="00C77D8A"/>
    <w:rsid w:val="00C77E46"/>
    <w:rsid w:val="00C8048B"/>
    <w:rsid w:val="00C823C2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20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AFC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2969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191</TotalTime>
  <Pages>3</Pages>
  <Words>483</Words>
  <Characters>3604</Characters>
  <Application>Microsoft Office Word</Application>
  <DocSecurity>0</DocSecurity>
  <Lines>1802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66</cp:revision>
  <cp:lastPrinted>2016-05-24T11:42:00Z</cp:lastPrinted>
  <dcterms:created xsi:type="dcterms:W3CDTF">2024-12-19T08:10:00Z</dcterms:created>
  <dcterms:modified xsi:type="dcterms:W3CDTF">2025-03-25T11:37:00Z</dcterms:modified>
</cp:coreProperties>
</file>