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62D167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2206D4">
              <w:rPr>
                <w:b/>
                <w:lang w:eastAsia="en-US"/>
              </w:rPr>
              <w:t>4</w:t>
            </w:r>
            <w:r w:rsidR="00BF5DEE">
              <w:rPr>
                <w:b/>
                <w:lang w:eastAsia="en-US"/>
              </w:rPr>
              <w:t>4</w:t>
            </w:r>
            <w:r w:rsidR="00B17379">
              <w:rPr>
                <w:b/>
                <w:lang w:eastAsia="en-US"/>
              </w:rPr>
              <w:t xml:space="preserve">    </w:t>
            </w:r>
            <w:r w:rsidR="002206D4">
              <w:rPr>
                <w:b/>
                <w:lang w:eastAsia="en-US"/>
              </w:rPr>
              <w:t xml:space="preserve">   </w:t>
            </w:r>
            <w:r w:rsidR="00B17379">
              <w:rPr>
                <w:b/>
                <w:lang w:eastAsia="en-US"/>
              </w:rPr>
              <w:t>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7C3525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0F41D1">
              <w:rPr>
                <w:lang w:eastAsia="en-US"/>
              </w:rPr>
              <w:t>4</w:t>
            </w:r>
            <w:r w:rsidR="00EE6C6B">
              <w:rPr>
                <w:lang w:eastAsia="en-US"/>
              </w:rPr>
              <w:t>-</w:t>
            </w:r>
            <w:r w:rsidR="00DF162A">
              <w:rPr>
                <w:lang w:eastAsia="en-US"/>
              </w:rPr>
              <w:t>2</w:t>
            </w:r>
            <w:r w:rsidR="00BF5DEE">
              <w:rPr>
                <w:lang w:eastAsia="en-US"/>
              </w:rPr>
              <w:t>2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452C486" w:rsidR="00DF4413" w:rsidRPr="00EE6C6B" w:rsidRDefault="00BF5DE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DF162A">
              <w:rPr>
                <w:color w:val="000000" w:themeColor="text1"/>
                <w:lang w:eastAsia="en-US"/>
              </w:rPr>
              <w:t>.30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>
              <w:rPr>
                <w:color w:val="000000" w:themeColor="text1"/>
                <w:lang w:eastAsia="en-US"/>
              </w:rPr>
              <w:t>08</w:t>
            </w:r>
            <w:r w:rsidR="003F46E6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42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28960334" w:rsidR="00160203" w:rsidRPr="005B5C58" w:rsidRDefault="00BF5DEE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348F0D7B" w14:textId="397636F4" w:rsidR="00BF5DEE" w:rsidRDefault="00BF5DEE" w:rsidP="00BF5DEE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Utrikesdepartementet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och samrådde inför videomöte den 22 april 2020.</w:t>
            </w:r>
          </w:p>
          <w:p w14:paraId="0727033D" w14:textId="7EB3F168" w:rsidR="00E14515" w:rsidRDefault="00E14515" w:rsidP="00BF5DE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14:paraId="6F04FB73" w14:textId="4BA0D922" w:rsidR="00BF5DEE" w:rsidRPr="00A163E1" w:rsidRDefault="00E14515" w:rsidP="00A163E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E14515">
              <w:rPr>
                <w:rFonts w:eastAsiaTheme="minorHAnsi"/>
                <w:b/>
                <w:color w:val="000000"/>
                <w:lang w:eastAsia="en-US"/>
              </w:rPr>
              <w:t xml:space="preserve">Ämnen: </w:t>
            </w:r>
            <w:r w:rsidR="00A163E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163E1">
              <w:rPr>
                <w:rFonts w:eastAsiaTheme="minorHAnsi"/>
                <w:color w:val="000000"/>
                <w:lang w:eastAsia="en-US"/>
              </w:rPr>
              <w:t>- Återrapport från videomöte den 3 april 2020</w:t>
            </w:r>
            <w:r w:rsidR="00A163E1">
              <w:rPr>
                <w:rFonts w:eastAsiaTheme="minorHAnsi"/>
                <w:color w:val="000000"/>
                <w:lang w:eastAsia="en-US"/>
              </w:rPr>
              <w:br/>
              <w:t>- Aktuella frågor</w:t>
            </w:r>
            <w:r w:rsidR="00A163E1">
              <w:rPr>
                <w:rFonts w:eastAsiaTheme="minorHAnsi"/>
                <w:color w:val="000000"/>
                <w:lang w:eastAsia="en-US"/>
              </w:rPr>
              <w:br/>
              <w:t xml:space="preserve">- Ukraina och Östliga partnerskapet </w:t>
            </w:r>
            <w:r w:rsidR="00A163E1" w:rsidRPr="00A163E1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14:paraId="2C2754B9" w14:textId="024B6F04" w:rsidR="00655EA9" w:rsidRDefault="00655EA9" w:rsidP="00655EA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06D4" w:rsidRPr="00DF4413" w14:paraId="79EF10D3" w14:textId="77777777" w:rsidTr="00843A7F">
        <w:tc>
          <w:tcPr>
            <w:tcW w:w="567" w:type="dxa"/>
          </w:tcPr>
          <w:p w14:paraId="44E763C1" w14:textId="794E41AE" w:rsidR="002206D4" w:rsidRDefault="002206D4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7BEACE08" w14:textId="32F29DFF" w:rsidR="00F30A52" w:rsidRPr="00BF5DEE" w:rsidRDefault="00BF5DEE" w:rsidP="00BF5DE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16 april 2020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20A40B17" w:rsidR="005136FC" w:rsidRDefault="005136FC">
      <w:pPr>
        <w:widowControl/>
        <w:spacing w:after="160" w:line="259" w:lineRule="auto"/>
      </w:pPr>
    </w:p>
    <w:p w14:paraId="504A47D2" w14:textId="4CB234A8" w:rsidR="00BF5DEE" w:rsidRDefault="00BF5DEE">
      <w:pPr>
        <w:widowControl/>
        <w:spacing w:after="160" w:line="259" w:lineRule="auto"/>
      </w:pPr>
    </w:p>
    <w:p w14:paraId="6B9AE40D" w14:textId="302BAA74" w:rsidR="00BF5DEE" w:rsidRDefault="00BF5DEE">
      <w:pPr>
        <w:widowControl/>
        <w:spacing w:after="160" w:line="259" w:lineRule="auto"/>
      </w:pPr>
    </w:p>
    <w:p w14:paraId="1636F4FE" w14:textId="55616760" w:rsidR="00BF5DEE" w:rsidRDefault="00BF5DEE">
      <w:pPr>
        <w:widowControl/>
        <w:spacing w:after="160" w:line="259" w:lineRule="auto"/>
      </w:pPr>
    </w:p>
    <w:p w14:paraId="14C7A312" w14:textId="49C7B12C" w:rsidR="00BF5DEE" w:rsidRDefault="00BF5DEE">
      <w:pPr>
        <w:widowControl/>
        <w:spacing w:after="160" w:line="259" w:lineRule="auto"/>
      </w:pPr>
    </w:p>
    <w:p w14:paraId="0CE4B157" w14:textId="3C740D9A" w:rsidR="00BF5DEE" w:rsidRDefault="00BF5DEE">
      <w:pPr>
        <w:widowControl/>
        <w:spacing w:after="160" w:line="259" w:lineRule="auto"/>
      </w:pPr>
    </w:p>
    <w:p w14:paraId="4B3AB339" w14:textId="25FA693A" w:rsidR="00BF5DEE" w:rsidRDefault="00BF5DEE">
      <w:pPr>
        <w:widowControl/>
        <w:spacing w:after="160" w:line="259" w:lineRule="auto"/>
      </w:pPr>
    </w:p>
    <w:p w14:paraId="12A38F8B" w14:textId="27C68730" w:rsidR="00BF5DEE" w:rsidRDefault="00BF5DEE">
      <w:pPr>
        <w:widowControl/>
        <w:spacing w:after="160" w:line="259" w:lineRule="auto"/>
      </w:pPr>
    </w:p>
    <w:p w14:paraId="063CFF0D" w14:textId="6D115B8E" w:rsidR="00BF5DEE" w:rsidRDefault="00BF5DEE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67C315EF" w:rsidR="003C25A1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58DD3D9F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91D780" w14:textId="001E207A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ED0A23E" w14:textId="44ECE7A9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F801D07" w14:textId="00E67F32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AA58FD" w14:textId="1324A1C1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5E1ECC" w14:textId="77777777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7F8B47A" w14:textId="2B307F0B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E8690D9" w14:textId="77777777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514FE3C0" w:rsidR="00252CE5" w:rsidRPr="00FB792F" w:rsidRDefault="00BF5DE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48A822EB" w:rsidR="00252CE5" w:rsidRDefault="00BF5DE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9C8232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60E20434" w:rsidR="00BF5DEE" w:rsidRDefault="00BF5DE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6A231F1" w14:textId="4762E668" w:rsidR="002206D4" w:rsidRDefault="002206D4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5467AD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2206D4">
              <w:rPr>
                <w:b/>
                <w:color w:val="000000"/>
                <w:lang w:eastAsia="en-US"/>
              </w:rPr>
              <w:t>4</w:t>
            </w:r>
            <w:r w:rsidR="00BF5DEE">
              <w:rPr>
                <w:b/>
                <w:color w:val="000000"/>
                <w:lang w:eastAsia="en-US"/>
              </w:rPr>
              <w:t>4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3569036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="00884835">
              <w:rPr>
                <w:b/>
                <w:color w:val="000000"/>
                <w:sz w:val="22"/>
                <w:szCs w:val="22"/>
              </w:rPr>
              <w:t>1</w:t>
            </w:r>
            <w:r w:rsidR="00461126">
              <w:rPr>
                <w:b/>
                <w:color w:val="000000"/>
                <w:sz w:val="22"/>
                <w:szCs w:val="22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0BE4AD2F" w:rsidR="006B4A80" w:rsidRPr="00CE06E8" w:rsidRDefault="00BF5DE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ED49FCA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BF5DE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09EDC7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741723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31DAD7FC" w:rsidR="00407CC3" w:rsidRPr="00CE06E8" w:rsidRDefault="00E1451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3E91E14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6A0B714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04FF3366" w:rsidR="00407CC3" w:rsidRPr="00CE06E8" w:rsidRDefault="000B5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3EBA8D95" w:rsidR="00407CC3" w:rsidRPr="00280792" w:rsidRDefault="002B5C4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5E1A4E8D" w:rsidR="00407CC3" w:rsidRPr="00CE06E8" w:rsidRDefault="00BF5DE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5869FB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1BAADD17" w:rsidR="00407CC3" w:rsidRPr="00CE06E8" w:rsidRDefault="00E24A6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F7A66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5E090D4" w:rsidR="00407CC3" w:rsidRPr="00CE06E8" w:rsidRDefault="001208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31AFD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402D255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808FB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B25FEB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D8539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37C2C185" w:rsidR="00407CC3" w:rsidRPr="00CE06E8" w:rsidRDefault="0015533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E1451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62AA85DB" w:rsidR="00407CC3" w:rsidRPr="00CE06E8" w:rsidRDefault="0015533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6C7C8CF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85D2E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C6FE79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E13AE15" w:rsidR="00407CC3" w:rsidRPr="00CE06E8" w:rsidRDefault="0015533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12081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164C5C6D" w:rsidR="00407CC3" w:rsidRPr="00CE06E8" w:rsidRDefault="001208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846584E" w:rsidR="00407CC3" w:rsidRPr="00280792" w:rsidRDefault="002B5C4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16C53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967A4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5C7CAD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07A01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23065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8947CF3" w:rsidR="00407CC3" w:rsidRPr="00280792" w:rsidRDefault="00A77D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Amir Adan</w:t>
            </w:r>
            <w:r w:rsidR="00B972D1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6561268" w:rsidR="00407CC3" w:rsidRPr="00407CC3" w:rsidRDefault="0015533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12081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CEC2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0A821F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6BE47E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4F12EF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DB9E1FA" w:rsidR="00407CC3" w:rsidRPr="00280792" w:rsidRDefault="00A77D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</w:t>
            </w:r>
            <w:r w:rsidR="00407CC3"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47C380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2918DA2A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7A98D3AB" w14:textId="78FC8A12" w:rsidR="007C7CF5" w:rsidRDefault="007C7CF5" w:rsidP="007C7CF5">
      <w:pPr>
        <w:rPr>
          <w:sz w:val="22"/>
          <w:szCs w:val="22"/>
        </w:rPr>
      </w:pPr>
    </w:p>
    <w:p w14:paraId="53FD4B4B" w14:textId="77777777" w:rsidR="007C7CF5" w:rsidRDefault="007C7CF5" w:rsidP="007C7CF5">
      <w:pPr>
        <w:rPr>
          <w:u w:val="single"/>
        </w:rPr>
      </w:pPr>
    </w:p>
    <w:p w14:paraId="6BB7672C" w14:textId="58879EF0" w:rsidR="009F7055" w:rsidRPr="00243D42" w:rsidRDefault="009F7055" w:rsidP="00023F42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DF162A" w:rsidRDefault="00DF162A" w:rsidP="00011EB2">
      <w:r>
        <w:separator/>
      </w:r>
    </w:p>
  </w:endnote>
  <w:endnote w:type="continuationSeparator" w:id="0">
    <w:p w14:paraId="54ED0B8B" w14:textId="77777777" w:rsidR="00DF162A" w:rsidRDefault="00DF162A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DF162A" w:rsidRDefault="00DF162A" w:rsidP="00011EB2">
      <w:r>
        <w:separator/>
      </w:r>
    </w:p>
  </w:footnote>
  <w:footnote w:type="continuationSeparator" w:id="0">
    <w:p w14:paraId="4B46C8F5" w14:textId="77777777" w:rsidR="00DF162A" w:rsidRDefault="00DF162A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A73"/>
    <w:multiLevelType w:val="hybridMultilevel"/>
    <w:tmpl w:val="A7166074"/>
    <w:lvl w:ilvl="0" w:tplc="F84650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C73B2"/>
    <w:multiLevelType w:val="hybridMultilevel"/>
    <w:tmpl w:val="A1ACF354"/>
    <w:lvl w:ilvl="0" w:tplc="5BC4DE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E56AC"/>
    <w:multiLevelType w:val="hybridMultilevel"/>
    <w:tmpl w:val="F15266EA"/>
    <w:lvl w:ilvl="0" w:tplc="3628191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2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331B3"/>
    <w:multiLevelType w:val="hybridMultilevel"/>
    <w:tmpl w:val="406AA358"/>
    <w:lvl w:ilvl="0" w:tplc="B1CC859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9"/>
  </w:num>
  <w:num w:numId="4">
    <w:abstractNumId w:val="8"/>
  </w:num>
  <w:num w:numId="5">
    <w:abstractNumId w:val="14"/>
  </w:num>
  <w:num w:numId="6">
    <w:abstractNumId w:val="11"/>
  </w:num>
  <w:num w:numId="7">
    <w:abstractNumId w:val="24"/>
  </w:num>
  <w:num w:numId="8">
    <w:abstractNumId w:val="21"/>
  </w:num>
  <w:num w:numId="9">
    <w:abstractNumId w:val="4"/>
  </w:num>
  <w:num w:numId="10">
    <w:abstractNumId w:val="2"/>
  </w:num>
  <w:num w:numId="11">
    <w:abstractNumId w:val="20"/>
  </w:num>
  <w:num w:numId="12">
    <w:abstractNumId w:val="23"/>
  </w:num>
  <w:num w:numId="13">
    <w:abstractNumId w:val="34"/>
  </w:num>
  <w:num w:numId="14">
    <w:abstractNumId w:val="15"/>
  </w:num>
  <w:num w:numId="15">
    <w:abstractNumId w:val="16"/>
  </w:num>
  <w:num w:numId="16">
    <w:abstractNumId w:val="13"/>
  </w:num>
  <w:num w:numId="17">
    <w:abstractNumId w:val="30"/>
  </w:num>
  <w:num w:numId="18">
    <w:abstractNumId w:val="32"/>
  </w:num>
  <w:num w:numId="19">
    <w:abstractNumId w:val="25"/>
  </w:num>
  <w:num w:numId="20">
    <w:abstractNumId w:val="0"/>
  </w:num>
  <w:num w:numId="21">
    <w:abstractNumId w:val="18"/>
  </w:num>
  <w:num w:numId="22">
    <w:abstractNumId w:val="29"/>
  </w:num>
  <w:num w:numId="23">
    <w:abstractNumId w:val="5"/>
  </w:num>
  <w:num w:numId="24">
    <w:abstractNumId w:val="7"/>
  </w:num>
  <w:num w:numId="25">
    <w:abstractNumId w:val="1"/>
  </w:num>
  <w:num w:numId="26">
    <w:abstractNumId w:val="28"/>
  </w:num>
  <w:num w:numId="27">
    <w:abstractNumId w:val="27"/>
  </w:num>
  <w:num w:numId="28">
    <w:abstractNumId w:val="10"/>
  </w:num>
  <w:num w:numId="29">
    <w:abstractNumId w:val="33"/>
  </w:num>
  <w:num w:numId="30">
    <w:abstractNumId w:val="3"/>
  </w:num>
  <w:num w:numId="31">
    <w:abstractNumId w:val="22"/>
  </w:num>
  <w:num w:numId="32">
    <w:abstractNumId w:val="17"/>
  </w:num>
  <w:num w:numId="33">
    <w:abstractNumId w:val="12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177"/>
    <w:rsid w:val="00016332"/>
    <w:rsid w:val="00016719"/>
    <w:rsid w:val="00023659"/>
    <w:rsid w:val="00023D0F"/>
    <w:rsid w:val="00023F42"/>
    <w:rsid w:val="00026E5C"/>
    <w:rsid w:val="0003112F"/>
    <w:rsid w:val="00031BD2"/>
    <w:rsid w:val="0003205F"/>
    <w:rsid w:val="00032C5B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778D3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3EAB"/>
    <w:rsid w:val="000B54EF"/>
    <w:rsid w:val="000B5872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41D1"/>
    <w:rsid w:val="000F61E0"/>
    <w:rsid w:val="000F638C"/>
    <w:rsid w:val="00104DAD"/>
    <w:rsid w:val="00107C88"/>
    <w:rsid w:val="00110D81"/>
    <w:rsid w:val="001151E3"/>
    <w:rsid w:val="0011735A"/>
    <w:rsid w:val="00117D60"/>
    <w:rsid w:val="00117ECE"/>
    <w:rsid w:val="0012081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5338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06D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B7AB5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06D4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6E9D"/>
    <w:rsid w:val="002A7E6A"/>
    <w:rsid w:val="002B0293"/>
    <w:rsid w:val="002B3357"/>
    <w:rsid w:val="002B3A23"/>
    <w:rsid w:val="002B3B88"/>
    <w:rsid w:val="002B4671"/>
    <w:rsid w:val="002B4D2A"/>
    <w:rsid w:val="002B502B"/>
    <w:rsid w:val="002B5C40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539C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42EB"/>
    <w:rsid w:val="003D6E70"/>
    <w:rsid w:val="003E32E5"/>
    <w:rsid w:val="003E4A3B"/>
    <w:rsid w:val="003E67DE"/>
    <w:rsid w:val="003E7311"/>
    <w:rsid w:val="003F1546"/>
    <w:rsid w:val="003F20E8"/>
    <w:rsid w:val="003F46E6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126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622F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19E"/>
    <w:rsid w:val="004D2898"/>
    <w:rsid w:val="004D35EA"/>
    <w:rsid w:val="004D367E"/>
    <w:rsid w:val="004D459A"/>
    <w:rsid w:val="004D4845"/>
    <w:rsid w:val="004D7235"/>
    <w:rsid w:val="004D7352"/>
    <w:rsid w:val="004E01DE"/>
    <w:rsid w:val="004E1181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5EA9"/>
    <w:rsid w:val="00657BA6"/>
    <w:rsid w:val="00662653"/>
    <w:rsid w:val="00663670"/>
    <w:rsid w:val="00664C12"/>
    <w:rsid w:val="006652E5"/>
    <w:rsid w:val="00667DB3"/>
    <w:rsid w:val="00673501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2B57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2FEA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2345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B7C1B"/>
    <w:rsid w:val="007C067B"/>
    <w:rsid w:val="007C12EF"/>
    <w:rsid w:val="007C280D"/>
    <w:rsid w:val="007C3868"/>
    <w:rsid w:val="007C5C83"/>
    <w:rsid w:val="007C7CF5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1195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4D5F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189A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3EEA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8789C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A759F"/>
    <w:rsid w:val="009A7F56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3E1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56CC9"/>
    <w:rsid w:val="00A605E2"/>
    <w:rsid w:val="00A60B58"/>
    <w:rsid w:val="00A6203D"/>
    <w:rsid w:val="00A64262"/>
    <w:rsid w:val="00A66C46"/>
    <w:rsid w:val="00A67BBA"/>
    <w:rsid w:val="00A7096E"/>
    <w:rsid w:val="00A71C55"/>
    <w:rsid w:val="00A73145"/>
    <w:rsid w:val="00A77D7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3C85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408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570A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6904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5DEE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0BB6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53A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0197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7AF"/>
    <w:rsid w:val="00D85E2A"/>
    <w:rsid w:val="00D861A8"/>
    <w:rsid w:val="00D90C9D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400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2A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4515"/>
    <w:rsid w:val="00E15ADF"/>
    <w:rsid w:val="00E17994"/>
    <w:rsid w:val="00E20653"/>
    <w:rsid w:val="00E24A62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1A36"/>
    <w:rsid w:val="00E9233F"/>
    <w:rsid w:val="00E923D1"/>
    <w:rsid w:val="00E92E66"/>
    <w:rsid w:val="00E93D33"/>
    <w:rsid w:val="00E958A9"/>
    <w:rsid w:val="00EA319D"/>
    <w:rsid w:val="00EA566A"/>
    <w:rsid w:val="00EA61FF"/>
    <w:rsid w:val="00EA6349"/>
    <w:rsid w:val="00EA664F"/>
    <w:rsid w:val="00EA683E"/>
    <w:rsid w:val="00EA70E5"/>
    <w:rsid w:val="00EA7B27"/>
    <w:rsid w:val="00EA7BAA"/>
    <w:rsid w:val="00EB0146"/>
    <w:rsid w:val="00EB0148"/>
    <w:rsid w:val="00EB1E6A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52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1E02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94160-36C9-4520-9247-D06124A4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46</TotalTime>
  <Pages>5</Pages>
  <Words>739</Words>
  <Characters>4025</Characters>
  <Application>Microsoft Office Word</Application>
  <DocSecurity>0</DocSecurity>
  <Lines>2012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8</cp:revision>
  <cp:lastPrinted>2020-03-25T09:14:00Z</cp:lastPrinted>
  <dcterms:created xsi:type="dcterms:W3CDTF">2020-04-23T08:46:00Z</dcterms:created>
  <dcterms:modified xsi:type="dcterms:W3CDTF">2020-09-02T09:10:00Z</dcterms:modified>
</cp:coreProperties>
</file>