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6507A8" w14:paraId="1E8AA289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DE6AB26E2A04949A0071F43626FD459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33660fe8-e84e-4878-88ac-70aa970f25c9"/>
        <w:id w:val="391620206"/>
        <w:lock w:val="sdtLocked"/>
        <w:richText/>
      </w:sdtPr>
      <w:sdtContent>
        <w:p w:rsidR="003A352F" w14:paraId="7B54B29B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regeringen ska utreda ett program för att köpa upp och riva nedgångna lägenheter och villor i avfolkningskommuner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905B10C0E41140F99EAE57CF6A010C01"/>
        </w:placeholder>
        <w:text/>
      </w:sdtPr>
      <w:sdtContent>
        <w:p w:rsidR="006D79C9" w:rsidRPr="009B062B" w:rsidP="00333E95" w14:paraId="186EF74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480D91" w:rsidP="00480D91" w14:paraId="15920038" w14:textId="4851B89D">
      <w:pPr>
        <w:pStyle w:val="Normalutanindragellerluft"/>
      </w:pPr>
      <w:r>
        <w:t>Sverige är ett land i omvandling</w:t>
      </w:r>
      <w:r w:rsidR="003F4E85">
        <w:t>,</w:t>
      </w:r>
      <w:r>
        <w:t xml:space="preserve"> och när en kommun förändras genom att t.ex. en stor arbetsgivare försvinner så får det följdeffekter som gör att samhället dras ned i en nedåt</w:t>
      </w:r>
      <w:r w:rsidR="00031D66">
        <w:softHyphen/>
      </w:r>
      <w:r>
        <w:t>gående spiral av följdverkningar. Förutom skenande arbetslöshet ger det inte sälla</w:t>
      </w:r>
      <w:r w:rsidR="003F4E85">
        <w:t>n</w:t>
      </w:r>
      <w:r>
        <w:t xml:space="preserve"> ett </w:t>
      </w:r>
      <w:r w:rsidRPr="00031D66">
        <w:rPr>
          <w:spacing w:val="-1"/>
        </w:rPr>
        <w:t xml:space="preserve">överutbud på bostadsmarknaden, vilket i sin tur raserar priserna så att såväl </w:t>
      </w:r>
      <w:r w:rsidRPr="00031D66" w:rsidR="00BB5743">
        <w:rPr>
          <w:spacing w:val="-1"/>
        </w:rPr>
        <w:t>n</w:t>
      </w:r>
      <w:r w:rsidRPr="00031D66">
        <w:rPr>
          <w:spacing w:val="-1"/>
        </w:rPr>
        <w:t>yproduktion</w:t>
      </w:r>
      <w:r>
        <w:t xml:space="preserve"> </w:t>
      </w:r>
      <w:r w:rsidR="003F4E85">
        <w:t>som</w:t>
      </w:r>
      <w:r>
        <w:t xml:space="preserve"> underhåll av befintligt bestånd blir en direkt förlustaffär. När man väl hamnat i denna situation kan det bli svårt att få nya arbetsgivare att etablera sig på orten då hela samhällena blir nedgångna och det blir svårt att rekrytera nyckelkompetenser för inflyttning.</w:t>
      </w:r>
    </w:p>
    <w:p w:rsidR="00480D91" w:rsidP="00031D66" w14:paraId="50D8574F" w14:textId="20F80513">
      <w:r>
        <w:t>Vi har vidare kunnat se hur bostäder i dessa orter köps upp för att på ett cyniskt sätt göra sig av med personer som belastar socialtjänsten i andra kommuner. Begreppet ”social dumpning” används inte sällan för fenomenet.</w:t>
      </w:r>
    </w:p>
    <w:p w:rsidR="00422B9E" w:rsidRPr="00422B9E" w:rsidP="00031D66" w14:paraId="741109F3" w14:textId="41D2049E">
      <w:r>
        <w:t xml:space="preserve">Utifrån ovanstående problematik menar </w:t>
      </w:r>
      <w:r w:rsidR="00BB5743">
        <w:t>vi</w:t>
      </w:r>
      <w:r>
        <w:t xml:space="preserve"> att det är av vikt att staten bör ta ett ansvar </w:t>
      </w:r>
      <w:r w:rsidRPr="00031D66">
        <w:rPr>
          <w:spacing w:val="-1"/>
        </w:rPr>
        <w:t>och genomföra ett omfattande rivningsprogram i Sverige med syfte</w:t>
      </w:r>
      <w:r w:rsidRPr="00031D66" w:rsidR="003F4E85">
        <w:rPr>
          <w:spacing w:val="-1"/>
        </w:rPr>
        <w:t>t</w:t>
      </w:r>
      <w:r w:rsidRPr="00031D66">
        <w:rPr>
          <w:spacing w:val="-1"/>
        </w:rPr>
        <w:t xml:space="preserve"> att väcka nedgångna</w:t>
      </w:r>
      <w:r>
        <w:t xml:space="preserve"> orter till liv, motverka social dumpning och ge alla människor som bor i dessa orter ett hopp om en ljusare framtid för deras samhällen.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1CED2E13A2EE4AA5893F2736E61A2A98"/>
        </w:placeholder>
        <w:richText/>
      </w:sdtPr>
      <w:sdtContent>
        <w:p w:rsidR="006507A8" w:rsidP="00BB5743" w14:paraId="102F509C" w14:textId="77777777"/>
        <w:p w:rsidR="006507A8" w:rsidP="00BB5743" w14:paraId="59FDDD89" w14:textId="0FBD74EC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4F184BFE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3A352F" w14:paraId="1F07FCBB" w14:textId="77777777">
            <w:pPr>
              <w:pStyle w:val="Underskrifter"/>
              <w:spacing w:after="0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 w:rsidR="003A352F" w14:paraId="107762DC" w14:textId="77777777">
            <w:pPr>
              <w:pStyle w:val="Underskrifter"/>
              <w:spacing w:after="0"/>
            </w:pPr>
            <w:r>
              <w:t>Pontus Andersson Garpvall (SD)</w:t>
            </w:r>
          </w:p>
        </w:tc>
      </w:tr>
    </w:tbl>
    <w:p w:rsidR="004801AC" w:rsidRPr="008E0FE2" w:rsidP="00DF3554" w14:paraId="4D939850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53D2169E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364BB5B5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BB5743" w:rsidP="00BB5743" w14:paraId="55E184AE" w14:textId="673309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EB07C49" w14:textId="5CE2C184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30C0984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5EB5CB02187C4B64A82CE76F916F14A4"/>
                              </w:placeholder>
                              <w:text/>
                            </w:sdtPr>
                            <w:sdtContent>
                              <w:r w:rsidR="001B3E4F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E98B76CDB5A349549D0824A68D23F656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D827190" w14:textId="30C0984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912763882"/>
                        <w:placeholder>
                          <w:docPart w:val="5EB5CB02187C4B64A82CE76F916F14A4"/>
                        </w:placeholder>
                        <w:text/>
                      </w:sdtPr>
                      <w:sdtContent>
                        <w:r w:rsidR="001B3E4F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880561091"/>
                        <w:placeholder>
                          <w:docPart w:val="E98B76CDB5A349549D0824A68D23F656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39CD11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99DD2C3" w14:textId="785B2D38">
    <w:pPr>
      <w:jc w:val="right"/>
    </w:pPr>
  </w:p>
  <w:p w:rsidR="00262EA3" w:rsidP="00776B74" w14:paraId="46AB5D4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4E87678" w14:textId="399DDE05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1515E111" w14:textId="66BDC43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7F64DA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1B3E4F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03680C3E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9AA4971" w14:textId="6A5B5263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7F64DA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7F64DA">
          <w:t>:99</w:t>
        </w:r>
      </w:sdtContent>
    </w:sdt>
  </w:p>
  <w:p w:rsidR="00262EA3" w:rsidP="00E03A3D" w14:paraId="24D04041" w14:textId="09699CA3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5EB5CB02187C4B64A82CE76F916F14A4"/>
        </w:placeholder>
        <w:text/>
        <w15:appearance w15:val="hidden"/>
      </w:sdtPr>
      <w:sdtContent>
        <w:r w:rsidR="007F64DA">
          <w:t>av Josef Fransson och Pontus Andersson Garpvall (båda 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E98B76CDB5A349549D0824A68D23F656"/>
      </w:placeholder>
      <w:text/>
    </w:sdtPr>
    <w:sdtContent>
      <w:p w:rsidR="00262EA3" w:rsidP="00283E0F" w14:paraId="643DCD09" w14:textId="57527EBD">
        <w:pPr>
          <w:pStyle w:val="FSHRub2"/>
        </w:pPr>
        <w:r>
          <w:t>Nedgångna bostäder i avfolkningskommuner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1EFC0C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4F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1D66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4ED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3E4F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6E6A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05E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3F91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52F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4E85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02D8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0D91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597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3A3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0FC4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7A8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699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4DA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470E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6ADE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23C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5743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6E4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13C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6BD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E79560"/>
  <w15:chartTrackingRefBased/>
  <w15:docId w15:val="{0B666BFC-D2D7-44CE-B985-02C20E1B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DE6AB26E2A04949A0071F43626FD4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CDBDBE3-E3EC-4C89-A16E-4979051E7771}"/>
      </w:docPartPr>
      <w:docPartBody>
        <w:p w:rsidR="009D6ADE">
          <w:pPr>
            <w:pStyle w:val="BDE6AB26E2A04949A0071F43626FD459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905B10C0E41140F99EAE57CF6A010C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6FA532-5FED-464F-B655-48DDE59656EC}"/>
      </w:docPartPr>
      <w:docPartBody>
        <w:p w:rsidR="009D6ADE">
          <w:pPr>
            <w:pStyle w:val="905B10C0E41140F99EAE57CF6A010C01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5EB5CB02187C4B64A82CE76F916F14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C2F151-3E80-435C-8B34-A3D378478F9C}"/>
      </w:docPartPr>
      <w:docPartBody>
        <w:p w:rsidR="009D6ADE">
          <w:pPr>
            <w:pStyle w:val="5EB5CB02187C4B64A82CE76F916F14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8B76CDB5A349549D0824A68D23F6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72A3A1-9F27-4B33-8183-73C978AE2E3A}"/>
      </w:docPartPr>
      <w:docPartBody>
        <w:p w:rsidR="009D6ADE">
          <w:pPr>
            <w:pStyle w:val="E98B76CDB5A349549D0824A68D23F656"/>
          </w:pPr>
          <w:r>
            <w:t xml:space="preserve"> </w:t>
          </w:r>
        </w:p>
      </w:docPartBody>
    </w:docPart>
    <w:docPart>
      <w:docPartPr>
        <w:name w:val="1CED2E13A2EE4AA5893F2736E61A2A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A40BD7-824E-42F6-B8D2-8DB3FB889392}"/>
      </w:docPartPr>
      <w:docPartBody>
        <w:p w:rsidR="00CE36E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E1"/>
    <w:rsid w:val="000137E1"/>
    <w:rsid w:val="0005188D"/>
    <w:rsid w:val="002E105E"/>
    <w:rsid w:val="003339F8"/>
    <w:rsid w:val="004102D8"/>
    <w:rsid w:val="005533A3"/>
    <w:rsid w:val="005E0FC4"/>
    <w:rsid w:val="007D4707"/>
    <w:rsid w:val="009B0AE9"/>
    <w:rsid w:val="009D6ADE"/>
    <w:rsid w:val="00A6223C"/>
    <w:rsid w:val="00CE36E4"/>
    <w:rsid w:val="00D913C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DE6AB26E2A04949A0071F43626FD459">
    <w:name w:val="BDE6AB26E2A04949A0071F43626FD459"/>
  </w:style>
  <w:style w:type="paragraph" w:customStyle="1" w:styleId="905B10C0E41140F99EAE57CF6A010C01">
    <w:name w:val="905B10C0E41140F99EAE57CF6A010C01"/>
  </w:style>
  <w:style w:type="paragraph" w:customStyle="1" w:styleId="5EB5CB02187C4B64A82CE76F916F14A4">
    <w:name w:val="5EB5CB02187C4B64A82CE76F916F14A4"/>
  </w:style>
  <w:style w:type="paragraph" w:customStyle="1" w:styleId="E98B76CDB5A349549D0824A68D23F656">
    <w:name w:val="E98B76CDB5A349549D0824A68D23F6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FAECD5-82E9-4409-B8D1-07F631FCF139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1245</Characters>
  <Application>Microsoft Office Word</Application>
  <DocSecurity>0</DocSecurity>
  <Lines>24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