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0E9D" w:rsidRPr="00923070" w:rsidTr="00370E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0E9D" w:rsidRPr="00923070" w:rsidRDefault="0026017D" w:rsidP="00370E9D">
            <w:pPr>
              <w:pStyle w:val="RSKRbeteckning"/>
              <w:spacing w:before="240"/>
            </w:pPr>
            <w:r w:rsidRPr="00923070">
              <w:t>Riksdagsskrivelse</w:t>
            </w:r>
          </w:p>
          <w:p w:rsidR="00370E9D" w:rsidRPr="00923070" w:rsidRDefault="0026017D" w:rsidP="00370E9D">
            <w:pPr>
              <w:pStyle w:val="RSKRbeteckning"/>
            </w:pPr>
            <w:r w:rsidRPr="00923070">
              <w:t>2010/11</w:t>
            </w:r>
            <w:r w:rsidR="00370E9D" w:rsidRPr="00923070">
              <w:t>:</w:t>
            </w:r>
            <w:r w:rsidRPr="00923070">
              <w:t>5</w:t>
            </w:r>
          </w:p>
        </w:tc>
        <w:tc>
          <w:tcPr>
            <w:tcW w:w="1134" w:type="dxa"/>
          </w:tcPr>
          <w:p w:rsidR="00370E9D" w:rsidRPr="00923070" w:rsidRDefault="00923070" w:rsidP="00370E9D">
            <w:pPr>
              <w:jc w:val="right"/>
            </w:pPr>
            <w:r w:rsidRPr="0092307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E9D" w:rsidRPr="00923070" w:rsidTr="00370E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0E9D" w:rsidRPr="00923070" w:rsidRDefault="00370E9D">
            <w:pPr>
              <w:rPr>
                <w:sz w:val="10"/>
              </w:rPr>
            </w:pPr>
          </w:p>
        </w:tc>
      </w:tr>
    </w:tbl>
    <w:p w:rsidR="00370E9D" w:rsidRPr="00923070" w:rsidRDefault="00370E9D"/>
    <w:p w:rsidR="00370E9D" w:rsidRPr="00923070" w:rsidRDefault="0026017D" w:rsidP="00370E9D">
      <w:pPr>
        <w:pStyle w:val="Mottagare1"/>
      </w:pPr>
      <w:r w:rsidRPr="00923070">
        <w:t>Regeringen</w:t>
      </w:r>
    </w:p>
    <w:p w:rsidR="00370E9D" w:rsidRPr="00923070" w:rsidRDefault="0026017D" w:rsidP="00370E9D">
      <w:pPr>
        <w:pStyle w:val="Mottagare2"/>
      </w:pPr>
      <w:r w:rsidRPr="00923070">
        <w:t>Finansdepartementet</w:t>
      </w:r>
    </w:p>
    <w:p w:rsidR="00370E9D" w:rsidRPr="00923070" w:rsidRDefault="00370E9D" w:rsidP="00370E9D">
      <w:r w:rsidRPr="00923070">
        <w:t xml:space="preserve">Med överlämnande av </w:t>
      </w:r>
      <w:r w:rsidR="0026017D" w:rsidRPr="00923070">
        <w:t>finansutskottet</w:t>
      </w:r>
      <w:r w:rsidRPr="00923070">
        <w:t xml:space="preserve">s betänkande </w:t>
      </w:r>
      <w:r w:rsidR="0026017D" w:rsidRPr="00923070">
        <w:t>2010/11</w:t>
      </w:r>
      <w:r w:rsidRPr="00923070">
        <w:t>:</w:t>
      </w:r>
      <w:r w:rsidR="0026017D" w:rsidRPr="00923070">
        <w:t>FiU9</w:t>
      </w:r>
      <w:r w:rsidRPr="00923070">
        <w:t xml:space="preserve"> </w:t>
      </w:r>
      <w:r w:rsidR="0026017D" w:rsidRPr="00923070">
        <w:t>Granskning av interna modeller för att beräkna riskkänsligt kapitalkrav för försäkringsföretag</w:t>
      </w:r>
      <w:r w:rsidRPr="00923070">
        <w:t xml:space="preserve"> får jag anmäla att riksdagen denna dag bifallit utskottets förslag till riksdagsbeslut.</w:t>
      </w:r>
    </w:p>
    <w:p w:rsidR="00370E9D" w:rsidRPr="00923070" w:rsidRDefault="00370E9D" w:rsidP="00370E9D">
      <w:pPr>
        <w:pStyle w:val="Stockholm"/>
      </w:pPr>
      <w:r w:rsidRPr="00923070">
        <w:t xml:space="preserve">Stockholm </w:t>
      </w:r>
      <w:r w:rsidR="0026017D" w:rsidRPr="00923070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0E9D" w:rsidRPr="00923070" w:rsidTr="00370E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0E9D" w:rsidRPr="00923070" w:rsidRDefault="0026017D" w:rsidP="00370E9D">
            <w:pPr>
              <w:pStyle w:val="AvsTalman"/>
            </w:pPr>
            <w:r w:rsidRPr="00923070">
              <w:t>Per Westerberg</w:t>
            </w:r>
          </w:p>
        </w:tc>
        <w:tc>
          <w:tcPr>
            <w:tcW w:w="3628" w:type="dxa"/>
          </w:tcPr>
          <w:p w:rsidR="00370E9D" w:rsidRPr="00923070" w:rsidRDefault="0026017D" w:rsidP="00370E9D">
            <w:pPr>
              <w:pStyle w:val="AvsTjnsteman"/>
            </w:pPr>
            <w:r w:rsidRPr="00923070">
              <w:t>Ulf Christoffersson</w:t>
            </w:r>
          </w:p>
        </w:tc>
      </w:tr>
    </w:tbl>
    <w:p w:rsidR="00D85057" w:rsidRPr="00923070" w:rsidRDefault="00D85057" w:rsidP="00370E9D"/>
    <w:sectPr w:rsidR="00D85057" w:rsidRPr="0092307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9D"/>
    <w:rsid w:val="0009098F"/>
    <w:rsid w:val="000C2D8D"/>
    <w:rsid w:val="001667BD"/>
    <w:rsid w:val="001C2855"/>
    <w:rsid w:val="00224A43"/>
    <w:rsid w:val="00243D3C"/>
    <w:rsid w:val="00244660"/>
    <w:rsid w:val="0026017D"/>
    <w:rsid w:val="0026798D"/>
    <w:rsid w:val="00370E9D"/>
    <w:rsid w:val="0046124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3070"/>
    <w:rsid w:val="009417EF"/>
    <w:rsid w:val="009F0EC7"/>
    <w:rsid w:val="00A16D59"/>
    <w:rsid w:val="00AC3A6D"/>
    <w:rsid w:val="00B4733A"/>
    <w:rsid w:val="00B61AC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28DA8D-A7FE-4943-8DEA-2DF335E6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335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2010-11-17T10:32:00Z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Granskning av interna modeller för att beräkna riskkänsligt kapitalkrav för försäkringsföretag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