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2016/17</w:t>
      </w:r>
      <w:bookmarkEnd w:id="0"/>
      <w:r>
        <w:t>:</w:t>
      </w:r>
      <w:bookmarkStart w:id="1" w:name="DocumentNumber"/>
      <w:r>
        <w:t>92</w:t>
      </w:r>
      <w:bookmarkEnd w:id="1"/>
    </w:p>
    <w:p w:rsidR="006E04A4">
      <w:pPr>
        <w:pStyle w:val="Date"/>
        <w:outlineLvl w:val="0"/>
      </w:pPr>
      <w:bookmarkStart w:id="2" w:name="DocumentDate"/>
      <w:r>
        <w:t>Onsdagen den 5 april 2017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r>
              <w:t>16.00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Justering av protokoll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Justering av protokoll från sammanträdet torsdagen den 16 mars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fördröjda svar på interpellationer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2016/17:388 av Mikael Oscarsson (KD)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Användningen av Unrwas medel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2016/17:397 av Pål Jonson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Förtroendet för Natos försvarsförpliktelser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2016/17:411 av Lotta Finstorp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Sysselsättningsfasen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2016/17:412 av Lotta Finstorp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Åtgärder för minskad psykisk ohälsa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Proposition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2016/17:128 Svenskt deltagande i Förenta nationernas stabiliseringsinsats i Mali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EU-dokument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KOM(2017) 150 Förslag till Europaparlamentets och rådets förordning om fastställande av den justeringsgrad som avses i förordning (EU) nr 1306/2013 för direktstöd avseende kalenderåret 2017 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Åttaveckorsfristen för att avge ett motiverat yttrande går ut den 26 maj 2017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MJU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bordläggning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Reservationer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Miljö- och jordbruksutskottets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2016/17:MJU12 Djurskydd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11 res. (M, SD, C, V,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Skatteutskottets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2016/17:SkU23 Beskattning av företag, kapital och fastighet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15 res. (M, SD, C, V, L,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2016/17:SkU24 Punktskatter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20 res. (M, SD, MP, C, V, L,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2016/17:SkU26 Skatteförfarande och folkbokföring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26 res. (M, SD, C, V, L,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Finansutskottets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2016/17:FiU30 Kompletterande bestämmelser till EU:s förordning om faktablad för Priip-produkter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debatt och avgörande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Socialförsäkringsutskottets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2016/17:SfU18 Åldersbedömning tidigare i asylprocessen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12 res. (M, SD, C, V, L,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Trafikutskottets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2016/17:TU11 Trafiksäkerhet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21 res. (S, M, SD, MP, C, V, L,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2016/17:TU19 Kompetenskrav vid vissa fordonskontroller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Civilutskottets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2016/17:CU21 Tidsbegränsande bygglov för bostäder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4 res. (M, SD, C, V)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Utbildningsutskottets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2016/17:UbU12 Kunskap i samverkan – för samhällets utmaningar och stärkt konkurrenskraft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85 res. (S, M, SD, MP, C, V, L,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Civilutskottets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2016/17:CU12 Konsumenträtt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18 res. (S, M, SD, MP, C, V, L,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Kulturutskottets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2016/17:KrU7 Marknäten och public service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 res. (SD)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Justitieutskottets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2016/17:JuU16 Straffrättsliga frågor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42 res. (S, M, SD, MP, C, V, L,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2016/17:JuU17 Processrättsliga frågor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20 res. (S, M, SD, MP, C, V, L,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2016/17:SoU9 Äldrefrågor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21 res. (M, SD, C, V, L, KD)</w:t>
            </w:r>
          </w:p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Onsdagen den 5 april 2017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2017-04-05</SAFIR_Sammantradesdatum_Doc>
    <SAFIR_SammantradeID xmlns="C07A1A6C-0B19-41D9-BDF8-F523BA3921EB">bfcfabce-5a79-485a-b90b-ebeda54f3f70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6723c7cfd798c36389bb1045c9b7354d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98aeb66e78b2e81acff379f2e0e94d2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6656DCF-8C0C-40D0-B8CE-356A14EF6FD0}">
  <ds:schemaRefs/>
</ds:datastoreItem>
</file>

<file path=customXml/itemProps2.xml><?xml version="1.0" encoding="utf-8"?>
<ds:datastoreItem xmlns:ds="http://schemas.openxmlformats.org/officeDocument/2006/customXml" ds:itemID="{EFF2590D-632C-43BE-9516-675C9AA8E211}">
  <ds:schemaRefs/>
</ds:datastoreItem>
</file>

<file path=customXml/itemProps3.xml><?xml version="1.0" encoding="utf-8"?>
<ds:datastoreItem xmlns:ds="http://schemas.openxmlformats.org/officeDocument/2006/customXml" ds:itemID="{8F9A53A7-DBEC-4B24-9AB3-5F3D713ACF03}">
  <ds:schemaRefs/>
</ds:datastoreItem>
</file>

<file path=customXml/itemProps4.xml><?xml version="1.0" encoding="utf-8"?>
<ds:datastoreItem xmlns:ds="http://schemas.openxmlformats.org/officeDocument/2006/customXml" ds:itemID="{F17E699D-8EDB-4B48-9213-7BD7565BDD4F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Onsdagen den 5 april 2017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true</vt:bool>
  </property>
</Properties>
</file>