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2019/20</w:t>
      </w:r>
      <w:bookmarkEnd w:id="0"/>
      <w:r>
        <w:t>:</w:t>
      </w:r>
      <w:bookmarkStart w:id="1" w:name="DocumentNumber"/>
      <w:r>
        <w:t>3</w:t>
      </w:r>
      <w:bookmarkEnd w:id="1"/>
    </w:p>
    <w:p w:rsidR="006E04A4">
      <w:pPr>
        <w:pStyle w:val="Date"/>
        <w:outlineLvl w:val="0"/>
      </w:pPr>
      <w:bookmarkStart w:id="2" w:name="DocumentDate"/>
      <w:r>
        <w:t>Torsdagen den 12 september 2019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12.00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tabs>
                <w:tab w:val="clear" w:pos="1418"/>
              </w:tabs>
            </w:pP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r>
              <w:t>14.00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Frågestund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förändringar i regeringens sammansättning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Margot </w:t>
            </w:r>
            <w:r>
              <w:rPr>
                <w:rtl w:val="0"/>
              </w:rPr>
              <w:t>Wallström (S) har entledigats som statsråd fr.o.m. den 10 september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Ylva </w:t>
            </w:r>
            <w:r>
              <w:rPr>
                <w:rtl w:val="0"/>
              </w:rPr>
              <w:t>Johansson (S) har entledigats som statsråd fr.o.m. den 10 september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Ann Linde (S) har förordnats som chef för Utrikesdepartementet fr.o.m. den 10 september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Anna Hallberg (S) </w:t>
            </w:r>
            <w:r>
              <w:rPr>
                <w:rtl w:val="0"/>
              </w:rPr>
              <w:t>har förordnats som statsråd fr.o.m. den 10 september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Eva </w:t>
            </w:r>
            <w:r>
              <w:rPr>
                <w:rtl w:val="0"/>
              </w:rPr>
              <w:t>Nordmark (S) har förordnats som statsråd och chef för Arbetsmarknadsdepartementet fr.o.m. den 10 september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Avsägelse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Gustav Fridolin (MP) </w:t>
            </w:r>
            <w:r>
              <w:rPr>
                <w:rtl w:val="0"/>
              </w:rPr>
              <w:t>som ledamot i riksdagen fr.o.m. den 1 oktober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ändrad partibeteckning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Amineh Kakabaveh har den 11 september meddelat att hon inte längre tillhör Vänsterpartiets riksdagsgrupp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fördröjt svar på interpellation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2018/19:318 av Lotta Finstorp (M)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Sponsring av damidrott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faktapromemorior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Ansvarigt utskott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2018/19:FPM58 Förordning om styrningsram för budgetinstrumentet för konvergens och konkurrenskraft i euroområdet </w:t>
            </w:r>
            <w:r>
              <w:rPr>
                <w:i/>
                <w:iCs/>
                <w:rtl w:val="0"/>
              </w:rPr>
              <w:t>COM(2019) 354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FiU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2019/20:FPM1 Meddelande om att intensifiera EU:s insatser för att skydda och återställa världens skogar </w:t>
            </w:r>
            <w:r>
              <w:rPr>
                <w:i/>
                <w:iCs/>
                <w:rtl w:val="0"/>
              </w:rPr>
              <w:t>COM(2019) 352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MJU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hänvisning till utskott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Förslag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Propositioner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2018/19:160 Ändrade mervärdesskatteregler vid gränsöverskridande handel mellan företag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SkU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2018/19:161 Skatteregler för tjänstepensionsföretag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SkU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2018/19:162 En ny beteckning för kommuner på regional nivå och vissa frågor om regionindelning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KU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2018/19:163 Ny lag om Säkerhetspolisens behandling av personuppgifter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JuU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2018/19:164 Skärpta straffrättsliga sanktioner mot företag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JuU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2018/19:165 Etikprövning av forskning – tydligare regler och skärpta straff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UbU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2018/19:166 Rätt till utbildning för i förskoleklass för barn till beskickningsmedlemmar från tredjeland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UbU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Skrivelse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2018/19:148 Riksrevisionens rapport om köp på saklig grund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FiU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Debatt med anledning av interpellationssvar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Justitie- och migrationsminister Morgan Johansson (S)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2018/19:277 av Louise Meijer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Sveriges utvisningspolitik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2018/19:281 av David Josefsson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Butiksstölder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2018/19:310 av Tony Haddou (V)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Lägre kapitalkrav för privata aktiebolag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Frågestund kl. 14.00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Frågor besvaras av: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Statsrådet Mikael Damberg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Justitie- och migrationsminister Morgan Johansson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Statsrådet Hans Dahlgren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Statsrådet Matilda Ernkrans (S)</w:t>
            </w:r>
          </w:p>
        </w:tc>
        <w:tc>
          <w:tcPr>
            <w:tcW w:w="2055" w:type="dxa"/>
          </w:tcPr>
          <w:p w:rsidR="006E04A4" w:rsidP="00C84F80"/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Torsdagen den 12 september 2019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967655b729416cfc07b3e50250c52a05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21772a3642f0bf80f7a65a46d7baffc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2019-09-12</SAFIR_Sammantradesdatum_Doc>
    <SAFIR_SammantradeID xmlns="C07A1A6C-0B19-41D9-BDF8-F523BA3921EB">5c850f01-a842-4599-9b15-ceb701dbb81c</SAFIR_SammantradeID>
    <SAFIR_FlistaStatus_Doc xmlns="C07A1A6C-0B19-41D9-BDF8-F523BA3921EB">Ej publicerad</SAFIR_FlistaStatus_Doc>
    <SAFIR_FlistaEdited_Doc xmlns="C07A1A6C-0B19-41D9-BDF8-F523BA3921EB">false</SAFIR_FlistaEdited_Doc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2E883A7-D657-4C62-8BAE-8BCA3B8542CE}"/>
</file>

<file path=customXml/itemProps2.xml><?xml version="1.0" encoding="utf-8"?>
<ds:datastoreItem xmlns:ds="http://schemas.openxmlformats.org/officeDocument/2006/customXml" ds:itemID="{76656DCF-8C0C-40D0-B8CE-356A14EF6FD0}"/>
</file>

<file path=customXml/itemProps3.xml><?xml version="1.0" encoding="utf-8"?>
<ds:datastoreItem xmlns:ds="http://schemas.openxmlformats.org/officeDocument/2006/customXml" ds:itemID="{EFF2590D-632C-43BE-9516-675C9AA8E211}"/>
</file>

<file path=customXml/itemProps4.xml><?xml version="1.0" encoding="utf-8"?>
<ds:datastoreItem xmlns:ds="http://schemas.openxmlformats.org/officeDocument/2006/customXml" ds:itemID="{8F9A53A7-DBEC-4B24-9AB3-5F3D713ACF03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Torsdagen den 12 september 2019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false</vt:bool>
  </property>
</Properties>
</file>