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644E6" w:rsidRPr="00D32714" w:rsidTr="006644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644E6" w:rsidRPr="00D32714" w:rsidRDefault="0063465F" w:rsidP="006644E6">
            <w:pPr>
              <w:pStyle w:val="RSKRbeteckning"/>
              <w:spacing w:before="240"/>
            </w:pPr>
            <w:r w:rsidRPr="00D32714">
              <w:t>Riksdagsskrivelse</w:t>
            </w:r>
          </w:p>
          <w:p w:rsidR="006644E6" w:rsidRPr="00D32714" w:rsidRDefault="0063465F" w:rsidP="006644E6">
            <w:pPr>
              <w:pStyle w:val="RSKRbeteckning"/>
            </w:pPr>
            <w:r w:rsidRPr="00D32714">
              <w:t>2008/09</w:t>
            </w:r>
            <w:r w:rsidR="006644E6" w:rsidRPr="00D32714">
              <w:t>:</w:t>
            </w:r>
            <w:r w:rsidRPr="00D32714">
              <w:t>87</w:t>
            </w:r>
          </w:p>
        </w:tc>
        <w:tc>
          <w:tcPr>
            <w:tcW w:w="1134" w:type="dxa"/>
          </w:tcPr>
          <w:p w:rsidR="006644E6" w:rsidRPr="00D32714" w:rsidRDefault="00D32714" w:rsidP="006644E6">
            <w:pPr>
              <w:jc w:val="right"/>
            </w:pPr>
            <w:r w:rsidRPr="00D3271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4E6" w:rsidRPr="00D32714" w:rsidTr="006644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644E6" w:rsidRPr="00D32714" w:rsidRDefault="006644E6">
            <w:pPr>
              <w:rPr>
                <w:sz w:val="10"/>
              </w:rPr>
            </w:pPr>
          </w:p>
        </w:tc>
      </w:tr>
    </w:tbl>
    <w:p w:rsidR="006644E6" w:rsidRPr="00D32714" w:rsidRDefault="006644E6"/>
    <w:p w:rsidR="006644E6" w:rsidRPr="00D32714" w:rsidRDefault="0063465F" w:rsidP="006644E6">
      <w:pPr>
        <w:pStyle w:val="Mottagare1"/>
      </w:pPr>
      <w:r w:rsidRPr="00D32714">
        <w:t>Regeringen</w:t>
      </w:r>
    </w:p>
    <w:p w:rsidR="006644E6" w:rsidRPr="00D32714" w:rsidRDefault="0063465F" w:rsidP="006644E6">
      <w:pPr>
        <w:pStyle w:val="Mottagare2"/>
      </w:pPr>
      <w:r w:rsidRPr="00D32714">
        <w:t>Finansdepartementet</w:t>
      </w:r>
    </w:p>
    <w:p w:rsidR="006644E6" w:rsidRPr="00D32714" w:rsidRDefault="006644E6" w:rsidP="006644E6">
      <w:r w:rsidRPr="00D32714">
        <w:t xml:space="preserve">Med överlämnande av </w:t>
      </w:r>
      <w:r w:rsidR="0063465F" w:rsidRPr="00D32714">
        <w:t>skatteutskottet</w:t>
      </w:r>
      <w:r w:rsidRPr="00D32714">
        <w:t xml:space="preserve">s betänkande </w:t>
      </w:r>
      <w:r w:rsidR="0063465F" w:rsidRPr="00D32714">
        <w:t>2008/09</w:t>
      </w:r>
      <w:r w:rsidRPr="00D32714">
        <w:t>:</w:t>
      </w:r>
      <w:r w:rsidR="0063465F" w:rsidRPr="00D32714">
        <w:t>SkU1</w:t>
      </w:r>
      <w:r w:rsidRPr="00D32714">
        <w:t xml:space="preserve"> </w:t>
      </w:r>
      <w:r w:rsidR="0063465F" w:rsidRPr="00D32714">
        <w:t>Anslagen till Skatteverket, Kronofogdemyndigheten och Tullverket</w:t>
      </w:r>
      <w:r w:rsidRPr="00D32714">
        <w:t xml:space="preserve"> får jag anmäla att riksdagen denna dag bifallit utskottets förslag till riksdagsbeslut.</w:t>
      </w:r>
    </w:p>
    <w:p w:rsidR="006644E6" w:rsidRPr="00D32714" w:rsidRDefault="006644E6" w:rsidP="006644E6">
      <w:pPr>
        <w:pStyle w:val="Stockholm"/>
      </w:pPr>
      <w:r w:rsidRPr="00D32714">
        <w:t xml:space="preserve">Stockholm </w:t>
      </w:r>
      <w:r w:rsidR="0063465F" w:rsidRPr="00D32714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44E6" w:rsidRPr="00D32714" w:rsidTr="006644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644E6" w:rsidRPr="00D32714" w:rsidRDefault="0063465F" w:rsidP="006644E6">
            <w:pPr>
              <w:pStyle w:val="AvsTalman"/>
            </w:pPr>
            <w:r w:rsidRPr="00D32714">
              <w:t>Per Westerberg</w:t>
            </w:r>
          </w:p>
        </w:tc>
        <w:tc>
          <w:tcPr>
            <w:tcW w:w="3628" w:type="dxa"/>
          </w:tcPr>
          <w:p w:rsidR="006644E6" w:rsidRPr="00D32714" w:rsidRDefault="0063465F" w:rsidP="006644E6">
            <w:pPr>
              <w:pStyle w:val="AvsTjnsteman"/>
            </w:pPr>
            <w:r w:rsidRPr="00D32714">
              <w:t>Ulf Christoffersson</w:t>
            </w:r>
          </w:p>
        </w:tc>
      </w:tr>
    </w:tbl>
    <w:p w:rsidR="00D85057" w:rsidRPr="00D32714" w:rsidRDefault="00D85057" w:rsidP="006644E6"/>
    <w:sectPr w:rsidR="00D85057" w:rsidRPr="00D3271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E6"/>
    <w:rsid w:val="0009098F"/>
    <w:rsid w:val="000C2D8D"/>
    <w:rsid w:val="0016509E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3465F"/>
    <w:rsid w:val="00657060"/>
    <w:rsid w:val="00662397"/>
    <w:rsid w:val="006644E6"/>
    <w:rsid w:val="006668C5"/>
    <w:rsid w:val="007C776C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2714"/>
    <w:rsid w:val="00D644E9"/>
    <w:rsid w:val="00D85057"/>
    <w:rsid w:val="00DC0766"/>
    <w:rsid w:val="00DE0C6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53E00FD-B2B7-4A50-B076-D4777148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57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2008-12-01T08:36:00Z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87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Anslagen till Skatteverket, Kronofogdemyndigheten och Tullverket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