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224DA4" w:rsidRDefault="000717CE" w14:paraId="294919C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3835D9116FC49CCA40738C45842B4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6bdf2a-1a5c-418f-9b44-f1ed339234fb"/>
        <w:id w:val="1813449351"/>
        <w:lock w:val="sdtLocked"/>
      </w:sdtPr>
      <w:sdtEndPr/>
      <w:sdtContent>
        <w:p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 möjligt införa ett rutavdrag för taxiresor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DA06337454F40609E61F91756CB93E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A698A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86022C" w:rsidP="008E0FE2" w:rsidRDefault="0086022C" w14:paraId="2E9CA22A" w14:textId="2A7B3616">
      <w:pPr>
        <w:pStyle w:val="Normalutanindragellerluft"/>
      </w:pPr>
      <w:r>
        <w:t>Taxi är ett värdefullt komplement till kollektivtrafiken och har en viktig funktion att fylla i vårt samhälle. Idag ingår en rad olika tjänster i rutavdraget och även taxiresor borde kunna ingå i de</w:t>
      </w:r>
      <w:r w:rsidR="00F4042D">
        <w:t>t</w:t>
      </w:r>
      <w:r>
        <w:t xml:space="preserve"> tjänsteutbud som finns med i dagens </w:t>
      </w:r>
      <w:r w:rsidR="00F4042D">
        <w:t>rut</w:t>
      </w:r>
      <w:r>
        <w:t xml:space="preserve">avdrag.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E2D89607D044D44A31CCF5296B61DED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24DA4" w:rsidP="00224DA4" w:rsidRDefault="00224DA4" w14:paraId="01A3A417" w14:textId="77777777"/>
        <w:p xmlns:w14="http://schemas.microsoft.com/office/word/2010/wordml" w:rsidRPr="008E0FE2" w:rsidR="004801AC" w:rsidP="00224DA4" w:rsidRDefault="000717CE" w14:paraId="579D4632" w14:textId="1EE57DC9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04538B" w:rsidRDefault="0004538B" w14:paraId="342BA851" w14:textId="77777777"/>
    <w:sectPr w:rsidR="0004538B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E91C" w14:textId="77777777" w:rsidR="00965CB9" w:rsidRDefault="00965CB9" w:rsidP="000C1CAD">
      <w:pPr>
        <w:spacing w:line="240" w:lineRule="auto"/>
      </w:pPr>
      <w:r>
        <w:separator/>
      </w:r>
    </w:p>
  </w:endnote>
  <w:endnote w:type="continuationSeparator" w:id="0">
    <w:p w14:paraId="46B9C899" w14:textId="77777777" w:rsidR="00965CB9" w:rsidRDefault="00965C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78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9A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0FCA" w14:textId="5A6DD014" w:rsidR="00262EA3" w:rsidRPr="00224DA4" w:rsidRDefault="00262EA3" w:rsidP="00224D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F744" w14:textId="77777777" w:rsidR="00965CB9" w:rsidRDefault="00965CB9" w:rsidP="000C1CAD">
      <w:pPr>
        <w:spacing w:line="240" w:lineRule="auto"/>
      </w:pPr>
      <w:r>
        <w:separator/>
      </w:r>
    </w:p>
  </w:footnote>
  <w:footnote w:type="continuationSeparator" w:id="0">
    <w:p w14:paraId="735DD3C9" w14:textId="77777777" w:rsidR="00965CB9" w:rsidRDefault="00965C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643B963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AB32E5" wp14:anchorId="12626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717CE" w14:paraId="6A67323F" w14:textId="6173BD16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602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812BD">
                                <w:t>1753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626A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717CE" w14:paraId="6A67323F" w14:textId="6173BD1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602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812BD">
                          <w:t>1753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FF78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E0B7803" w14:textId="77777777">
    <w:pPr>
      <w:jc w:val="right"/>
    </w:pPr>
  </w:p>
  <w:p w:rsidR="00262EA3" w:rsidP="00776B74" w:rsidRDefault="00262EA3" w14:paraId="5907EE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0717CE" w14:paraId="0723565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001660" wp14:anchorId="16CC70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717CE" w14:paraId="71B3CF8C" w14:textId="4EA016AC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4DA4">
          <w:t>
            <w:t>Enskild motion</w:t>
          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02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12BD">
          <w:t>1753</w:t>
        </w:r>
      </w:sdtContent>
    </w:sdt>
  </w:p>
  <w:p w:rsidRPr="008227B3" w:rsidR="00262EA3" w:rsidP="008227B3" w:rsidRDefault="000717CE" w14:paraId="1A2E11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717CE" w14:paraId="745FDEF5" w14:textId="72900679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4DA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4DA4">
          <w:t>:2780</w:t>
        </w:r>
      </w:sdtContent>
    </w:sdt>
  </w:p>
  <w:p w:rsidR="00262EA3" w:rsidP="00E03A3D" w:rsidRDefault="000717CE" w14:paraId="1CF96513" w14:textId="20A90C9C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4DA4">
          <w:t>
            <w:t>av Sten Bergheden (M)</w:t>
          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022C" w14:paraId="26A75E59" w14:textId="59BDAA1B">
        <w:pPr>
          <w:pStyle w:val="FSHRub2"/>
        </w:pPr>
        <w:r>
          <w:t>Rutavdrag för 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DB4B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6022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38B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7CE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2BD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DA4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462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22C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CB9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A64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42D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9BCE67"/>
  <w15:chartTrackingRefBased/>
  <w15:docId w15:val="{F633BE61-AAC2-4468-8B04-B6191C60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835D9116FC49CCA40738C45842B4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75FA6-DD40-47D2-9412-0A0262CBDCD9}"/>
      </w:docPartPr>
      <w:docPartBody>
        <w:p w:rsidR="00313B99" w:rsidRDefault="007F4D24">
          <w:pPr>
            <w:pStyle w:val="73835D9116FC49CCA40738C45842B4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DA06337454F40609E61F91756CB9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34E03-9AA0-433A-92DA-A854A8AEDF6D}"/>
      </w:docPartPr>
      <w:docPartBody>
        <w:p w:rsidR="00313B99" w:rsidRDefault="007F4D24">
          <w:pPr>
            <w:pStyle w:val="DDA06337454F40609E61F91756CB93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E2D89607D044D44A31CCF5296B61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4B9DB-2035-4EAE-91D7-8214D6B03A01}"/>
      </w:docPartPr>
      <w:docPartBody>
        <w:p w:rsidR="00B41DA6" w:rsidRDefault="00B41D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99"/>
    <w:rsid w:val="00313B99"/>
    <w:rsid w:val="007F4D24"/>
    <w:rsid w:val="00B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835D9116FC49CCA40738C45842B471">
    <w:name w:val="73835D9116FC49CCA40738C45842B471"/>
  </w:style>
  <w:style w:type="paragraph" w:customStyle="1" w:styleId="DDA06337454F40609E61F91756CB93EA">
    <w:name w:val="DDA06337454F40609E61F91756CB9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441F0C-73D9-4789-A138-271C6D9C9A1C}"/>
</file>

<file path=customXml/itemProps2.xml><?xml version="1.0" encoding="utf-8"?>
<ds:datastoreItem xmlns:ds="http://schemas.openxmlformats.org/officeDocument/2006/customXml" ds:itemID="{24749ADB-E04C-4CC0-9985-952F112448C4}"/>
</file>

<file path=customXml/itemProps3.xml><?xml version="1.0" encoding="utf-8"?>
<ds:datastoreItem xmlns:ds="http://schemas.openxmlformats.org/officeDocument/2006/customXml" ds:itemID="{751A8A17-0119-41F8-8840-9277835F50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393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