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E1F46D64C254653969D80E5ACFF5D65"/>
        </w:placeholder>
        <w:text/>
      </w:sdtPr>
      <w:sdtEndPr/>
      <w:sdtContent>
        <w:p xmlns:w14="http://schemas.microsoft.com/office/word/2010/wordml" w:rsidRPr="009B062B" w:rsidR="00AF30DD" w:rsidP="00DA28CE" w:rsidRDefault="00AF30DD" w14:paraId="6D64E2F7" w14:textId="77777777">
          <w:pPr>
            <w:pStyle w:val="Rubrik1"/>
            <w:spacing w:after="300"/>
          </w:pPr>
          <w:r w:rsidRPr="009B062B">
            <w:t>Förslag till riksdagsbeslut</w:t>
          </w:r>
        </w:p>
      </w:sdtContent>
    </w:sdt>
    <w:sdt>
      <w:sdtPr>
        <w:alias w:val="Yrkande 1"/>
        <w:tag w:val="3c9fa708-7488-4cd0-b18a-eac70192d015"/>
        <w:id w:val="-2073963422"/>
        <w:lock w:val="sdtLocked"/>
      </w:sdtPr>
      <w:sdtEndPr/>
      <w:sdtContent>
        <w:p xmlns:w14="http://schemas.microsoft.com/office/word/2010/wordml" w:rsidR="006F4723" w:rsidRDefault="00250A46" w14:paraId="6D64E2F8"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363b8a5b-4706-456e-a678-7b7b14f5b89e"/>
        <w:id w:val="-2073963422"/>
        <w:lock w:val="sdtLocked"/>
      </w:sdtPr>
      <w:sdtEndPr/>
      <w:sdtContent>
        <w:p xmlns:w14="http://schemas.microsoft.com/office/word/2010/wordml" w:rsidR="006F4723" w:rsidRDefault="00250A46" w14:paraId="6D64E2F8" w14:textId="77777777">
          <w:pPr>
            <w:pStyle w:val="Frslagstext"/>
          </w:pPr>
          <w:r>
            <w:t>Riksdagen ställer sig bakom det som anförs i motionen om att skärpa straffen för hot mot förtroendevalda politiker genom att låta det klassas som demokratibrott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C97612F504AD1BB528164A42BC369"/>
        </w:placeholder>
        <w:text/>
      </w:sdtPr>
      <w:sdtEndPr/>
      <w:sdtContent>
        <w:p xmlns:w14="http://schemas.microsoft.com/office/word/2010/wordml" w:rsidRPr="008709A4" w:rsidR="006D79C9" w:rsidP="008709A4" w:rsidRDefault="008709A4" w14:paraId="6D64E2FA" w14:textId="4F554FB2">
          <w:pPr>
            <w:pStyle w:val="Rubrik1"/>
          </w:pPr>
          <w:r w:rsidRPr="008709A4">
            <w:t>Ansvaret som förtroendevald</w:t>
          </w:r>
        </w:p>
      </w:sdtContent>
    </w:sdt>
    <w:p xmlns:w14="http://schemas.microsoft.com/office/word/2010/wordml" w:rsidR="00A865F3" w:rsidP="00A865F3" w:rsidRDefault="00A865F3" w14:paraId="6D64E2FC" w14:textId="77777777">
      <w:pPr>
        <w:pStyle w:val="Normalutanindragellerluft"/>
      </w:pPr>
      <w:r>
        <w:t xml:space="preserve">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bara en röst för folket, man bör även vara ett föredöme, varför det är orimligt att det inte ska vara extra grovt när en förtroendevald uppmuntrar till att bryta mot lagen. Regeringen bör snarast </w:t>
      </w:r>
      <w:r>
        <w:lastRenderedPageBreak/>
        <w:t>återkomma med förslag till lagstiftning som syftar till hårda straff för förtroendevalda som uppmanar till skadegörelse, hot, misshandel eller andra brott.</w:t>
      </w:r>
    </w:p>
    <w:p xmlns:w14="http://schemas.microsoft.com/office/word/2010/wordml" w:rsidRPr="008709A4" w:rsidR="00A865F3" w:rsidP="008709A4" w:rsidRDefault="00A865F3" w14:paraId="6D64E2FE" w14:textId="77777777">
      <w:pPr>
        <w:pStyle w:val="Rubrik1"/>
      </w:pPr>
      <w:r w:rsidRPr="008709A4">
        <w:t>Hot mot förtroendevalda</w:t>
      </w:r>
    </w:p>
    <w:p xmlns:w14="http://schemas.microsoft.com/office/word/2010/wordml" w:rsidR="00A865F3" w:rsidP="00A865F3" w:rsidRDefault="00A865F3" w14:paraId="6D64E2FF" w14:textId="77777777">
      <w:pPr>
        <w:pStyle w:val="Normalutanindragellerluft"/>
      </w:pPr>
      <w:r>
        <w:t>Förtroendevalda har idag en lång rad uppgifter gentemot vårt samhälle, och tack vare demokratin är offentlighetsprincipen kring det politiska arbetet väl förankrad. Att vara en offentlig person i demokratins tjänst medför dessvärre också mindre roliga händelser. De som drabbas hårdast är kontroversiella och särskilt inflytelserika personer, men i skymundan sker också omfattande påhopp på lokalpolitiker (som ofta inte ens är heltidspolitiker).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 vilket föranleder att flera förövare utan problem kan fortsätta med sitt antidemokratiska beteende, med mer lidande och ett svårare politiskt klimat som följd.</w:t>
      </w:r>
    </w:p>
    <w:p xmlns:w14="http://schemas.microsoft.com/office/word/2010/wordml" w:rsidRPr="008709A4" w:rsidR="00A865F3" w:rsidP="008709A4" w:rsidRDefault="00A865F3" w14:paraId="6D64E301" w14:textId="73ACDC07">
      <w:r w:rsidRPr="008709A4">
        <w:t>För att polisen lättare skulle kunna utreda demokratibrott mot förtroendevalda och journalister inrättades de så kallade demokrati- och hatbrottsgrupperna i våra tre stor</w:t>
      </w:r>
      <w:r w:rsidR="008709A4">
        <w:softHyphen/>
      </w:r>
      <w:r w:rsidRPr="008709A4">
        <w:t>stadsregioner Malmö, Stockholm och Göteborg. Verksamheterna är numer permanenta med syftet att utreda hatbrott och demokratibrott mot politiker och journalister. Proble</w:t>
      </w:r>
      <w:r w:rsidR="008709A4">
        <w:softHyphen/>
      </w:r>
      <w:r w:rsidRPr="008709A4">
        <w:t>met med utredningen av brott riktade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det blir svårare att kartlägga antalet demokratibrott, då statistik på företeelsen saknas.</w:t>
      </w:r>
    </w:p>
    <w:p xmlns:w14="http://schemas.microsoft.com/office/word/2010/wordml" w:rsidRPr="008709A4" w:rsidR="00422B9E" w:rsidP="008709A4" w:rsidRDefault="00A865F3" w14:paraId="6D64E303" w14:textId="77777777">
      <w:r w:rsidRPr="008709A4">
        <w:t>Regeringen bör föreslå en brottsrubricering för demokratibrott där hot mot politiker inkluderas.</w:t>
      </w:r>
    </w:p>
    <w:bookmarkStart w:name="_GoBack" w:displacedByCustomXml="next" w:id="1"/>
    <w:bookmarkEnd w:displacedByCustomXml="next" w:id="1"/>
    <w:sdt>
      <w:sdtPr>
        <w:rPr>
          <w:i/>
          <w:noProof/>
        </w:rPr>
        <w:alias w:val="CC_Underskrifter"/>
        <w:tag w:val="CC_Underskrifter"/>
        <w:id w:val="583496634"/>
        <w:lock w:val="sdtContentLocked"/>
        <w:placeholder>
          <w:docPart w:val="F5BEE06063D348A5AE75C14A1DCA9913"/>
        </w:placeholder>
      </w:sdtPr>
      <w:sdtEndPr>
        <w:rPr>
          <w:i w:val="0"/>
          <w:noProof w:val="0"/>
        </w:rPr>
      </w:sdtEndPr>
      <w:sdtContent>
        <w:p xmlns:w14="http://schemas.microsoft.com/office/word/2010/wordml" w:rsidR="00D4623A" w:rsidP="00D4623A" w:rsidRDefault="00D4623A" w14:paraId="6D64E305" w14:textId="77777777"/>
        <w:p xmlns:w14="http://schemas.microsoft.com/office/word/2010/wordml" w:rsidRPr="008E0FE2" w:rsidR="004801AC" w:rsidP="00D4623A" w:rsidRDefault="008709A4" w14:paraId="6D64E306" w14:textId="77777777"/>
      </w:sdtContent>
    </w:sdt>
    <w:tbl>
      <w:tblPr>
        <w:tblW w:w="5000" w:type="pct"/>
        <w:tblLook w:val="04a0"/>
        <w:tblCaption w:val="underskrifter"/>
      </w:tblPr>
      <w:tblGrid>
        <w:gridCol w:w="4252"/>
        <w:gridCol w:w="4252"/>
      </w:tblGrid>
      <w:tr xmlns:w14="http://schemas.microsoft.com/office/word/2010/wordml" w:rsidR="003F46A7" w14:paraId="6CED7EF8" w14:textId="77777777">
        <w:trPr>
          <w:cantSplit/>
        </w:trPr>
        <w:tc>
          <w:tcPr>
            <w:tcW w:w="50" w:type="pct"/>
            <w:vAlign w:val="bottom"/>
          </w:tcPr>
          <w:p w:rsidR="003F46A7" w:rsidRDefault="00D7411F" w14:paraId="2D914904" w14:textId="77777777">
            <w:pPr>
              <w:pStyle w:val="Underskrifter"/>
            </w:pPr>
            <w:r>
              <w:lastRenderedPageBreak/>
              <w:t>Markus Wiechel (SD)</w:t>
            </w:r>
          </w:p>
        </w:tc>
        <w:tc>
          <w:tcPr>
            <w:tcW w:w="50" w:type="pct"/>
            <w:vAlign w:val="bottom"/>
          </w:tcPr>
          <w:p w:rsidR="003F46A7" w:rsidRDefault="00D7411F" w14:paraId="2D914904" w14:textId="77777777">
            <w:pPr>
              <w:pStyle w:val="Underskrifter"/>
            </w:pPr>
            <w:r>
              <w:lastRenderedPageBreak/>
              <w:t>Alexander Christiansson (SD)</w:t>
            </w:r>
          </w:p>
        </w:tc>
      </w:tr>
      <w:tr xmlns:w14="http://schemas.microsoft.com/office/word/2010/wordml" w:rsidR="003F46A7" w14:paraId="6CED7EF8" w14:textId="77777777">
        <w:trPr>
          <w:cantSplit/>
        </w:trPr>
        <w:tc>
          <w:tcPr>
            <w:tcW w:w="50" w:type="pct"/>
            <w:vAlign w:val="bottom"/>
          </w:tcPr>
          <w:p w:rsidR="003F46A7" w:rsidRDefault="00D7411F" w14:paraId="2D914904" w14:textId="77777777">
            <w:pPr>
              <w:pStyle w:val="Underskrifter"/>
            </w:pPr>
            <w:r>
              <w:lastRenderedPageBreak/>
              <w:t>Mikael Strandman (SD)</w:t>
            </w:r>
          </w:p>
        </w:tc>
        <w:tc>
          <w:tcPr>
            <w:tcW w:w="50" w:type="pct"/>
            <w:vAlign w:val="bottom"/>
          </w:tcPr>
          <w:p w:rsidR="003F46A7" w:rsidRDefault="00D7411F" w14:paraId="2D914904" w14:textId="77777777">
            <w:pPr>
              <w:pStyle w:val="Underskrifter"/>
            </w:pPr>
            <w:r>
              <w:lastRenderedPageBreak/>
              <w:t>Sara Gille (SD)</w:t>
            </w:r>
          </w:p>
        </w:tc>
      </w:tr>
    </w:tbl>
    <w:p xmlns:w14="http://schemas.microsoft.com/office/word/2010/wordml" w:rsidR="002D02C2" w:rsidRDefault="002D02C2" w14:paraId="6D64E310" w14:textId="77777777"/>
    <w:sectPr w:rsidR="002D02C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4E312" w14:textId="77777777" w:rsidR="00812E15" w:rsidRDefault="00812E15" w:rsidP="000C1CAD">
      <w:pPr>
        <w:spacing w:line="240" w:lineRule="auto"/>
      </w:pPr>
      <w:r>
        <w:separator/>
      </w:r>
    </w:p>
  </w:endnote>
  <w:endnote w:type="continuationSeparator" w:id="0">
    <w:p w14:paraId="6D64E313" w14:textId="77777777" w:rsidR="00812E15" w:rsidRDefault="00812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E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E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A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E321" w14:textId="77777777" w:rsidR="00262EA3" w:rsidRPr="00D4623A" w:rsidRDefault="00262EA3" w:rsidP="00D46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4E310" w14:textId="77777777" w:rsidR="00812E15" w:rsidRDefault="00812E15" w:rsidP="000C1CAD">
      <w:pPr>
        <w:spacing w:line="240" w:lineRule="auto"/>
      </w:pPr>
      <w:r>
        <w:separator/>
      </w:r>
    </w:p>
  </w:footnote>
  <w:footnote w:type="continuationSeparator" w:id="0">
    <w:p w14:paraId="6D64E311" w14:textId="77777777" w:rsidR="00812E15" w:rsidRDefault="00812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64E3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4E323" wp14:anchorId="6D64E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9A4" w14:paraId="6D64E326"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text/>
                            </w:sdtPr>
                            <w:sdtEndPr/>
                            <w:sdtContent>
                              <w:r w:rsidR="00D4623A">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4E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9A4" w14:paraId="6D64E326"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text/>
                      </w:sdtPr>
                      <w:sdtEndPr/>
                      <w:sdtContent>
                        <w:r w:rsidR="00D4623A">
                          <w:t>208</w:t>
                        </w:r>
                      </w:sdtContent>
                    </w:sdt>
                  </w:p>
                </w:txbxContent>
              </v:textbox>
              <w10:wrap anchorx="page"/>
            </v:shape>
          </w:pict>
        </mc:Fallback>
      </mc:AlternateContent>
    </w:r>
  </w:p>
  <w:p w:rsidRPr="00293C4F" w:rsidR="00262EA3" w:rsidP="00776B74" w:rsidRDefault="00262EA3" w14:paraId="6D64E3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64E316" w14:textId="77777777">
    <w:pPr>
      <w:jc w:val="right"/>
    </w:pPr>
  </w:p>
  <w:p w:rsidR="00262EA3" w:rsidP="00776B74" w:rsidRDefault="00262EA3" w14:paraId="6D64E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9A4" w14:paraId="6D64E3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4E325" wp14:anchorId="6D64E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9A4" w14:paraId="6D64E31B" w14:textId="77777777">
    <w:pPr>
      <w:pStyle w:val="FSHNormal"/>
      <w:spacing w:before="40"/>
    </w:pPr>
    <w:sdt>
      <w:sdtPr>
        <w:alias w:val="CC_Noformat_Motionstyp"/>
        <w:tag w:val="CC_Noformat_Motionstyp"/>
        <w:id w:val="1162973129"/>
        <w:lock w:val="sdtContentLocked"/>
        <w15:appearance w15:val="hidden"/>
        <w:text/>
      </w:sdtPr>
      <w:sdtEndPr/>
      <w:sdtContent>
        <w:r w:rsidR="0039781F">
          <w:t>Enskild motion</w:t>
        </w:r>
      </w:sdtContent>
    </w:sdt>
    <w:r w:rsidR="00821B36">
      <w:t xml:space="preserve"> </w:t>
    </w:r>
    <w:sdt>
      <w:sdtPr>
        <w:alias w:val="CC_Noformat_Partikod"/>
        <w:tag w:val="CC_Noformat_Partikod"/>
        <w:id w:val="1471015553"/>
        <w:text/>
      </w:sdtPr>
      <w:sdtEndPr/>
      <w:sdtContent>
        <w:r w:rsidR="00A865F3">
          <w:t>SD</w:t>
        </w:r>
      </w:sdtContent>
    </w:sdt>
    <w:sdt>
      <w:sdtPr>
        <w:alias w:val="CC_Noformat_Partinummer"/>
        <w:tag w:val="CC_Noformat_Partinummer"/>
        <w:id w:val="-2014525982"/>
        <w:text/>
      </w:sdtPr>
      <w:sdtEndPr/>
      <w:sdtContent>
        <w:r w:rsidR="00D4623A">
          <w:t>208</w:t>
        </w:r>
      </w:sdtContent>
    </w:sdt>
  </w:p>
  <w:p w:rsidRPr="008227B3" w:rsidR="00262EA3" w:rsidP="008227B3" w:rsidRDefault="008709A4" w14:paraId="6D64E3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9A4" w14:paraId="6D64E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781F">
          <w:t>2021/22</w:t>
        </w:r>
      </w:sdtContent>
    </w:sdt>
    <w:sdt>
      <w:sdtPr>
        <w:rPr>
          <w:rStyle w:val="BeteckningChar"/>
        </w:rPr>
        <w:alias w:val="CC_Noformat_Partibet"/>
        <w:tag w:val="CC_Noformat_Partibet"/>
        <w:id w:val="405810658"/>
        <w:lock w:val="sdtContentLocked"/>
        <w:placeholder>
          <w:docPart w:val="1B9C4117256041BEA5D36A71FF03BE60"/>
        </w:placeholder>
        <w:showingPlcHdr/>
        <w15:appearance w15:val="hidden"/>
        <w:text/>
      </w:sdtPr>
      <w:sdtEndPr>
        <w:rPr>
          <w:rStyle w:val="Rubrik1Char"/>
          <w:rFonts w:asciiTheme="majorHAnsi" w:hAnsiTheme="majorHAnsi"/>
          <w:sz w:val="38"/>
        </w:rPr>
      </w:sdtEndPr>
      <w:sdtContent>
        <w:r w:rsidR="0039781F">
          <w:t>:249</w:t>
        </w:r>
      </w:sdtContent>
    </w:sdt>
  </w:p>
  <w:p w:rsidR="00262EA3" w:rsidP="00E03A3D" w:rsidRDefault="008709A4" w14:paraId="6D64E31E" w14:textId="77777777">
    <w:pPr>
      <w:pStyle w:val="Motionr"/>
    </w:pPr>
    <w:sdt>
      <w:sdtPr>
        <w:alias w:val="CC_Noformat_Avtext"/>
        <w:tag w:val="CC_Noformat_Avtext"/>
        <w:id w:val="-2020768203"/>
        <w:lock w:val="sdtContentLocked"/>
        <w15:appearance w15:val="hidden"/>
        <w:text/>
      </w:sdtPr>
      <w:sdtEndPr/>
      <w:sdtContent>
        <w:r w:rsidR="0039781F">
          <w:t>av Markus Wiechel m.fl. (SD)</w:t>
        </w:r>
      </w:sdtContent>
    </w:sdt>
  </w:p>
  <w:sdt>
    <w:sdtPr>
      <w:alias w:val="CC_Noformat_Rubtext"/>
      <w:tag w:val="CC_Noformat_Rubtext"/>
      <w:id w:val="-218060500"/>
      <w:lock w:val="sdtLocked"/>
      <w:text/>
    </w:sdtPr>
    <w:sdtEndPr/>
    <w:sdtContent>
      <w:p w:rsidR="00262EA3" w:rsidP="00283E0F" w:rsidRDefault="00A865F3" w14:paraId="6D64E31F" w14:textId="77777777">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6D64E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86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FB"/>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46"/>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2C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2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D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1F"/>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A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F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B8"/>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C9"/>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82"/>
    <w:rsid w:val="005E282D"/>
    <w:rsid w:val="005E2DDF"/>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723"/>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1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9A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3"/>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5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8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3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1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06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64E2F7"/>
  <w15:chartTrackingRefBased/>
  <w15:docId w15:val="{26C3A3AF-0573-4A33-ACB5-1FD0792E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99617">
      <w:bodyDiv w:val="1"/>
      <w:marLeft w:val="0"/>
      <w:marRight w:val="0"/>
      <w:marTop w:val="0"/>
      <w:marBottom w:val="0"/>
      <w:divBdr>
        <w:top w:val="none" w:sz="0" w:space="0" w:color="auto"/>
        <w:left w:val="none" w:sz="0" w:space="0" w:color="auto"/>
        <w:bottom w:val="none" w:sz="0" w:space="0" w:color="auto"/>
        <w:right w:val="none" w:sz="0" w:space="0" w:color="auto"/>
      </w:divBdr>
    </w:div>
    <w:div w:id="21098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1F46D64C254653969D80E5ACFF5D65"/>
        <w:category>
          <w:name w:val="Allmänt"/>
          <w:gallery w:val="placeholder"/>
        </w:category>
        <w:types>
          <w:type w:val="bbPlcHdr"/>
        </w:types>
        <w:behaviors>
          <w:behavior w:val="content"/>
        </w:behaviors>
        <w:guid w:val="{3C00C0D3-0CFD-4F95-B7D4-248A14BD9EEB}"/>
      </w:docPartPr>
      <w:docPartBody>
        <w:p w:rsidR="00591C9A" w:rsidRDefault="00CF694C">
          <w:pPr>
            <w:pStyle w:val="1E1F46D64C254653969D80E5ACFF5D65"/>
          </w:pPr>
          <w:r w:rsidRPr="005A0A93">
            <w:rPr>
              <w:rStyle w:val="Platshllartext"/>
            </w:rPr>
            <w:t>Förslag till riksdagsbeslut</w:t>
          </w:r>
        </w:p>
      </w:docPartBody>
    </w:docPart>
    <w:docPart>
      <w:docPartPr>
        <w:name w:val="097C97612F504AD1BB528164A42BC369"/>
        <w:category>
          <w:name w:val="Allmänt"/>
          <w:gallery w:val="placeholder"/>
        </w:category>
        <w:types>
          <w:type w:val="bbPlcHdr"/>
        </w:types>
        <w:behaviors>
          <w:behavior w:val="content"/>
        </w:behaviors>
        <w:guid w:val="{800510DE-FE44-4ED6-8D4B-9B5BEA52D4CB}"/>
      </w:docPartPr>
      <w:docPartBody>
        <w:p w:rsidR="00591C9A" w:rsidRDefault="00CF694C">
          <w:pPr>
            <w:pStyle w:val="097C97612F504AD1BB528164A42BC369"/>
          </w:pPr>
          <w:r w:rsidRPr="005A0A93">
            <w:rPr>
              <w:rStyle w:val="Platshllartext"/>
            </w:rPr>
            <w:t>Motivering</w:t>
          </w:r>
        </w:p>
      </w:docPartBody>
    </w:docPart>
    <w:docPart>
      <w:docPartPr>
        <w:name w:val="C52D1F4839DA485AA536F7F31D61A1F5"/>
        <w:category>
          <w:name w:val="Allmänt"/>
          <w:gallery w:val="placeholder"/>
        </w:category>
        <w:types>
          <w:type w:val="bbPlcHdr"/>
        </w:types>
        <w:behaviors>
          <w:behavior w:val="content"/>
        </w:behaviors>
        <w:guid w:val="{49B637F8-ABE7-48AB-86EA-169B9F6BCBE6}"/>
      </w:docPartPr>
      <w:docPartBody>
        <w:p w:rsidR="00591C9A" w:rsidRDefault="00CF694C">
          <w:pPr>
            <w:pStyle w:val="C52D1F4839DA485AA536F7F31D61A1F5"/>
          </w:pPr>
          <w:r>
            <w:rPr>
              <w:rStyle w:val="Platshllartext"/>
            </w:rPr>
            <w:t xml:space="preserve"> </w:t>
          </w:r>
        </w:p>
      </w:docPartBody>
    </w:docPart>
    <w:docPart>
      <w:docPartPr>
        <w:name w:val="F67A6AE0B91641C29DD07C6239F416B2"/>
        <w:category>
          <w:name w:val="Allmänt"/>
          <w:gallery w:val="placeholder"/>
        </w:category>
        <w:types>
          <w:type w:val="bbPlcHdr"/>
        </w:types>
        <w:behaviors>
          <w:behavior w:val="content"/>
        </w:behaviors>
        <w:guid w:val="{E6CFA4CE-92C1-4EBF-9483-07047C1193DA}"/>
      </w:docPartPr>
      <w:docPartBody>
        <w:p w:rsidR="00591C9A" w:rsidRDefault="00CF694C">
          <w:pPr>
            <w:pStyle w:val="F67A6AE0B91641C29DD07C6239F416B2"/>
          </w:pPr>
          <w:r>
            <w:t xml:space="preserve"> </w:t>
          </w:r>
        </w:p>
      </w:docPartBody>
    </w:docPart>
    <w:docPart>
      <w:docPartPr>
        <w:name w:val="F5BEE06063D348A5AE75C14A1DCA9913"/>
        <w:category>
          <w:name w:val="Allmänt"/>
          <w:gallery w:val="placeholder"/>
        </w:category>
        <w:types>
          <w:type w:val="bbPlcHdr"/>
        </w:types>
        <w:behaviors>
          <w:behavior w:val="content"/>
        </w:behaviors>
        <w:guid w:val="{E258AA85-74FB-4989-AE29-42B0D7F6F9BC}"/>
      </w:docPartPr>
      <w:docPartBody>
        <w:p w:rsidR="00D31224" w:rsidRDefault="00D31224"/>
      </w:docPartBody>
    </w:docPart>
    <w:docPart>
      <w:docPartPr>
        <w:name w:val="1B9C4117256041BEA5D36A71FF03BE60"/>
        <w:category>
          <w:name w:val="Allmänt"/>
          <w:gallery w:val="placeholder"/>
        </w:category>
        <w:types>
          <w:type w:val="bbPlcHdr"/>
        </w:types>
        <w:behaviors>
          <w:behavior w:val="content"/>
        </w:behaviors>
        <w:guid w:val="{7A296AA7-324B-454B-829F-FA05ED754C0F}"/>
      </w:docPartPr>
      <w:docPartBody>
        <w:p w:rsidR="00000000" w:rsidRDefault="00DF0B0A">
          <w:r>
            <w:t>:249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94C"/>
    <w:rsid w:val="00153322"/>
    <w:rsid w:val="003765ED"/>
    <w:rsid w:val="00591C9A"/>
    <w:rsid w:val="00BE6777"/>
    <w:rsid w:val="00CF694C"/>
    <w:rsid w:val="00D31224"/>
    <w:rsid w:val="00DD03C3"/>
    <w:rsid w:val="00DF0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F46D64C254653969D80E5ACFF5D65">
    <w:name w:val="1E1F46D64C254653969D80E5ACFF5D65"/>
  </w:style>
  <w:style w:type="paragraph" w:customStyle="1" w:styleId="DCE19F1191F44EFE97D5C93BC2C1AF6B">
    <w:name w:val="DCE19F1191F44EFE97D5C93BC2C1AF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798AA454454783B91D3C9A0AD232EB">
    <w:name w:val="9E798AA454454783B91D3C9A0AD232EB"/>
  </w:style>
  <w:style w:type="paragraph" w:customStyle="1" w:styleId="097C97612F504AD1BB528164A42BC369">
    <w:name w:val="097C97612F504AD1BB528164A42BC369"/>
  </w:style>
  <w:style w:type="paragraph" w:customStyle="1" w:styleId="6D605D44605642E9852AD4043E827381">
    <w:name w:val="6D605D44605642E9852AD4043E827381"/>
  </w:style>
  <w:style w:type="paragraph" w:customStyle="1" w:styleId="FB7FA47D384E494ABD7C3E045D79E5DB">
    <w:name w:val="FB7FA47D384E494ABD7C3E045D79E5DB"/>
  </w:style>
  <w:style w:type="paragraph" w:customStyle="1" w:styleId="C52D1F4839DA485AA536F7F31D61A1F5">
    <w:name w:val="C52D1F4839DA485AA536F7F31D61A1F5"/>
  </w:style>
  <w:style w:type="paragraph" w:customStyle="1" w:styleId="F67A6AE0B91641C29DD07C6239F416B2">
    <w:name w:val="F67A6AE0B91641C29DD07C6239F41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91F84-5C33-4490-A750-D8C1425D15AF}"/>
</file>

<file path=customXml/itemProps2.xml><?xml version="1.0" encoding="utf-8"?>
<ds:datastoreItem xmlns:ds="http://schemas.openxmlformats.org/officeDocument/2006/customXml" ds:itemID="{778B6E6B-E2C8-4B2F-A848-F16C1013B47D}"/>
</file>

<file path=customXml/itemProps3.xml><?xml version="1.0" encoding="utf-8"?>
<ds:datastoreItem xmlns:ds="http://schemas.openxmlformats.org/officeDocument/2006/customXml" ds:itemID="{153ACACF-50C7-45AD-A65D-76D0468113EA}"/>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2861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