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71EAB" w:rsidRPr="008732E5" w:rsidTr="00571EA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71EAB" w:rsidRPr="008732E5" w:rsidRDefault="00733024" w:rsidP="00571EAB">
            <w:pPr>
              <w:pStyle w:val="RSKRbeteckning"/>
              <w:spacing w:before="240"/>
            </w:pPr>
            <w:r w:rsidRPr="008732E5">
              <w:t>Riksdagsskrivelse</w:t>
            </w:r>
          </w:p>
          <w:p w:rsidR="00571EAB" w:rsidRPr="008732E5" w:rsidRDefault="00733024" w:rsidP="00571EAB">
            <w:pPr>
              <w:pStyle w:val="RSKRbeteckning"/>
            </w:pPr>
            <w:r w:rsidRPr="008732E5">
              <w:t>2010/11</w:t>
            </w:r>
            <w:r w:rsidR="00571EAB" w:rsidRPr="008732E5">
              <w:t>:</w:t>
            </w:r>
            <w:r w:rsidRPr="008732E5">
              <w:t>259</w:t>
            </w:r>
          </w:p>
        </w:tc>
        <w:tc>
          <w:tcPr>
            <w:tcW w:w="1134" w:type="dxa"/>
          </w:tcPr>
          <w:p w:rsidR="00571EAB" w:rsidRPr="008732E5" w:rsidRDefault="008732E5" w:rsidP="00571EAB">
            <w:pPr>
              <w:jc w:val="right"/>
            </w:pPr>
            <w:r w:rsidRPr="008732E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1EAB" w:rsidRPr="008732E5" w:rsidTr="00571EA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71EAB" w:rsidRPr="008732E5" w:rsidRDefault="00571EAB">
            <w:pPr>
              <w:rPr>
                <w:sz w:val="10"/>
              </w:rPr>
            </w:pPr>
          </w:p>
        </w:tc>
      </w:tr>
    </w:tbl>
    <w:p w:rsidR="00571EAB" w:rsidRPr="008732E5" w:rsidRDefault="00571EAB"/>
    <w:p w:rsidR="00571EAB" w:rsidRPr="008732E5" w:rsidRDefault="00733024" w:rsidP="00571EAB">
      <w:pPr>
        <w:pStyle w:val="Mottagare1"/>
      </w:pPr>
      <w:r w:rsidRPr="008732E5">
        <w:t>Regeringen</w:t>
      </w:r>
    </w:p>
    <w:p w:rsidR="00571EAB" w:rsidRPr="008732E5" w:rsidRDefault="00733024" w:rsidP="00571EAB">
      <w:pPr>
        <w:pStyle w:val="Mottagare2"/>
      </w:pPr>
      <w:r w:rsidRPr="008732E5">
        <w:t>Näringsdepartementet</w:t>
      </w:r>
    </w:p>
    <w:p w:rsidR="00571EAB" w:rsidRPr="008732E5" w:rsidRDefault="00571EAB" w:rsidP="00571EAB">
      <w:r w:rsidRPr="008732E5">
        <w:t xml:space="preserve">Med överlämnande av </w:t>
      </w:r>
      <w:r w:rsidR="00733024" w:rsidRPr="008732E5">
        <w:t>trafikutskottet</w:t>
      </w:r>
      <w:r w:rsidRPr="008732E5">
        <w:t xml:space="preserve">s betänkande </w:t>
      </w:r>
      <w:r w:rsidR="00733024" w:rsidRPr="008732E5">
        <w:t>2010/11</w:t>
      </w:r>
      <w:r w:rsidRPr="008732E5">
        <w:t>:</w:t>
      </w:r>
      <w:r w:rsidR="00733024" w:rsidRPr="008732E5">
        <w:t>TU23</w:t>
      </w:r>
      <w:r w:rsidRPr="008732E5">
        <w:t xml:space="preserve"> </w:t>
      </w:r>
      <w:r w:rsidR="00733024" w:rsidRPr="008732E5">
        <w:t>Genomförandet av tredje sjösäkerhetspaketet – del 2</w:t>
      </w:r>
      <w:r w:rsidRPr="008732E5">
        <w:t xml:space="preserve"> får jag anmäla att riksdagen denna dag bifallit utskottets förslag till riksdagsbeslut.</w:t>
      </w:r>
    </w:p>
    <w:p w:rsidR="00571EAB" w:rsidRPr="008732E5" w:rsidRDefault="00571EAB" w:rsidP="00571EAB">
      <w:pPr>
        <w:pStyle w:val="Stockholm"/>
      </w:pPr>
      <w:r w:rsidRPr="008732E5">
        <w:t xml:space="preserve">Stockholm </w:t>
      </w:r>
      <w:r w:rsidR="00733024" w:rsidRPr="008732E5">
        <w:t>den 19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71EAB" w:rsidRPr="008732E5" w:rsidTr="00571EA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71EAB" w:rsidRPr="008732E5" w:rsidRDefault="00733024" w:rsidP="00571EAB">
            <w:pPr>
              <w:pStyle w:val="AvsTalman"/>
            </w:pPr>
            <w:r w:rsidRPr="008732E5">
              <w:t>Liselott Hagberg</w:t>
            </w:r>
          </w:p>
        </w:tc>
        <w:tc>
          <w:tcPr>
            <w:tcW w:w="3628" w:type="dxa"/>
          </w:tcPr>
          <w:p w:rsidR="00571EAB" w:rsidRPr="008732E5" w:rsidRDefault="00733024" w:rsidP="00571EAB">
            <w:pPr>
              <w:pStyle w:val="AvsTjnsteman"/>
            </w:pPr>
            <w:r w:rsidRPr="008732E5">
              <w:t>Ulf Christoffersson</w:t>
            </w:r>
          </w:p>
        </w:tc>
      </w:tr>
    </w:tbl>
    <w:p w:rsidR="00D85057" w:rsidRPr="008732E5" w:rsidRDefault="00D85057" w:rsidP="00571EAB"/>
    <w:sectPr w:rsidR="00D85057" w:rsidRPr="008732E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AB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642CD"/>
    <w:rsid w:val="00571EAB"/>
    <w:rsid w:val="005F2290"/>
    <w:rsid w:val="00621003"/>
    <w:rsid w:val="00662397"/>
    <w:rsid w:val="006668C5"/>
    <w:rsid w:val="00733024"/>
    <w:rsid w:val="007D2903"/>
    <w:rsid w:val="007D4810"/>
    <w:rsid w:val="00852286"/>
    <w:rsid w:val="00860608"/>
    <w:rsid w:val="008732E5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6DF304D-EB5D-49FF-9798-25AF1322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259</vt:lpwstr>
  </property>
  <property fmtid="{D5CDD505-2E9C-101B-9397-08002B2CF9AE}" pid="6" name="Datum">
    <vt:lpwstr>2011-05-19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23</vt:lpwstr>
  </property>
  <property fmtid="{D5CDD505-2E9C-101B-9397-08002B2CF9AE}" pid="17" name="RefRubrik">
    <vt:lpwstr>Genomförandet av tredje sjösäkerhetspaketet – del 2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maj 2011</vt:lpwstr>
  </property>
</Properties>
</file>