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1E5772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14:paraId="4C996183" w14:textId="77777777" w:rsidTr="0096348C">
        <w:tc>
          <w:tcPr>
            <w:tcW w:w="9141" w:type="dxa"/>
          </w:tcPr>
          <w:p w14:paraId="3D0D6218" w14:textId="77777777" w:rsidR="0096348C" w:rsidRDefault="0096348C" w:rsidP="0096348C">
            <w:r>
              <w:t>RIKSDAGEN</w:t>
            </w:r>
          </w:p>
          <w:p w14:paraId="4578F69B" w14:textId="77777777"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14:paraId="333ECA30" w14:textId="77777777" w:rsidR="0096348C" w:rsidRDefault="0096348C" w:rsidP="0096348C"/>
    <w:p w14:paraId="0ADF66FC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14:paraId="2D4D6BAB" w14:textId="77777777" w:rsidTr="00012D39">
        <w:trPr>
          <w:cantSplit/>
          <w:trHeight w:val="742"/>
        </w:trPr>
        <w:tc>
          <w:tcPr>
            <w:tcW w:w="1985" w:type="dxa"/>
          </w:tcPr>
          <w:p w14:paraId="377E9954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ECD05CF" w14:textId="77777777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3B0182">
              <w:rPr>
                <w:b/>
              </w:rPr>
              <w:t>1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3B0182">
              <w:rPr>
                <w:b/>
              </w:rPr>
              <w:t>2</w:t>
            </w:r>
            <w:r w:rsidR="0096348C">
              <w:rPr>
                <w:b/>
              </w:rPr>
              <w:t>:</w:t>
            </w:r>
            <w:r w:rsidR="000D0964">
              <w:rPr>
                <w:b/>
              </w:rPr>
              <w:t>28</w:t>
            </w:r>
          </w:p>
          <w:p w14:paraId="6A6484F4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2584FB1" w14:textId="77777777" w:rsidTr="00012D39">
        <w:tc>
          <w:tcPr>
            <w:tcW w:w="1985" w:type="dxa"/>
          </w:tcPr>
          <w:p w14:paraId="0E284F99" w14:textId="77777777"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14:paraId="3B825735" w14:textId="77777777" w:rsidR="0096348C" w:rsidRDefault="00EF70DA" w:rsidP="0096348C">
            <w:r>
              <w:t>20</w:t>
            </w:r>
            <w:r w:rsidR="00C3591B">
              <w:t>2</w:t>
            </w:r>
            <w:r w:rsidR="001B463E">
              <w:t>2</w:t>
            </w:r>
            <w:r w:rsidR="009D6560">
              <w:t>-</w:t>
            </w:r>
            <w:r w:rsidR="000D0964">
              <w:t>05-05</w:t>
            </w:r>
          </w:p>
        </w:tc>
      </w:tr>
      <w:tr w:rsidR="0096348C" w14:paraId="2D504D71" w14:textId="77777777" w:rsidTr="00012D39">
        <w:tc>
          <w:tcPr>
            <w:tcW w:w="1985" w:type="dxa"/>
          </w:tcPr>
          <w:p w14:paraId="60F5FF0F" w14:textId="77777777"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14:paraId="5846C068" w14:textId="77777777" w:rsidR="00D12EAD" w:rsidRDefault="000D0964" w:rsidP="0096348C">
            <w:r>
              <w:t>10.00–</w:t>
            </w:r>
            <w:r w:rsidR="00A509DC">
              <w:t>10.35</w:t>
            </w:r>
          </w:p>
        </w:tc>
      </w:tr>
      <w:tr w:rsidR="0096348C" w14:paraId="32A4127C" w14:textId="77777777" w:rsidTr="00012D39">
        <w:tc>
          <w:tcPr>
            <w:tcW w:w="1985" w:type="dxa"/>
          </w:tcPr>
          <w:p w14:paraId="7CB7C4F5" w14:textId="77777777"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14:paraId="310BF433" w14:textId="77777777" w:rsidR="0096348C" w:rsidRDefault="0096348C" w:rsidP="0096348C">
            <w:r>
              <w:t>Se bilaga 1</w:t>
            </w:r>
          </w:p>
        </w:tc>
      </w:tr>
    </w:tbl>
    <w:p w14:paraId="5B65DD3C" w14:textId="77777777" w:rsidR="0096348C" w:rsidRDefault="0096348C" w:rsidP="0096348C"/>
    <w:p w14:paraId="6DE53DDB" w14:textId="77777777" w:rsidR="00F93B25" w:rsidRDefault="00F93B25" w:rsidP="0096348C"/>
    <w:p w14:paraId="0E82EC74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57DF8" w14:paraId="2F804D6B" w14:textId="77777777" w:rsidTr="00D12EAD">
        <w:tc>
          <w:tcPr>
            <w:tcW w:w="567" w:type="dxa"/>
          </w:tcPr>
          <w:p w14:paraId="4FB5D536" w14:textId="77777777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4A0EF6">
              <w:rPr>
                <w:b/>
                <w:snapToGrid w:val="0"/>
              </w:rPr>
              <w:t xml:space="preserve"> 1</w:t>
            </w:r>
          </w:p>
        </w:tc>
        <w:tc>
          <w:tcPr>
            <w:tcW w:w="6946" w:type="dxa"/>
            <w:gridSpan w:val="2"/>
          </w:tcPr>
          <w:p w14:paraId="0DC165DE" w14:textId="77777777" w:rsidR="00E57DF8" w:rsidRDefault="000D0964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Tillfälligt undantag från uttagsbeskattning för gåvor från företag till hjälpbehövande i Ukraina</w:t>
            </w:r>
          </w:p>
          <w:p w14:paraId="4F6DA2AE" w14:textId="77777777" w:rsidR="000D0964" w:rsidRDefault="000D0964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  <w:p w14:paraId="3C06CD6B" w14:textId="77777777" w:rsidR="00E57DF8" w:rsidRDefault="000D0964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szCs w:val="24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Statssekreterare Tora </w:t>
            </w:r>
            <w:proofErr w:type="spellStart"/>
            <w:r>
              <w:rPr>
                <w:rFonts w:eastAsiaTheme="minorHAnsi"/>
                <w:color w:val="000000"/>
                <w:szCs w:val="24"/>
                <w:lang w:eastAsia="en-US"/>
              </w:rPr>
              <w:t>Hansjons</w:t>
            </w:r>
            <w:proofErr w:type="spellEnd"/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, Finansdepartementet </w:t>
            </w:r>
            <w:r w:rsidR="00E57DF8">
              <w:rPr>
                <w:szCs w:val="24"/>
              </w:rPr>
              <w:t>lämnade information och svarade på utskottets frågor.</w:t>
            </w:r>
          </w:p>
          <w:p w14:paraId="6C036466" w14:textId="77777777" w:rsidR="000D0964" w:rsidRDefault="000D0964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</w:p>
          <w:p w14:paraId="592F97C9" w14:textId="77777777" w:rsidR="000D0964" w:rsidRPr="000D0964" w:rsidRDefault="000D0964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szCs w:val="24"/>
              </w:rPr>
            </w:pPr>
            <w:r w:rsidRPr="000D0964">
              <w:rPr>
                <w:szCs w:val="24"/>
              </w:rPr>
              <w:t>Ärendet bordlades</w:t>
            </w:r>
            <w:r w:rsidR="00AA30B1">
              <w:rPr>
                <w:szCs w:val="24"/>
              </w:rPr>
              <w:t>.</w:t>
            </w:r>
          </w:p>
          <w:p w14:paraId="11DEE83E" w14:textId="77777777" w:rsidR="00E57DF8" w:rsidRDefault="00E57DF8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</w:tc>
      </w:tr>
      <w:tr w:rsidR="00E57DF8" w14:paraId="7F45ED46" w14:textId="77777777" w:rsidTr="00D12EAD">
        <w:tc>
          <w:tcPr>
            <w:tcW w:w="567" w:type="dxa"/>
          </w:tcPr>
          <w:p w14:paraId="6826D2DE" w14:textId="77777777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0D0964">
              <w:rPr>
                <w:b/>
                <w:snapToGrid w:val="0"/>
              </w:rPr>
              <w:t xml:space="preserve"> 2</w:t>
            </w:r>
          </w:p>
        </w:tc>
        <w:tc>
          <w:tcPr>
            <w:tcW w:w="6946" w:type="dxa"/>
            <w:gridSpan w:val="2"/>
          </w:tcPr>
          <w:p w14:paraId="3474760D" w14:textId="77777777" w:rsidR="00E57DF8" w:rsidRPr="001E1FAC" w:rsidRDefault="00E57DF8" w:rsidP="00E57DF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72E19DAC" w14:textId="77777777" w:rsidR="00E57DF8" w:rsidRDefault="00E57DF8" w:rsidP="00E57DF8">
            <w:pPr>
              <w:tabs>
                <w:tab w:val="left" w:pos="1701"/>
              </w:tabs>
              <w:rPr>
                <w:snapToGrid w:val="0"/>
              </w:rPr>
            </w:pPr>
          </w:p>
          <w:p w14:paraId="546ABE3A" w14:textId="77777777" w:rsidR="00E57DF8" w:rsidRDefault="00E57DF8" w:rsidP="00E57DF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</w:t>
            </w:r>
            <w:r w:rsidR="00481B64">
              <w:rPr>
                <w:snapToGrid w:val="0"/>
              </w:rPr>
              <w:t>2</w:t>
            </w:r>
            <w:r w:rsidR="0096238C">
              <w:rPr>
                <w:snapToGrid w:val="0"/>
              </w:rPr>
              <w:t>1</w:t>
            </w:r>
            <w:r>
              <w:rPr>
                <w:snapToGrid w:val="0"/>
              </w:rPr>
              <w:t>/2</w:t>
            </w:r>
            <w:r w:rsidR="0096238C">
              <w:rPr>
                <w:snapToGrid w:val="0"/>
              </w:rPr>
              <w:t>2</w:t>
            </w:r>
            <w:r>
              <w:rPr>
                <w:snapToGrid w:val="0"/>
              </w:rPr>
              <w:t>:</w:t>
            </w:r>
            <w:r w:rsidR="000D0964">
              <w:rPr>
                <w:snapToGrid w:val="0"/>
              </w:rPr>
              <w:t>27</w:t>
            </w:r>
            <w:r w:rsidR="000D3043">
              <w:rPr>
                <w:snapToGrid w:val="0"/>
              </w:rPr>
              <w:t>.</w:t>
            </w:r>
          </w:p>
          <w:p w14:paraId="1E10A2E5" w14:textId="77777777" w:rsidR="00E57DF8" w:rsidRDefault="00E57DF8" w:rsidP="00723D6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14:paraId="18D9CC4E" w14:textId="77777777" w:rsidTr="00D12EAD">
        <w:tc>
          <w:tcPr>
            <w:tcW w:w="567" w:type="dxa"/>
          </w:tcPr>
          <w:p w14:paraId="38AC9E93" w14:textId="77777777"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509DC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14:paraId="514C48E4" w14:textId="77777777" w:rsidR="0096348C" w:rsidRPr="00D44270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EU-dokument</w:t>
            </w:r>
          </w:p>
          <w:p w14:paraId="76952459" w14:textId="77777777" w:rsidR="00D12EAD" w:rsidRDefault="00D12EAD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14:paraId="52A05C26" w14:textId="77777777" w:rsidR="00FB538C" w:rsidRDefault="00FB538C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Inkomna EU-dokument enligt bilaga </w:t>
            </w:r>
            <w:r w:rsidR="000D0964">
              <w:rPr>
                <w:snapToGrid w:val="0"/>
              </w:rPr>
              <w:t>2</w:t>
            </w:r>
            <w:r>
              <w:rPr>
                <w:snapToGrid w:val="0"/>
              </w:rPr>
              <w:t xml:space="preserve"> anmäldes.</w:t>
            </w:r>
          </w:p>
          <w:p w14:paraId="6CFBF458" w14:textId="77777777" w:rsidR="003A729A" w:rsidRDefault="003A729A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14:paraId="0CE6DE8A" w14:textId="77777777" w:rsidTr="00D12EAD">
        <w:tc>
          <w:tcPr>
            <w:tcW w:w="567" w:type="dxa"/>
          </w:tcPr>
          <w:p w14:paraId="767F9B62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509DC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14:paraId="1878F0A5" w14:textId="77777777" w:rsidR="007E4B5A" w:rsidRDefault="000D0964" w:rsidP="007E4B5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Skattereduktion för avgift till arbetslöshetskassa (SkU24)</w:t>
            </w:r>
            <w:r w:rsidR="007E4B5A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  <w:r w:rsidR="007E4B5A">
              <w:rPr>
                <w:snapToGrid w:val="0"/>
              </w:rPr>
              <w:t xml:space="preserve"> </w:t>
            </w:r>
          </w:p>
          <w:p w14:paraId="72B4AF19" w14:textId="77777777" w:rsidR="007E4B5A" w:rsidRDefault="007E4B5A" w:rsidP="007E4B5A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snapToGrid w:val="0"/>
              </w:rPr>
              <w:t>Utskottet fortsatte behandling</w:t>
            </w:r>
            <w:r w:rsidR="002348E1">
              <w:rPr>
                <w:snapToGrid w:val="0"/>
              </w:rPr>
              <w:t>en</w:t>
            </w:r>
            <w:r>
              <w:rPr>
                <w:snapToGrid w:val="0"/>
              </w:rPr>
              <w:t xml:space="preserve"> av proposition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202</w:t>
            </w:r>
            <w:r w:rsidR="0096238C">
              <w:rPr>
                <w:rFonts w:eastAsiaTheme="minorHAnsi"/>
                <w:color w:val="000000"/>
                <w:szCs w:val="24"/>
                <w:lang w:eastAsia="en-US"/>
              </w:rPr>
              <w:t>1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/2</w:t>
            </w:r>
            <w:r w:rsidR="0096238C">
              <w:rPr>
                <w:rFonts w:eastAsiaTheme="minorHAnsi"/>
                <w:color w:val="000000"/>
                <w:szCs w:val="24"/>
                <w:lang w:eastAsia="en-US"/>
              </w:rPr>
              <w:t>2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:</w:t>
            </w:r>
            <w:r w:rsidR="000D0964">
              <w:rPr>
                <w:rFonts w:eastAsiaTheme="minorHAnsi"/>
                <w:color w:val="000000"/>
                <w:szCs w:val="24"/>
                <w:lang w:eastAsia="en-US"/>
              </w:rPr>
              <w:t>126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.</w:t>
            </w:r>
          </w:p>
          <w:p w14:paraId="18AE4506" w14:textId="77777777" w:rsidR="007E4B5A" w:rsidRDefault="007E4B5A" w:rsidP="007E4B5A">
            <w:pPr>
              <w:tabs>
                <w:tab w:val="left" w:pos="1701"/>
              </w:tabs>
              <w:rPr>
                <w:snapToGrid w:val="0"/>
              </w:rPr>
            </w:pPr>
          </w:p>
          <w:p w14:paraId="709AC33B" w14:textId="77777777" w:rsidR="007E4B5A" w:rsidRDefault="007E4B5A" w:rsidP="007E4B5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202</w:t>
            </w:r>
            <w:r w:rsidR="0096238C">
              <w:rPr>
                <w:snapToGrid w:val="0"/>
              </w:rPr>
              <w:t>1</w:t>
            </w:r>
            <w:r>
              <w:rPr>
                <w:snapToGrid w:val="0"/>
              </w:rPr>
              <w:t>/</w:t>
            </w:r>
            <w:proofErr w:type="gramStart"/>
            <w:r>
              <w:rPr>
                <w:snapToGrid w:val="0"/>
              </w:rPr>
              <w:t>2</w:t>
            </w:r>
            <w:r w:rsidR="0096238C">
              <w:rPr>
                <w:snapToGrid w:val="0"/>
              </w:rPr>
              <w:t>2</w:t>
            </w:r>
            <w:r>
              <w:rPr>
                <w:snapToGrid w:val="0"/>
              </w:rPr>
              <w:t>:SkU</w:t>
            </w:r>
            <w:proofErr w:type="gramEnd"/>
            <w:r w:rsidR="000D0964">
              <w:rPr>
                <w:snapToGrid w:val="0"/>
              </w:rPr>
              <w:t>24</w:t>
            </w:r>
            <w:r>
              <w:rPr>
                <w:snapToGrid w:val="0"/>
              </w:rPr>
              <w:t>.</w:t>
            </w:r>
          </w:p>
          <w:p w14:paraId="7C409648" w14:textId="77777777" w:rsidR="007E4B5A" w:rsidRDefault="007E4B5A" w:rsidP="007E4B5A">
            <w:pPr>
              <w:tabs>
                <w:tab w:val="left" w:pos="1701"/>
              </w:tabs>
              <w:rPr>
                <w:snapToGrid w:val="0"/>
              </w:rPr>
            </w:pPr>
          </w:p>
          <w:p w14:paraId="54D23F11" w14:textId="77777777" w:rsidR="00F93B25" w:rsidRDefault="0021248B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M-, SD-, C- och L</w:t>
            </w:r>
            <w:r w:rsidR="007E4B5A">
              <w:rPr>
                <w:snapToGrid w:val="0"/>
              </w:rPr>
              <w:t>-ledam</w:t>
            </w:r>
            <w:r>
              <w:rPr>
                <w:snapToGrid w:val="0"/>
              </w:rPr>
              <w:t>öterna</w:t>
            </w:r>
            <w:r w:rsidR="007E4B5A">
              <w:rPr>
                <w:snapToGrid w:val="0"/>
              </w:rPr>
              <w:t xml:space="preserve"> anmälde särskil</w:t>
            </w:r>
            <w:r>
              <w:rPr>
                <w:snapToGrid w:val="0"/>
              </w:rPr>
              <w:t>da</w:t>
            </w:r>
            <w:r w:rsidR="007E4B5A">
              <w:rPr>
                <w:snapToGrid w:val="0"/>
              </w:rPr>
              <w:t xml:space="preserve"> yttrande</w:t>
            </w:r>
            <w:r>
              <w:rPr>
                <w:snapToGrid w:val="0"/>
              </w:rPr>
              <w:t>n</w:t>
            </w:r>
            <w:r w:rsidR="007E4B5A">
              <w:rPr>
                <w:snapToGrid w:val="0"/>
              </w:rPr>
              <w:t xml:space="preserve">. </w:t>
            </w:r>
          </w:p>
          <w:p w14:paraId="20CA5335" w14:textId="77777777"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0D0964" w14:paraId="5C94322F" w14:textId="77777777" w:rsidTr="00D12EAD">
        <w:tc>
          <w:tcPr>
            <w:tcW w:w="567" w:type="dxa"/>
          </w:tcPr>
          <w:p w14:paraId="0FF41626" w14:textId="77777777" w:rsidR="000D0964" w:rsidRDefault="000D0964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509DC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14:paraId="22026442" w14:textId="77777777" w:rsidR="000D0964" w:rsidRDefault="000D0964" w:rsidP="000D096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Ändrad nedsättning av förmånsvärdet på miljöanpassade bilar (SkU25)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  <w:r>
              <w:rPr>
                <w:snapToGrid w:val="0"/>
              </w:rPr>
              <w:t xml:space="preserve"> </w:t>
            </w:r>
          </w:p>
          <w:p w14:paraId="50CCF125" w14:textId="77777777" w:rsidR="000D0964" w:rsidRDefault="000D0964" w:rsidP="000D0964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snapToGrid w:val="0"/>
              </w:rPr>
              <w:t xml:space="preserve">Utskottet fortsatte behandlingen av proposition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2021/22:173.</w:t>
            </w:r>
          </w:p>
          <w:p w14:paraId="614C08FB" w14:textId="77777777" w:rsidR="000D0964" w:rsidRDefault="000D0964" w:rsidP="000D0964">
            <w:pPr>
              <w:tabs>
                <w:tab w:val="left" w:pos="1701"/>
              </w:tabs>
              <w:rPr>
                <w:snapToGrid w:val="0"/>
              </w:rPr>
            </w:pPr>
          </w:p>
          <w:p w14:paraId="3D017EA5" w14:textId="77777777" w:rsidR="000D0964" w:rsidRDefault="000D0964" w:rsidP="000D096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2021/</w:t>
            </w:r>
            <w:proofErr w:type="gramStart"/>
            <w:r>
              <w:rPr>
                <w:snapToGrid w:val="0"/>
              </w:rPr>
              <w:t>22:SkU</w:t>
            </w:r>
            <w:proofErr w:type="gramEnd"/>
            <w:r>
              <w:rPr>
                <w:snapToGrid w:val="0"/>
              </w:rPr>
              <w:t>25.</w:t>
            </w:r>
          </w:p>
          <w:p w14:paraId="7D644446" w14:textId="77777777" w:rsidR="000D0964" w:rsidRDefault="000D0964" w:rsidP="000D0964">
            <w:pPr>
              <w:tabs>
                <w:tab w:val="left" w:pos="1701"/>
              </w:tabs>
              <w:rPr>
                <w:snapToGrid w:val="0"/>
              </w:rPr>
            </w:pPr>
          </w:p>
          <w:p w14:paraId="0A9C2473" w14:textId="77777777" w:rsidR="000D0964" w:rsidRDefault="0021248B" w:rsidP="000D096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C- och V-</w:t>
            </w:r>
            <w:r w:rsidR="000D0964">
              <w:rPr>
                <w:snapToGrid w:val="0"/>
              </w:rPr>
              <w:t>ledam</w:t>
            </w:r>
            <w:r>
              <w:rPr>
                <w:snapToGrid w:val="0"/>
              </w:rPr>
              <w:t>öterna</w:t>
            </w:r>
            <w:r w:rsidR="000D0964">
              <w:rPr>
                <w:snapToGrid w:val="0"/>
              </w:rPr>
              <w:t xml:space="preserve"> anmälde särskil</w:t>
            </w:r>
            <w:r>
              <w:rPr>
                <w:snapToGrid w:val="0"/>
              </w:rPr>
              <w:t>da</w:t>
            </w:r>
            <w:r w:rsidR="000D0964">
              <w:rPr>
                <w:snapToGrid w:val="0"/>
              </w:rPr>
              <w:t xml:space="preserve"> yttrande</w:t>
            </w:r>
            <w:r>
              <w:rPr>
                <w:snapToGrid w:val="0"/>
              </w:rPr>
              <w:t>n.</w:t>
            </w:r>
          </w:p>
          <w:p w14:paraId="232EFC5D" w14:textId="77777777" w:rsidR="00443275" w:rsidRDefault="00443275" w:rsidP="000D0964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85632D" w14:paraId="4EAA72D1" w14:textId="77777777" w:rsidTr="00D12EAD">
        <w:tc>
          <w:tcPr>
            <w:tcW w:w="567" w:type="dxa"/>
          </w:tcPr>
          <w:p w14:paraId="3C5609F8" w14:textId="77777777" w:rsidR="0085632D" w:rsidRDefault="0085632D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6946" w:type="dxa"/>
            <w:gridSpan w:val="2"/>
          </w:tcPr>
          <w:p w14:paraId="4BC94137" w14:textId="77777777" w:rsidR="0085632D" w:rsidRDefault="0085632D" w:rsidP="000D0964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Övriga frågor</w:t>
            </w:r>
          </w:p>
          <w:p w14:paraId="02D7B7D2" w14:textId="77777777" w:rsidR="0085632D" w:rsidRDefault="0085632D" w:rsidP="000D0964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14:paraId="28B3A8CA" w14:textId="77777777" w:rsidR="0085632D" w:rsidRDefault="0085632D" w:rsidP="000D0964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85632D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beslutade att bjuda in finansminister Mikael Damberg till nästa sammanträde för att informera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om </w:t>
            </w:r>
            <w:r w:rsidRPr="0085632D">
              <w:rPr>
                <w:rFonts w:eastAsiaTheme="minorHAnsi"/>
                <w:bCs/>
                <w:color w:val="000000"/>
                <w:szCs w:val="24"/>
                <w:lang w:eastAsia="en-US"/>
              </w:rPr>
              <w:t>folkbokföring.</w:t>
            </w:r>
          </w:p>
          <w:p w14:paraId="0F5F1B64" w14:textId="77777777" w:rsidR="0085632D" w:rsidRPr="0085632D" w:rsidRDefault="0085632D" w:rsidP="000D0964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  <w:tr w:rsidR="00F93B25" w14:paraId="12B33A94" w14:textId="77777777" w:rsidTr="00D12EAD">
        <w:tc>
          <w:tcPr>
            <w:tcW w:w="567" w:type="dxa"/>
          </w:tcPr>
          <w:p w14:paraId="7C038B32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85632D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14:paraId="2F00041C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2EAA8542" w14:textId="77777777" w:rsid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14:paraId="5EC6FBB5" w14:textId="77777777"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</w:t>
            </w:r>
            <w:r w:rsidR="00EF70DA">
              <w:rPr>
                <w:snapToGrid w:val="0"/>
              </w:rPr>
              <w:t xml:space="preserve">träde ska äga rum </w:t>
            </w:r>
            <w:r w:rsidR="000D0964">
              <w:rPr>
                <w:snapToGrid w:val="0"/>
              </w:rPr>
              <w:t>tisdagen</w:t>
            </w:r>
            <w:r w:rsidR="00EF70DA">
              <w:rPr>
                <w:snapToGrid w:val="0"/>
              </w:rPr>
              <w:t xml:space="preserve"> den </w:t>
            </w:r>
            <w:r w:rsidR="000D0964">
              <w:rPr>
                <w:snapToGrid w:val="0"/>
              </w:rPr>
              <w:t>10 maj</w:t>
            </w:r>
            <w:r w:rsidR="00EF70DA">
              <w:rPr>
                <w:snapToGrid w:val="0"/>
              </w:rPr>
              <w:t xml:space="preserve"> 20</w:t>
            </w:r>
            <w:r w:rsidR="00C3591B">
              <w:rPr>
                <w:snapToGrid w:val="0"/>
              </w:rPr>
              <w:t>2</w:t>
            </w:r>
            <w:r w:rsidR="001B463E">
              <w:rPr>
                <w:snapToGrid w:val="0"/>
              </w:rPr>
              <w:t>2</w:t>
            </w:r>
            <w:r>
              <w:rPr>
                <w:snapToGrid w:val="0"/>
              </w:rPr>
              <w:t xml:space="preserve"> kl. </w:t>
            </w:r>
            <w:r w:rsidR="000D0964">
              <w:rPr>
                <w:snapToGrid w:val="0"/>
              </w:rPr>
              <w:t>11.00</w:t>
            </w:r>
            <w:r>
              <w:rPr>
                <w:snapToGrid w:val="0"/>
              </w:rPr>
              <w:t>.</w:t>
            </w:r>
          </w:p>
        </w:tc>
      </w:tr>
      <w:tr w:rsidR="00F93B25" w14:paraId="5836F73C" w14:textId="77777777" w:rsidTr="00D12EAD">
        <w:tc>
          <w:tcPr>
            <w:tcW w:w="567" w:type="dxa"/>
          </w:tcPr>
          <w:p w14:paraId="00DB01DB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CE2E9F9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14:paraId="63CF6416" w14:textId="77777777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4FB78EE4" w14:textId="77777777" w:rsidR="0096348C" w:rsidRDefault="0096348C" w:rsidP="0096348C">
            <w:pPr>
              <w:tabs>
                <w:tab w:val="left" w:pos="1701"/>
              </w:tabs>
            </w:pPr>
            <w:r>
              <w:t>Vid protokollet</w:t>
            </w:r>
          </w:p>
          <w:p w14:paraId="4FF18F5A" w14:textId="77777777" w:rsidR="0096348C" w:rsidRPr="00CF4289" w:rsidRDefault="0096348C" w:rsidP="00CF4289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01155753" w14:textId="77777777" w:rsidR="0096348C" w:rsidRDefault="0096348C" w:rsidP="0096348C">
            <w:pPr>
              <w:tabs>
                <w:tab w:val="left" w:pos="1701"/>
              </w:tabs>
            </w:pPr>
          </w:p>
          <w:p w14:paraId="2AC3C6A6" w14:textId="77777777" w:rsidR="0096348C" w:rsidRDefault="0096348C" w:rsidP="0096348C">
            <w:pPr>
              <w:tabs>
                <w:tab w:val="left" w:pos="1701"/>
              </w:tabs>
            </w:pPr>
          </w:p>
          <w:p w14:paraId="33A88A53" w14:textId="77777777" w:rsidR="00FD13A3" w:rsidRPr="00CF4289" w:rsidRDefault="0096348C" w:rsidP="00EF70DA">
            <w:pPr>
              <w:tabs>
                <w:tab w:val="left" w:pos="1701"/>
              </w:tabs>
            </w:pPr>
            <w:r>
              <w:t>Justeras</w:t>
            </w:r>
            <w:r w:rsidR="00906C2D">
              <w:t xml:space="preserve"> den </w:t>
            </w:r>
            <w:r w:rsidR="000D0964">
              <w:t>10 maj</w:t>
            </w:r>
            <w:r w:rsidR="00723D66">
              <w:t xml:space="preserve"> </w:t>
            </w:r>
            <w:r w:rsidR="003F642F">
              <w:t>20</w:t>
            </w:r>
            <w:r w:rsidR="00C3591B">
              <w:t>2</w:t>
            </w:r>
            <w:r w:rsidR="001B463E">
              <w:t>2</w:t>
            </w:r>
          </w:p>
        </w:tc>
      </w:tr>
    </w:tbl>
    <w:p w14:paraId="263F7E97" w14:textId="77777777" w:rsidR="0096348C" w:rsidRDefault="0096348C" w:rsidP="0096348C">
      <w:pPr>
        <w:tabs>
          <w:tab w:val="left" w:pos="1701"/>
        </w:tabs>
      </w:pPr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96348C" w14:paraId="31D11983" w14:textId="77777777" w:rsidTr="008D12B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CE839E0" w14:textId="77777777" w:rsidR="0096348C" w:rsidRDefault="0096348C" w:rsidP="0096348C">
            <w:pPr>
              <w:tabs>
                <w:tab w:val="left" w:pos="1701"/>
              </w:tabs>
            </w:pPr>
            <w:r>
              <w:lastRenderedPageBreak/>
              <w:br w:type="page"/>
            </w:r>
            <w:r w:rsidR="00EA7B53">
              <w:t>SKATTE</w:t>
            </w:r>
            <w:r>
              <w:t>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4012A1B" w14:textId="77777777" w:rsidR="0096348C" w:rsidRDefault="00E57DF8" w:rsidP="0096348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B91EA8" w14:textId="77777777" w:rsidR="0096348C" w:rsidRDefault="0096348C" w:rsidP="00EA7B53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67D9EC7E" w14:textId="77777777" w:rsidR="0096348C" w:rsidRDefault="0096348C" w:rsidP="00EA7B53">
            <w:r>
              <w:t>till protokoll</w:t>
            </w:r>
          </w:p>
          <w:p w14:paraId="2E529955" w14:textId="77777777" w:rsidR="0096348C" w:rsidRDefault="00246FAC" w:rsidP="00EA7B53">
            <w:r>
              <w:t>20</w:t>
            </w:r>
            <w:r w:rsidR="00481B64">
              <w:t>2</w:t>
            </w:r>
            <w:r w:rsidR="003B0182">
              <w:t>1</w:t>
            </w:r>
            <w:r>
              <w:t>/</w:t>
            </w:r>
            <w:r w:rsidR="00F236AC">
              <w:t>2</w:t>
            </w:r>
            <w:r w:rsidR="003B0182">
              <w:t>2</w:t>
            </w:r>
            <w:r w:rsidR="0096348C">
              <w:t>:</w:t>
            </w:r>
            <w:r w:rsidR="002C6099">
              <w:t>28</w:t>
            </w:r>
          </w:p>
        </w:tc>
      </w:tr>
      <w:tr w:rsidR="0096348C" w14:paraId="4C7DB5DD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C82F1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834E9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93B25">
              <w:rPr>
                <w:sz w:val="22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2B4EC" w14:textId="77777777" w:rsidR="0096348C" w:rsidRDefault="00A509D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39940" w14:textId="77777777" w:rsidR="0096348C" w:rsidRDefault="00A509D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3–</w:t>
            </w:r>
            <w:r w:rsidR="0085632D">
              <w:rPr>
                <w:sz w:val="22"/>
              </w:rPr>
              <w:t>7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0C15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B67AE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56730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46259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48C" w14:paraId="0446387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6CEB5" w14:textId="77777777" w:rsidR="0096348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4AD0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FA782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A13A0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F9C1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41CB0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D4902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869F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8B1B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062B4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74956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5600E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2BD92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F64A1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43F1E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14:paraId="05DCC56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01906" w14:textId="77777777" w:rsidR="003F642F" w:rsidRPr="004245AC" w:rsidRDefault="004245A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4245AC">
              <w:rPr>
                <w:sz w:val="22"/>
              </w:rPr>
              <w:t>Jörgen Hellman (S)</w:t>
            </w:r>
            <w:r>
              <w:rPr>
                <w:sz w:val="22"/>
              </w:rPr>
              <w:t xml:space="preserve">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CCA14" w14:textId="77777777" w:rsidR="003F642F" w:rsidRDefault="00FC12A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1455E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F1AC3" w14:textId="77777777" w:rsidR="003F642F" w:rsidRDefault="00A509D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8F19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66E9" w14:textId="77777777" w:rsidR="003F642F" w:rsidRDefault="00A509D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AE4C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B4F2F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9930B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AE617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9B2B5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9A5FD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1CBC1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273DF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3F3CD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8378F7" w14:paraId="3D63F9E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D0624" w14:textId="77777777" w:rsidR="003F642F" w:rsidRPr="001E1FAC" w:rsidRDefault="004245A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 xml:space="preserve">Per Åsling (C) </w:t>
            </w:r>
            <w:proofErr w:type="spellStart"/>
            <w:r w:rsidR="00D226B6">
              <w:rPr>
                <w:sz w:val="22"/>
                <w:lang w:val="de-DE"/>
              </w:rPr>
              <w:t>förste</w:t>
            </w:r>
            <w:proofErr w:type="spellEnd"/>
            <w:r w:rsidR="00D226B6">
              <w:rPr>
                <w:sz w:val="22"/>
                <w:lang w:val="de-DE"/>
              </w:rPr>
              <w:t xml:space="preserve"> vice </w:t>
            </w:r>
            <w:proofErr w:type="spellStart"/>
            <w:r w:rsidR="00D226B6">
              <w:rPr>
                <w:sz w:val="22"/>
                <w:lang w:val="de-DE"/>
              </w:rPr>
              <w:t>ordf</w:t>
            </w:r>
            <w:proofErr w:type="spellEnd"/>
            <w:r w:rsidR="00D226B6">
              <w:rPr>
                <w:sz w:val="22"/>
                <w:lang w:val="de-DE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135C6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A43A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12C5C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F9B37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26600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FB962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7C4F6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BDB78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F7D16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7D72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F710E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0FC7B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2BEB7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B6FFC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3F642F" w:rsidRPr="001E1FAC" w14:paraId="23DABE0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6E736" w14:textId="77777777" w:rsidR="003F642F" w:rsidRPr="00E70A95" w:rsidRDefault="000B229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Niklas Wykman (M)</w:t>
            </w:r>
            <w:r w:rsidR="00EA7B07">
              <w:rPr>
                <w:sz w:val="22"/>
              </w:rPr>
              <w:t xml:space="preserve"> andre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0E9B8" w14:textId="77777777" w:rsidR="003F642F" w:rsidRPr="00E70A95" w:rsidRDefault="00FC12A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30F4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E3C62" w14:textId="77777777" w:rsidR="003F642F" w:rsidRPr="00E70A95" w:rsidRDefault="00A509D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65C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04588" w14:textId="77777777" w:rsidR="003F642F" w:rsidRPr="00E70A95" w:rsidRDefault="00A509D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83BC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97B0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0ED6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043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E90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EA81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2EEB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DC2F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C822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72CABF1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90FE7" w14:textId="77777777"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Hillevi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3BFF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8FF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8E9B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A5D7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10F4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3D73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4D45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3DD2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74A2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57E9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6ED7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1541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49A7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802A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1ECD6C0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0FFC9" w14:textId="77777777"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1B1BE" w14:textId="77777777" w:rsidR="003F642F" w:rsidRPr="00E70A95" w:rsidRDefault="00FC12A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C72D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E20AF" w14:textId="77777777" w:rsidR="003F642F" w:rsidRPr="00E70A95" w:rsidRDefault="00A509D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8A21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FB90F" w14:textId="77777777" w:rsidR="003F642F" w:rsidRPr="00E70A95" w:rsidRDefault="00A509D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2070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80DB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281E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DD70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F012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C3EA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CBF2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E1E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0579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412BE4B0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58A5A" w14:textId="77777777" w:rsidR="003F642F" w:rsidRPr="00E70A95" w:rsidRDefault="00555EB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Eric Westroth</w:t>
            </w:r>
            <w:r w:rsidR="00E70A95">
              <w:rPr>
                <w:sz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981AD" w14:textId="77777777" w:rsidR="003F642F" w:rsidRPr="00E70A95" w:rsidRDefault="00FC12A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0A1A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6CC1A" w14:textId="77777777" w:rsidR="003F642F" w:rsidRPr="00E70A95" w:rsidRDefault="00A509D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0D70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57890" w14:textId="77777777" w:rsidR="003F642F" w:rsidRPr="00E70A95" w:rsidRDefault="00A509D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F0A6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FB07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1C04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9ADE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1F99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030C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C1AD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F383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CB58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3F7F7B2D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1113" w14:textId="77777777" w:rsidR="003F642F" w:rsidRPr="00E70A95" w:rsidRDefault="008C2DE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  <w:szCs w:val="22"/>
                <w:lang w:val="en-US"/>
              </w:rPr>
              <w:t>Sultan Kayhan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8D745" w14:textId="77777777" w:rsidR="003F642F" w:rsidRPr="00E70A95" w:rsidRDefault="00FC12A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77C50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8C17B" w14:textId="77777777" w:rsidR="003F642F" w:rsidRPr="00E70A95" w:rsidRDefault="00A509D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3834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FC402" w14:textId="77777777" w:rsidR="003F642F" w:rsidRPr="00E70A95" w:rsidRDefault="00A509D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67A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947D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6D85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5EFB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9702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947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FFB2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2605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7597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3871ED3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5447E" w14:textId="77777777" w:rsidR="003F642F" w:rsidRPr="00E70A95" w:rsidRDefault="0061484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Ulla Andersson </w:t>
            </w:r>
            <w:r w:rsidR="00E70A95">
              <w:rPr>
                <w:sz w:val="22"/>
              </w:rPr>
              <w:t>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152C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0FD7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9D83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9739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4B3C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2F65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28330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F98C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43FE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D98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C153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783D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B037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1A77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3894C550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59220" w14:textId="77777777" w:rsidR="003F642F" w:rsidRPr="00E70A95" w:rsidRDefault="00340F4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Magnus Stuart</w:t>
            </w:r>
            <w:r w:rsidR="00E70A95">
              <w:rPr>
                <w:sz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38BE0" w14:textId="77777777" w:rsidR="003F642F" w:rsidRPr="00E70A95" w:rsidRDefault="00FC12A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9D75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6B23F" w14:textId="77777777" w:rsidR="003F642F" w:rsidRPr="00E70A95" w:rsidRDefault="00A509D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D09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FD394" w14:textId="77777777" w:rsidR="003F642F" w:rsidRPr="00E70A95" w:rsidRDefault="00A509D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4A59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25180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D70B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9244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43F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611B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2F2D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B465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6A42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0504C2E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250AD" w14:textId="77777777"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DC2AE" w14:textId="77777777" w:rsidR="003F642F" w:rsidRPr="00E70A95" w:rsidRDefault="00FC12A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2722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19C41" w14:textId="77777777" w:rsidR="003F642F" w:rsidRPr="00E70A95" w:rsidRDefault="00A509D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4470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6849A" w14:textId="77777777" w:rsidR="003F642F" w:rsidRPr="00E70A95" w:rsidRDefault="00A509D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A01B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036A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E4DF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28CC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0363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BC5C0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E295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40F1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30F0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539A05D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5202F" w14:textId="77777777"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Patrik Lundqvist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07AE0" w14:textId="77777777" w:rsidR="003F642F" w:rsidRPr="00E70A95" w:rsidRDefault="00FC12A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6A80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83D40" w14:textId="77777777" w:rsidR="003F642F" w:rsidRPr="00E70A95" w:rsidRDefault="00A509D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2A90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A3C71" w14:textId="77777777" w:rsidR="003F642F" w:rsidRPr="00E70A95" w:rsidRDefault="00A509D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D93E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0622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36750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F316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7A90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CD64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6108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3F81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21C7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1AB85055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E4359" w14:textId="77777777"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Hampus Hagman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A830D" w14:textId="77777777" w:rsidR="003F642F" w:rsidRPr="00E70A95" w:rsidRDefault="00FC12A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25BC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76A70" w14:textId="77777777" w:rsidR="003F642F" w:rsidRPr="00E70A95" w:rsidRDefault="00A509D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B044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11853" w14:textId="77777777" w:rsidR="003F642F" w:rsidRPr="00E70A95" w:rsidRDefault="00A509D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08E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4B30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5B16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3480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3AA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A6AF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766F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51AA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B8A60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0E7EF62E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E7CFC" w14:textId="77777777"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D9A8C" w14:textId="77777777" w:rsidR="003F642F" w:rsidRPr="00E70A95" w:rsidRDefault="00FC12A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EE63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BC42" w14:textId="77777777" w:rsidR="003F642F" w:rsidRPr="00E70A95" w:rsidRDefault="00A509D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9DA6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BDA76" w14:textId="77777777" w:rsidR="003F642F" w:rsidRPr="00E70A95" w:rsidRDefault="00A509D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8C5A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4A07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BEF0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DF9E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8A6E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898C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908F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9D84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BE36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6664C05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6F271" w14:textId="77777777" w:rsidR="003F642F" w:rsidRPr="00E70A95" w:rsidRDefault="00A017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Gulan Avci</w:t>
            </w:r>
            <w:r w:rsidR="00E70A95">
              <w:rPr>
                <w:sz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A794" w14:textId="77777777" w:rsidR="003F642F" w:rsidRPr="00E70A95" w:rsidRDefault="00FC12A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C9A0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DE066" w14:textId="77777777" w:rsidR="003F642F" w:rsidRPr="00E70A95" w:rsidRDefault="00A509D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696E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7DA56" w14:textId="77777777" w:rsidR="003F642F" w:rsidRPr="00E70A95" w:rsidRDefault="00A509D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D47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7583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FEE2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1172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309A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6A35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404C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7785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18B9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43D8BE5D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4F645" w14:textId="77777777" w:rsidR="003F642F" w:rsidRPr="00E70A95" w:rsidRDefault="00A6373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Anne Oskarsson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89547" w14:textId="77777777" w:rsidR="003F642F" w:rsidRPr="00E70A95" w:rsidRDefault="00FC12A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380F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731BC" w14:textId="77777777" w:rsidR="003F642F" w:rsidRPr="00E70A95" w:rsidRDefault="00A509D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BE75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7D477" w14:textId="77777777" w:rsidR="003F642F" w:rsidRPr="00E70A95" w:rsidRDefault="00A509D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ED8D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4A1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4C8D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FAE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B7A7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5D52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F6D1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829F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E240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79770D99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BDB03" w14:textId="77777777"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Rebecka Le Moine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DEB2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2910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2A85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1C40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B703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C655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97EE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5F66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B884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77C4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BF5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4E0C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0CAA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C1D2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1E0998B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19BC5" w14:textId="77777777"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Kjell Jansson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1B1B4" w14:textId="77777777" w:rsidR="003F642F" w:rsidRPr="00E70A95" w:rsidRDefault="00FC12A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B17C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B77B9" w14:textId="77777777" w:rsidR="003F642F" w:rsidRPr="00E70A95" w:rsidRDefault="00A509D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CAC8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48DD7" w14:textId="77777777" w:rsidR="003F642F" w:rsidRPr="00E70A95" w:rsidRDefault="00A509D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24B2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A973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74C8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0B2F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D6DE0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D13E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1B8A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66EF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B89F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E1FAC" w14:paraId="02D11F1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443DF" w14:textId="77777777"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CC655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1A2B0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B24DB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1ED7A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4E57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A4488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408F2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80933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5C8D5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69561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D89C6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B3B1C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77445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43F66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14:paraId="072D2FE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1C87C" w14:textId="77777777" w:rsidR="003F642F" w:rsidRPr="0078232D" w:rsidRDefault="0019207A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Eva-Lena Jansson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519C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C061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2B62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23A5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650AA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150D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169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74C5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862F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9BB3A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098E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7BBDA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E686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8C2F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2DB868A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2F858" w14:textId="77777777" w:rsidR="003F642F" w:rsidRPr="0078232D" w:rsidRDefault="00FD75A8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Jasmin Farid</w:t>
            </w:r>
            <w:r w:rsidR="00AB313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E42DB" w14:textId="77777777" w:rsidR="003F642F" w:rsidRPr="0078232D" w:rsidRDefault="00FC12A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77AD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552E" w14:textId="77777777" w:rsidR="003F642F" w:rsidRPr="0078232D" w:rsidRDefault="00A509D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0D47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1AAA" w14:textId="77777777" w:rsidR="003F642F" w:rsidRPr="0078232D" w:rsidRDefault="00A509D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2D24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91A6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68E9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971BA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CC6D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5BB0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555AA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404D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B95A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35260AC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3B1BA" w14:textId="77777777" w:rsidR="003F642F" w:rsidRPr="0078232D" w:rsidRDefault="0019207A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Hanna</w:t>
            </w:r>
            <w:r w:rsidR="006C34A5">
              <w:rPr>
                <w:sz w:val="22"/>
                <w:szCs w:val="22"/>
                <w:lang w:val="en-US"/>
              </w:rPr>
              <w:t>h</w:t>
            </w:r>
            <w:r>
              <w:rPr>
                <w:sz w:val="22"/>
                <w:szCs w:val="22"/>
                <w:lang w:val="en-US"/>
              </w:rPr>
              <w:t xml:space="preserve"> Bergstedt</w:t>
            </w:r>
            <w:r w:rsidR="00D86979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5E4FE" w14:textId="77777777" w:rsidR="003F642F" w:rsidRPr="0078232D" w:rsidRDefault="00FC12A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EB57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59F15" w14:textId="77777777" w:rsidR="003F642F" w:rsidRPr="0078232D" w:rsidRDefault="00A509D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4A93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C92DA" w14:textId="77777777" w:rsidR="003F642F" w:rsidRPr="0078232D" w:rsidRDefault="00A509D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A6FF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339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9D75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60AA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291EA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4862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BD00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85D0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6CAF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15674" w14:paraId="4F25E6E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836FC" w14:textId="77777777" w:rsidR="00915674" w:rsidRDefault="00AB313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Sofia Westergren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207FD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92F5B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A839D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7D170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A8064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C59D8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F5AF5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13848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8DC60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B2DE2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C1D3A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A2A04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A9D50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1F94D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08E2BE15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7DCEB" w14:textId="77777777" w:rsidR="003F642F" w:rsidRPr="0078232D" w:rsidRDefault="00A63738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Johnny Skalin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1BA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7DDD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709C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F9D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7A1C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6FB6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6A43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67BA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21C1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D870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3345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B20E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9319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FCC7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0C6F372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2D37D" w14:textId="77777777" w:rsidR="003F642F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548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F8B1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7FF9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4549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DE27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5151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6FFE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5088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41BC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B405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044A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604C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2C90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6A68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148B15B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2A0CE" w14:textId="77777777" w:rsidR="003F642F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FB651" w14:textId="77777777" w:rsidR="003F642F" w:rsidRPr="0078232D" w:rsidRDefault="00FC12A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241D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3BEE0" w14:textId="77777777" w:rsidR="003F642F" w:rsidRPr="0078232D" w:rsidRDefault="00A509D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E69F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3493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BECAA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3060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A42D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1CF0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EF7A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EA6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24DB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BAA4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09FB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499F4D3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D64E6" w14:textId="77777777" w:rsidR="003F642F" w:rsidRPr="0078232D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</w:t>
            </w:r>
            <w:r w:rsidR="0087359E">
              <w:rPr>
                <w:sz w:val="22"/>
                <w:szCs w:val="22"/>
                <w:lang w:val="en-US"/>
              </w:rPr>
              <w:t>anna Gunnarsson</w:t>
            </w:r>
            <w:r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4ADB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8F70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8E40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1308A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0275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18B7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05F2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F058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2F16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366C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A341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D036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7CD3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9D36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0E172F4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1FF22" w14:textId="77777777" w:rsidR="003F642F" w:rsidRPr="00AB3136" w:rsidRDefault="00585B29" w:rsidP="003F6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Magdalena Schröder (M)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5B87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32DB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D6FA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B0B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1BC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8273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64FF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6737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9B4E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D6A5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476F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413B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5C36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6116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5621EAD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CB458" w14:textId="77777777" w:rsidR="003F642F" w:rsidRPr="0078232D" w:rsidRDefault="00AB313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Cassandra Sundin</w:t>
            </w:r>
            <w:r w:rsidR="00D86979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F64B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89F8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C8AA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F301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5720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501F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91EC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E54B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DE1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B353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5C01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64FD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130F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0290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00F6C33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A63DC" w14:textId="77777777" w:rsidR="003F642F" w:rsidRDefault="004C27C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EC8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D4D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772D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CF02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4F5E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AAFE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B1CF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306B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5BCA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222AA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893B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8E4D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11AC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DF18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7D66F980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B2D22" w14:textId="77777777" w:rsidR="003F642F" w:rsidRDefault="00A3182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F2E4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E5E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655A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11B9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B8E8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7866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B90C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D219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D8F4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E0A8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5D8C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ACD1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AFA6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4C50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6985000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E958A" w14:textId="77777777" w:rsidR="003F642F" w:rsidRPr="0078232D" w:rsidRDefault="004C27C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Ola Möller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BBAA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48BA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F8B8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84A2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960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57EE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2677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251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1A94A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815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660A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80C5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301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5AAC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4F10" w14:paraId="7F33E85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03E01" w14:textId="77777777" w:rsidR="00CA4F10" w:rsidRDefault="00CA4F1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Mats Persson (L)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77E2F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0B867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0D66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1F4EC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DC6BE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E4C06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77CAF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7452E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5B601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3F1FF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78EDE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09C37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59AFD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78771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048EEE8D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56033" w14:textId="77777777" w:rsidR="003F642F" w:rsidRPr="0078232D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2B1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AE64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11D7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438B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1BB0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1960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535C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CE5B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56FD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FE36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3695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D0BA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5698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E21A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56F3738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23EA2" w14:textId="77777777" w:rsidR="003F642F" w:rsidRPr="0078232D" w:rsidRDefault="00A304E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Elisabeth Falkhaven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9D28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DDE7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BF37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6EDB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AAA7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ABCC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CE9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D639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1EDC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A8F1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FD22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ECF0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83E4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A906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237DC77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3786F" w14:textId="77777777" w:rsidR="003F642F" w:rsidRPr="0078232D" w:rsidRDefault="003102EF" w:rsidP="003F6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Lifvenhage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0127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043E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E05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3BC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E5CF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1414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1261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E30A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CF51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37AA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1A7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2E69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4AC4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325C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RPr="00AB3136" w14:paraId="161B6BB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92D11" w14:textId="77777777" w:rsidR="003F642F" w:rsidRPr="0078232D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Ann-Christine From Utterstedt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2B80D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7A27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A032F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8F3D2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E9FA5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F6D68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52145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A42E2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CABE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2B16A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D19E8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7B06C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80296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82F4D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F642F" w:rsidRPr="00140387" w14:paraId="00C7703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06E60" w14:textId="77777777" w:rsidR="003F642F" w:rsidRDefault="00555EB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Bo Broman</w:t>
            </w:r>
            <w:r w:rsidR="00140387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72E5E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AAFA6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17BE7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B057D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E6B91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18DBD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736F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4591F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BAE09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07CD0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126D5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B8919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78E7A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1A4AD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14:paraId="023CAB2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7DEA4" w14:textId="77777777" w:rsidR="00140387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5276C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64A8E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6E7C7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68DFD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214CE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D9E9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88686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DBC6F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2F4F8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CB7AB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EF269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6976F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C6FBD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78D83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14:paraId="61C7FA9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E41AB" w14:textId="77777777" w:rsidR="00140387" w:rsidRDefault="00A70B78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Helena Gellerman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A22CD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5EF9D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6050B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C5AE0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72215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3703F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5FB07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C02BA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1627A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BB20C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A3406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B6D4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4A508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BD85B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14:paraId="0E52B63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56366" w14:textId="77777777" w:rsidR="00140387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Emma Berginger</w:t>
            </w:r>
            <w:r w:rsidR="00815B5B"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31327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28381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B883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272D4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BDE98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7542C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4E57D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4CD85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D2A61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F9486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17E84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F83BE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DD82E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B337A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14:paraId="5FBBE59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48511" w14:textId="77777777" w:rsidR="001631CE" w:rsidRDefault="0087359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Vasiliki Tsouplaki</w:t>
            </w:r>
            <w:r w:rsidR="001631CE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19C0B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C14AF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24A61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C25AE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E781F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33D77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9CFFB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C8A2D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D0D2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0AE0E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2178B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DFBC6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0B153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F8130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14:paraId="3672FB19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3421F" w14:textId="77777777" w:rsidR="001631CE" w:rsidRDefault="001631C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Jakob Forssmed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C738E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9F5B0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33861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6BA1B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E619F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3D300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2705B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D263A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070BD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1CB44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C9EC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20A86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A7B76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F5453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14:paraId="0B15B71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7CD2A" w14:textId="77777777" w:rsidR="001631CE" w:rsidRDefault="001631C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Magnus Jacobsson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6B15A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EB584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67167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95E59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65C1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D8CC2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DBAAD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F74A2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A595E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36847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452D3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A12D7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17FB3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CB558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60B32" w:rsidRPr="00140387" w14:paraId="7E460D3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E3AE2" w14:textId="77777777" w:rsidR="00B60B32" w:rsidRDefault="0019207A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Anders Österberg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5D328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28452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AE8A6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BFE40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9DD6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50A9C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4E3C7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332B8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D8620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F45D3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6A571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A836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2D006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336B2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D717F" w:rsidRPr="00140387" w14:paraId="0CBB68C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542C1" w14:textId="77777777" w:rsidR="004D717F" w:rsidRDefault="0087359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Jon </w:t>
            </w:r>
            <w:proofErr w:type="spellStart"/>
            <w:r>
              <w:rPr>
                <w:sz w:val="22"/>
                <w:szCs w:val="22"/>
                <w:lang w:val="en-US"/>
              </w:rPr>
              <w:t>Thorbjörnsson</w:t>
            </w:r>
            <w:proofErr w:type="spellEnd"/>
            <w:r w:rsidR="00A31820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ECF3E" w14:textId="77777777" w:rsidR="004D717F" w:rsidRPr="00140387" w:rsidRDefault="00FC12A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2AEE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8C926" w14:textId="77777777" w:rsidR="004D717F" w:rsidRPr="00140387" w:rsidRDefault="00A509D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984BA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5D02D" w14:textId="77777777" w:rsidR="004D717F" w:rsidRPr="00140387" w:rsidRDefault="004321A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02ACF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72695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004BC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27BA3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DFCD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8F2C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43A57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EEDA7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FF58A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E7A1F" w:rsidRPr="00140387" w14:paraId="3CCEB4A9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E81BE" w14:textId="77777777" w:rsidR="00BE7A1F" w:rsidRDefault="006F03D9" w:rsidP="003F642F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Aphram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Melki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41065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5B947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19051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A3DC2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FF626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2CBE7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503F6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599D6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B5354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873EB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ACE7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CEC0A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826DA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769F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46D4" w:rsidRPr="00140387" w14:paraId="47EAB5F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59DD2" w14:textId="77777777" w:rsidR="00F946D4" w:rsidRPr="00FC12A5" w:rsidRDefault="00FC12A5" w:rsidP="00F946D4">
            <w:pPr>
              <w:rPr>
                <w:sz w:val="22"/>
                <w:szCs w:val="22"/>
                <w:lang w:val="en-US"/>
              </w:rPr>
            </w:pPr>
            <w:r w:rsidRPr="00FC12A5">
              <w:rPr>
                <w:sz w:val="22"/>
                <w:szCs w:val="22"/>
                <w:lang w:val="en-US"/>
              </w:rPr>
              <w:t xml:space="preserve">Rasmus Ling </w:t>
            </w:r>
            <w:r w:rsidR="00F946D4" w:rsidRPr="00FC12A5">
              <w:rPr>
                <w:sz w:val="22"/>
                <w:szCs w:val="22"/>
                <w:lang w:val="en-US"/>
              </w:rPr>
              <w:t>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466BE" w14:textId="77777777" w:rsidR="00F946D4" w:rsidRPr="00140387" w:rsidRDefault="00FC12A5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65E9E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893D6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C5AAC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F61D5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110E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0167D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B6910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A78BB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689AF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CB9B1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CA134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22ED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D28A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46D4" w:rsidRPr="00BF4C14" w14:paraId="1D3B4F8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2FF80" w14:textId="77777777" w:rsidR="00F946D4" w:rsidRPr="00BF4C14" w:rsidRDefault="00F946D4" w:rsidP="00F946D4">
            <w:pPr>
              <w:rPr>
                <w:b/>
                <w:sz w:val="22"/>
                <w:szCs w:val="22"/>
                <w:lang w:val="en-US"/>
              </w:rPr>
            </w:pPr>
            <w:r w:rsidRPr="00BF4C14">
              <w:rPr>
                <w:b/>
                <w:sz w:val="22"/>
                <w:szCs w:val="22"/>
                <w:lang w:val="en-US"/>
              </w:rPr>
              <w:t xml:space="preserve">Extra </w:t>
            </w:r>
            <w:proofErr w:type="spellStart"/>
            <w:r w:rsidRPr="00BF4C14">
              <w:rPr>
                <w:b/>
                <w:sz w:val="22"/>
                <w:szCs w:val="22"/>
                <w:lang w:val="en-US"/>
              </w:rPr>
              <w:t>suppleanter</w:t>
            </w:r>
            <w:proofErr w:type="spellEnd"/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08B46" w14:textId="77777777"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BB1A2" w14:textId="77777777"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A45FB" w14:textId="77777777"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B7585" w14:textId="77777777"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81FCC" w14:textId="77777777"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89C97" w14:textId="77777777"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C31A2" w14:textId="77777777"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987" w14:textId="77777777"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99C8A" w14:textId="77777777"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73493" w14:textId="77777777"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8A817" w14:textId="77777777"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57F80" w14:textId="77777777"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9492A" w14:textId="77777777"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886E1" w14:textId="77777777"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</w:tr>
      <w:tr w:rsidR="00F946D4" w:rsidRPr="00BF4C14" w14:paraId="316BD18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26E5" w14:textId="77777777" w:rsidR="00F946D4" w:rsidRPr="00BF4C14" w:rsidRDefault="009A06C3" w:rsidP="00F946D4">
            <w:pPr>
              <w:rPr>
                <w:b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Axel Hallberg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BD6CA" w14:textId="77777777"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BD4AE" w14:textId="77777777"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AF41E" w14:textId="77777777"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42C17" w14:textId="77777777"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C5EAD" w14:textId="77777777"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8D11C" w14:textId="77777777"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B1D34" w14:textId="77777777"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C1B72" w14:textId="77777777"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5D029" w14:textId="77777777"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F9661" w14:textId="77777777"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8C6C8" w14:textId="77777777"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E9B55" w14:textId="77777777"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9D9F4" w14:textId="77777777"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B49D3" w14:textId="77777777"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</w:tr>
      <w:tr w:rsidR="009A06C3" w:rsidRPr="00BF4C14" w14:paraId="36F871E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1485D" w14:textId="77777777" w:rsidR="009A06C3" w:rsidRDefault="009A06C3" w:rsidP="00F946D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Hanna </w:t>
            </w:r>
            <w:proofErr w:type="spellStart"/>
            <w:r>
              <w:rPr>
                <w:sz w:val="22"/>
                <w:szCs w:val="22"/>
                <w:lang w:val="en-US"/>
              </w:rPr>
              <w:t>Wagenius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1CCFD" w14:textId="77777777" w:rsidR="009A06C3" w:rsidRPr="00FC12A5" w:rsidRDefault="00FC12A5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C12A5"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1B809" w14:textId="77777777" w:rsidR="009A06C3" w:rsidRPr="00BF4C14" w:rsidRDefault="009A06C3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E1EF6" w14:textId="77777777" w:rsidR="009A06C3" w:rsidRPr="00A509DC" w:rsidRDefault="00A509DC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A509DC"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C093" w14:textId="77777777" w:rsidR="009A06C3" w:rsidRPr="00BF4C14" w:rsidRDefault="009A06C3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68EF6" w14:textId="77777777" w:rsidR="009A06C3" w:rsidRPr="00A509DC" w:rsidRDefault="0021248B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738C1" w14:textId="77777777" w:rsidR="009A06C3" w:rsidRPr="00BF4C14" w:rsidRDefault="009A06C3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8FF3C" w14:textId="77777777" w:rsidR="009A06C3" w:rsidRPr="00BF4C14" w:rsidRDefault="009A06C3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46056" w14:textId="77777777" w:rsidR="009A06C3" w:rsidRPr="00BF4C14" w:rsidRDefault="009A06C3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09E47" w14:textId="77777777" w:rsidR="009A06C3" w:rsidRPr="00BF4C14" w:rsidRDefault="009A06C3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4FE3C" w14:textId="77777777" w:rsidR="009A06C3" w:rsidRPr="00BF4C14" w:rsidRDefault="009A06C3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A019C" w14:textId="77777777" w:rsidR="009A06C3" w:rsidRPr="00BF4C14" w:rsidRDefault="009A06C3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CB841" w14:textId="77777777" w:rsidR="009A06C3" w:rsidRPr="00BF4C14" w:rsidRDefault="009A06C3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575BE" w14:textId="77777777" w:rsidR="009A06C3" w:rsidRPr="00BF4C14" w:rsidRDefault="009A06C3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2FBF3" w14:textId="77777777" w:rsidR="009A06C3" w:rsidRPr="00BF4C14" w:rsidRDefault="009A06C3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</w:tr>
      <w:tr w:rsidR="00F946D4" w:rsidRPr="00140387" w14:paraId="0CB53E4D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719A3" w14:textId="77777777" w:rsidR="00F946D4" w:rsidRDefault="009A06C3" w:rsidP="00F946D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Marie </w:t>
            </w:r>
            <w:proofErr w:type="spellStart"/>
            <w:r>
              <w:rPr>
                <w:sz w:val="22"/>
                <w:szCs w:val="22"/>
                <w:lang w:val="en-US"/>
              </w:rPr>
              <w:t>Granlund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F772F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BE805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C628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ED6AA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3017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7D7C4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D6C51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51C4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AAD3C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4B941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3C003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A2549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50E19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AD835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46D4" w:rsidRPr="00140387" w14:paraId="2BD4681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3C9AB" w14:textId="77777777" w:rsidR="00F946D4" w:rsidRDefault="00F946D4" w:rsidP="00F946D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Margareta Fransson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C79B8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63E17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8E5AC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FF836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0BDA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D9B09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1973D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3D973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9E5E5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56937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259D1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C840F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32B2F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C8E1B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46D4" w14:paraId="06F190ED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0EAA22BC" w14:textId="77777777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lastRenderedPageBreak/>
              <w:t>N = Närvarande</w:t>
            </w:r>
          </w:p>
        </w:tc>
        <w:tc>
          <w:tcPr>
            <w:tcW w:w="5029" w:type="dxa"/>
            <w:gridSpan w:val="16"/>
          </w:tcPr>
          <w:p w14:paraId="30033ABF" w14:textId="77777777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F946D4" w14:paraId="2120133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7C5177E9" w14:textId="77777777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</w:p>
        </w:tc>
        <w:tc>
          <w:tcPr>
            <w:tcW w:w="5029" w:type="dxa"/>
            <w:gridSpan w:val="16"/>
          </w:tcPr>
          <w:p w14:paraId="5C721F1A" w14:textId="77777777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 härutöver har varit närvarande</w:t>
            </w:r>
          </w:p>
        </w:tc>
      </w:tr>
    </w:tbl>
    <w:p w14:paraId="129EF77C" w14:textId="77777777" w:rsidR="00953D59" w:rsidRDefault="00953D59" w:rsidP="00592BE9">
      <w:pPr>
        <w:widowControl/>
      </w:pPr>
      <w:bookmarkStart w:id="0" w:name="_GoBack"/>
      <w:bookmarkEnd w:id="0"/>
    </w:p>
    <w:sectPr w:rsidR="00953D59" w:rsidSect="00932A1C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2D39"/>
    <w:rsid w:val="0003470E"/>
    <w:rsid w:val="00035496"/>
    <w:rsid w:val="00037EDF"/>
    <w:rsid w:val="0004283E"/>
    <w:rsid w:val="00043563"/>
    <w:rsid w:val="00064405"/>
    <w:rsid w:val="000A10F5"/>
    <w:rsid w:val="000B2293"/>
    <w:rsid w:val="000B7C05"/>
    <w:rsid w:val="000C0F16"/>
    <w:rsid w:val="000D0939"/>
    <w:rsid w:val="000D0964"/>
    <w:rsid w:val="000D3043"/>
    <w:rsid w:val="000D4D83"/>
    <w:rsid w:val="000F2258"/>
    <w:rsid w:val="000F47DE"/>
    <w:rsid w:val="000F4B22"/>
    <w:rsid w:val="000F6C0E"/>
    <w:rsid w:val="000F7279"/>
    <w:rsid w:val="00102BE9"/>
    <w:rsid w:val="00104694"/>
    <w:rsid w:val="00133B7E"/>
    <w:rsid w:val="00140387"/>
    <w:rsid w:val="00144FCB"/>
    <w:rsid w:val="001507C0"/>
    <w:rsid w:val="001522CE"/>
    <w:rsid w:val="00161AA6"/>
    <w:rsid w:val="001631CE"/>
    <w:rsid w:val="00186BCD"/>
    <w:rsid w:val="0019207A"/>
    <w:rsid w:val="0019469E"/>
    <w:rsid w:val="001A1578"/>
    <w:rsid w:val="001B463E"/>
    <w:rsid w:val="001C74B4"/>
    <w:rsid w:val="001E1FAC"/>
    <w:rsid w:val="001F67F5"/>
    <w:rsid w:val="0021248B"/>
    <w:rsid w:val="002174A8"/>
    <w:rsid w:val="002348E1"/>
    <w:rsid w:val="002373C0"/>
    <w:rsid w:val="00245992"/>
    <w:rsid w:val="00246D79"/>
    <w:rsid w:val="00246FAC"/>
    <w:rsid w:val="002544E0"/>
    <w:rsid w:val="002624FF"/>
    <w:rsid w:val="00274266"/>
    <w:rsid w:val="00275CD2"/>
    <w:rsid w:val="00277F93"/>
    <w:rsid w:val="00280707"/>
    <w:rsid w:val="00296D10"/>
    <w:rsid w:val="002B1854"/>
    <w:rsid w:val="002B51DB"/>
    <w:rsid w:val="002C6099"/>
    <w:rsid w:val="002D2AB5"/>
    <w:rsid w:val="002E1614"/>
    <w:rsid w:val="002F284C"/>
    <w:rsid w:val="003102EF"/>
    <w:rsid w:val="00314F14"/>
    <w:rsid w:val="003378A2"/>
    <w:rsid w:val="00340F42"/>
    <w:rsid w:val="00360479"/>
    <w:rsid w:val="00362805"/>
    <w:rsid w:val="00363647"/>
    <w:rsid w:val="003745F4"/>
    <w:rsid w:val="0037567A"/>
    <w:rsid w:val="00380417"/>
    <w:rsid w:val="003815DF"/>
    <w:rsid w:val="00394192"/>
    <w:rsid w:val="003952A4"/>
    <w:rsid w:val="0039591D"/>
    <w:rsid w:val="003A48EB"/>
    <w:rsid w:val="003A729A"/>
    <w:rsid w:val="003B0182"/>
    <w:rsid w:val="003D2B22"/>
    <w:rsid w:val="003D3213"/>
    <w:rsid w:val="003D65DF"/>
    <w:rsid w:val="003E3027"/>
    <w:rsid w:val="003F49FA"/>
    <w:rsid w:val="003F642F"/>
    <w:rsid w:val="003F76C0"/>
    <w:rsid w:val="004030B9"/>
    <w:rsid w:val="0041580F"/>
    <w:rsid w:val="0041582D"/>
    <w:rsid w:val="00416EC2"/>
    <w:rsid w:val="00417945"/>
    <w:rsid w:val="004206DB"/>
    <w:rsid w:val="004245AC"/>
    <w:rsid w:val="004321A1"/>
    <w:rsid w:val="00443275"/>
    <w:rsid w:val="00445589"/>
    <w:rsid w:val="00446353"/>
    <w:rsid w:val="00446C86"/>
    <w:rsid w:val="004673D5"/>
    <w:rsid w:val="00481B64"/>
    <w:rsid w:val="00493871"/>
    <w:rsid w:val="00494D6F"/>
    <w:rsid w:val="004A0DC8"/>
    <w:rsid w:val="004A0EF6"/>
    <w:rsid w:val="004B6D8F"/>
    <w:rsid w:val="004C27C6"/>
    <w:rsid w:val="004C5D4F"/>
    <w:rsid w:val="004C6112"/>
    <w:rsid w:val="004D717F"/>
    <w:rsid w:val="004E0699"/>
    <w:rsid w:val="004F14A4"/>
    <w:rsid w:val="004F1B55"/>
    <w:rsid w:val="004F680C"/>
    <w:rsid w:val="0050040F"/>
    <w:rsid w:val="00502075"/>
    <w:rsid w:val="005108E6"/>
    <w:rsid w:val="00511E86"/>
    <w:rsid w:val="00517E7E"/>
    <w:rsid w:val="00533D68"/>
    <w:rsid w:val="00540AE9"/>
    <w:rsid w:val="00555EB7"/>
    <w:rsid w:val="00565087"/>
    <w:rsid w:val="00574036"/>
    <w:rsid w:val="00574897"/>
    <w:rsid w:val="00581568"/>
    <w:rsid w:val="00585B29"/>
    <w:rsid w:val="00592BE9"/>
    <w:rsid w:val="005B0262"/>
    <w:rsid w:val="005C1541"/>
    <w:rsid w:val="005C2F5F"/>
    <w:rsid w:val="005C3A33"/>
    <w:rsid w:val="005E13C8"/>
    <w:rsid w:val="005E28B9"/>
    <w:rsid w:val="005E439C"/>
    <w:rsid w:val="005F493C"/>
    <w:rsid w:val="005F57D4"/>
    <w:rsid w:val="00614540"/>
    <w:rsid w:val="00614844"/>
    <w:rsid w:val="006150AA"/>
    <w:rsid w:val="00697EB5"/>
    <w:rsid w:val="006A511D"/>
    <w:rsid w:val="006B7B0C"/>
    <w:rsid w:val="006C21FA"/>
    <w:rsid w:val="006C34A5"/>
    <w:rsid w:val="006D3126"/>
    <w:rsid w:val="006F03D9"/>
    <w:rsid w:val="006F1358"/>
    <w:rsid w:val="00723D66"/>
    <w:rsid w:val="0072602E"/>
    <w:rsid w:val="00726EE5"/>
    <w:rsid w:val="00731EE4"/>
    <w:rsid w:val="00750FF0"/>
    <w:rsid w:val="007515BB"/>
    <w:rsid w:val="007557B6"/>
    <w:rsid w:val="00755B50"/>
    <w:rsid w:val="00767BDA"/>
    <w:rsid w:val="00771B76"/>
    <w:rsid w:val="00780720"/>
    <w:rsid w:val="00792726"/>
    <w:rsid w:val="007E4B5A"/>
    <w:rsid w:val="007F6B0D"/>
    <w:rsid w:val="00815B5B"/>
    <w:rsid w:val="00820AC7"/>
    <w:rsid w:val="00834B38"/>
    <w:rsid w:val="008378F7"/>
    <w:rsid w:val="008557FA"/>
    <w:rsid w:val="0085632D"/>
    <w:rsid w:val="0086262B"/>
    <w:rsid w:val="0087359E"/>
    <w:rsid w:val="008808A5"/>
    <w:rsid w:val="008C2DE4"/>
    <w:rsid w:val="008C68ED"/>
    <w:rsid w:val="008D12B1"/>
    <w:rsid w:val="008F1A6E"/>
    <w:rsid w:val="008F4D68"/>
    <w:rsid w:val="008F656A"/>
    <w:rsid w:val="00906C2D"/>
    <w:rsid w:val="009150F1"/>
    <w:rsid w:val="00915674"/>
    <w:rsid w:val="009216D5"/>
    <w:rsid w:val="00921E58"/>
    <w:rsid w:val="009249A0"/>
    <w:rsid w:val="00932A1C"/>
    <w:rsid w:val="00937BF3"/>
    <w:rsid w:val="00946978"/>
    <w:rsid w:val="00947E4C"/>
    <w:rsid w:val="00953D59"/>
    <w:rsid w:val="00954010"/>
    <w:rsid w:val="0096238C"/>
    <w:rsid w:val="0096348C"/>
    <w:rsid w:val="00973D8B"/>
    <w:rsid w:val="009815DB"/>
    <w:rsid w:val="00984F1C"/>
    <w:rsid w:val="009A06C3"/>
    <w:rsid w:val="009A68FE"/>
    <w:rsid w:val="009B0A01"/>
    <w:rsid w:val="009B0E9B"/>
    <w:rsid w:val="009C3BE7"/>
    <w:rsid w:val="009D1BB5"/>
    <w:rsid w:val="009D6560"/>
    <w:rsid w:val="009F6E99"/>
    <w:rsid w:val="00A01787"/>
    <w:rsid w:val="00A258F2"/>
    <w:rsid w:val="00A304E0"/>
    <w:rsid w:val="00A31820"/>
    <w:rsid w:val="00A401A5"/>
    <w:rsid w:val="00A46C20"/>
    <w:rsid w:val="00A472EC"/>
    <w:rsid w:val="00A509DC"/>
    <w:rsid w:val="00A55748"/>
    <w:rsid w:val="00A63738"/>
    <w:rsid w:val="00A70B78"/>
    <w:rsid w:val="00A744C3"/>
    <w:rsid w:val="00A81721"/>
    <w:rsid w:val="00A81F96"/>
    <w:rsid w:val="00A84DE6"/>
    <w:rsid w:val="00A90C14"/>
    <w:rsid w:val="00A9262A"/>
    <w:rsid w:val="00AA30B1"/>
    <w:rsid w:val="00AB15F1"/>
    <w:rsid w:val="00AB3136"/>
    <w:rsid w:val="00AB67A3"/>
    <w:rsid w:val="00AD4893"/>
    <w:rsid w:val="00AF4E88"/>
    <w:rsid w:val="00AF7C8D"/>
    <w:rsid w:val="00B15788"/>
    <w:rsid w:val="00B17955"/>
    <w:rsid w:val="00B30F51"/>
    <w:rsid w:val="00B3204F"/>
    <w:rsid w:val="00B54D41"/>
    <w:rsid w:val="00B60B32"/>
    <w:rsid w:val="00B64A91"/>
    <w:rsid w:val="00B722B3"/>
    <w:rsid w:val="00B85160"/>
    <w:rsid w:val="00B9203B"/>
    <w:rsid w:val="00BE56A5"/>
    <w:rsid w:val="00BE68AA"/>
    <w:rsid w:val="00BE7A1F"/>
    <w:rsid w:val="00BF4C14"/>
    <w:rsid w:val="00C00C2D"/>
    <w:rsid w:val="00C03BBC"/>
    <w:rsid w:val="00C137FA"/>
    <w:rsid w:val="00C16B87"/>
    <w:rsid w:val="00C25306"/>
    <w:rsid w:val="00C3591B"/>
    <w:rsid w:val="00C3694B"/>
    <w:rsid w:val="00C4713F"/>
    <w:rsid w:val="00C60220"/>
    <w:rsid w:val="00C702CD"/>
    <w:rsid w:val="00C81684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B6177"/>
    <w:rsid w:val="00CF4289"/>
    <w:rsid w:val="00D12EAD"/>
    <w:rsid w:val="00D226B6"/>
    <w:rsid w:val="00D360F7"/>
    <w:rsid w:val="00D44270"/>
    <w:rsid w:val="00D47AB1"/>
    <w:rsid w:val="00D52626"/>
    <w:rsid w:val="00D5385D"/>
    <w:rsid w:val="00D55F95"/>
    <w:rsid w:val="00D67826"/>
    <w:rsid w:val="00D77353"/>
    <w:rsid w:val="00D86979"/>
    <w:rsid w:val="00D87775"/>
    <w:rsid w:val="00D90620"/>
    <w:rsid w:val="00D93637"/>
    <w:rsid w:val="00D96F98"/>
    <w:rsid w:val="00DA15EE"/>
    <w:rsid w:val="00DA3029"/>
    <w:rsid w:val="00DA7DB7"/>
    <w:rsid w:val="00DC58D9"/>
    <w:rsid w:val="00DD0388"/>
    <w:rsid w:val="00DD2E3A"/>
    <w:rsid w:val="00DD7DC3"/>
    <w:rsid w:val="00E066D8"/>
    <w:rsid w:val="00E31AA3"/>
    <w:rsid w:val="00E33857"/>
    <w:rsid w:val="00E45D77"/>
    <w:rsid w:val="00E57DF8"/>
    <w:rsid w:val="00E67EBA"/>
    <w:rsid w:val="00E70A95"/>
    <w:rsid w:val="00E916EA"/>
    <w:rsid w:val="00E91F39"/>
    <w:rsid w:val="00E92A77"/>
    <w:rsid w:val="00E9326E"/>
    <w:rsid w:val="00E948E9"/>
    <w:rsid w:val="00E96868"/>
    <w:rsid w:val="00EA2807"/>
    <w:rsid w:val="00EA7B07"/>
    <w:rsid w:val="00EA7B53"/>
    <w:rsid w:val="00ED4EF3"/>
    <w:rsid w:val="00EE30AF"/>
    <w:rsid w:val="00EE7FFE"/>
    <w:rsid w:val="00EF70DA"/>
    <w:rsid w:val="00F0569E"/>
    <w:rsid w:val="00F064EF"/>
    <w:rsid w:val="00F236AC"/>
    <w:rsid w:val="00F37A94"/>
    <w:rsid w:val="00F46F5A"/>
    <w:rsid w:val="00F70370"/>
    <w:rsid w:val="00F93B25"/>
    <w:rsid w:val="00F946D4"/>
    <w:rsid w:val="00F968D3"/>
    <w:rsid w:val="00FA384F"/>
    <w:rsid w:val="00FB3BD6"/>
    <w:rsid w:val="00FB538C"/>
    <w:rsid w:val="00FC12A5"/>
    <w:rsid w:val="00FC7B39"/>
    <w:rsid w:val="00FD13A3"/>
    <w:rsid w:val="00FD75A8"/>
    <w:rsid w:val="00FE35DD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1257CC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character" w:styleId="Hyperlnk">
    <w:name w:val="Hyperlink"/>
    <w:rsid w:val="00AB67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33262-D5B7-44F9-B651-AA52970BF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1</TotalTime>
  <Pages>4</Pages>
  <Words>423</Words>
  <Characters>3018</Characters>
  <Application>Microsoft Office Word</Application>
  <DocSecurity>0</DocSecurity>
  <Lines>431</Lines>
  <Paragraphs>68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Annelie Jonsson</cp:lastModifiedBy>
  <cp:revision>3</cp:revision>
  <cp:lastPrinted>2022-05-05T12:07:00Z</cp:lastPrinted>
  <dcterms:created xsi:type="dcterms:W3CDTF">2022-05-10T13:02:00Z</dcterms:created>
  <dcterms:modified xsi:type="dcterms:W3CDTF">2022-05-10T13:04:00Z</dcterms:modified>
</cp:coreProperties>
</file>