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Torsdagen den 22 april 2021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12.00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14.00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Frågestund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15.20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Socialförsäkringsutskottets betänkande SfU25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Förlängning av reglerna om förebyggande sjukpenning för riskgrupper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Björn Petersson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Mattias Karlsson i Luleå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Julia Kronlid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Ida Gabrielsson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Hans Eklind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0.36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0.36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Socialförsäkringsutskottets betänkande SfU21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Socialförsäkringsfrågor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Mattias Karlsson i Luleå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Julia Kronlid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Martina Johansson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Ida Gabrielsson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Hans Eklind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Bengt Eliasson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Björn Petersson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Mats Berglund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1.38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Miljö- och jordbruksutskottets betänkande MJU15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Skogspolitik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Malin Larsson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John Widegren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Mats Nordberg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Elin Segerlind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Magnus Oscarsson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Nina Lundström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Maria Gardfjell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Peter Helander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Staffan Eklöf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2.46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Miljö- och jordbruksutskottets betänkande MJU16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Naturvård och biologisk mångfald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Betty Malmberg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Mats Nordberg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Peter Helander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Elin Segerlind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Kjell-Arne Ottosson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Nina Lundström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Malin Larsson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Maria Gardfjell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Staffan Eklöf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3.50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betänkande KU23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Fri- och rättigheter m.m.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Ida Drougge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Strandman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Linda Modig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Jessica Wetterling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Tuve Skånberg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Thomas Hammarberg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Camilla Hansén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4.36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betänkande KU24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Författningsfrågor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Ida Drougge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Strandman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Linda Modig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Jessica Wetterling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Hans Ekström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Anna Sibinska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0.35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5.11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Utrikesutskottets betänkande UU15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Mellanöstern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Margareta Cederfelt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Markus Wiechel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Håkan Svenneling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Lars Adaktusson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Annika Strandhäll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Kerstin Lundgren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Malm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Camilla Hansén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Yasmine Posio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Gudrun Brunegård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1.16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6.27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6 tim. 27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22 april 2021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2021-04-22</SAFIR_Sammantradesdatum_Doc>
    <SAFIR_SammantradeID xmlns="C07A1A6C-0B19-41D9-BDF8-F523BA3921EB">cbc4e724-00c2-4847-935e-f1f239c7ce10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Props1.xml><?xml version="1.0" encoding="utf-8"?>
<ds:datastoreItem xmlns:ds="http://schemas.openxmlformats.org/officeDocument/2006/customXml" ds:itemID="{0D23D77C-EEA3-4376-A6B0-5F2C97D64E52}"/>
</file>

<file path=customXml/itemProps2.xml><?xml version="1.0" encoding="utf-8"?>
<ds:datastoreItem xmlns:ds="http://schemas.openxmlformats.org/officeDocument/2006/customXml" ds:itemID="{7999CB9C-0913-479B-AA3F-F5BF99582EE3}"/>
</file>

<file path=customXml/itemProps3.xml><?xml version="1.0" encoding="utf-8"?>
<ds:datastoreItem xmlns:ds="http://schemas.openxmlformats.org/officeDocument/2006/customXml" ds:itemID="{F8173FF7-D02D-45BF-B717-868D55D25A39}"/>
</file>

<file path=customXml/itemProps4.xml><?xml version="1.0" encoding="utf-8"?>
<ds:datastoreItem xmlns:ds="http://schemas.openxmlformats.org/officeDocument/2006/customXml" ds:itemID="{7C15C3A9-EB86-4FB5-8EE1-C974C2B1D334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22 april 2021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