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2AB8" w:rsidRPr="0017483B" w:rsidTr="00792A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2AB8" w:rsidRPr="0017483B" w:rsidRDefault="00113C41" w:rsidP="00792AB8">
            <w:pPr>
              <w:pStyle w:val="RSKRbeteckning"/>
              <w:spacing w:before="240"/>
            </w:pPr>
            <w:r w:rsidRPr="0017483B">
              <w:t>Riksdagsskrivelse</w:t>
            </w:r>
          </w:p>
          <w:p w:rsidR="00792AB8" w:rsidRPr="0017483B" w:rsidRDefault="00113C41" w:rsidP="00792AB8">
            <w:pPr>
              <w:pStyle w:val="RSKRbeteckning"/>
            </w:pPr>
            <w:r w:rsidRPr="0017483B">
              <w:t>2007/08</w:t>
            </w:r>
            <w:r w:rsidR="00792AB8" w:rsidRPr="0017483B">
              <w:t>:</w:t>
            </w:r>
            <w:r w:rsidRPr="0017483B">
              <w:t>71</w:t>
            </w:r>
          </w:p>
        </w:tc>
        <w:tc>
          <w:tcPr>
            <w:tcW w:w="1134" w:type="dxa"/>
          </w:tcPr>
          <w:p w:rsidR="00792AB8" w:rsidRPr="0017483B" w:rsidRDefault="0017483B" w:rsidP="00792AB8">
            <w:pPr>
              <w:jc w:val="right"/>
            </w:pPr>
            <w:r w:rsidRPr="0017483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AB8" w:rsidRPr="0017483B" w:rsidTr="00792A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2AB8" w:rsidRPr="0017483B" w:rsidRDefault="00792AB8">
            <w:pPr>
              <w:rPr>
                <w:sz w:val="10"/>
              </w:rPr>
            </w:pPr>
          </w:p>
        </w:tc>
      </w:tr>
    </w:tbl>
    <w:p w:rsidR="00792AB8" w:rsidRPr="0017483B" w:rsidRDefault="00792AB8"/>
    <w:p w:rsidR="00792AB8" w:rsidRPr="0017483B" w:rsidRDefault="00113C41" w:rsidP="00792AB8">
      <w:pPr>
        <w:pStyle w:val="Mottagare1"/>
      </w:pPr>
      <w:r w:rsidRPr="0017483B">
        <w:t>Regeringen</w:t>
      </w:r>
    </w:p>
    <w:p w:rsidR="00792AB8" w:rsidRPr="0017483B" w:rsidRDefault="00113C41" w:rsidP="00792AB8">
      <w:pPr>
        <w:pStyle w:val="Mottagare2"/>
      </w:pPr>
      <w:r w:rsidRPr="0017483B">
        <w:t>Utbildningsdepartementet</w:t>
      </w:r>
    </w:p>
    <w:p w:rsidR="00792AB8" w:rsidRPr="0017483B" w:rsidRDefault="00792AB8" w:rsidP="00792AB8">
      <w:r w:rsidRPr="0017483B">
        <w:t xml:space="preserve">Med överlämnande av </w:t>
      </w:r>
      <w:r w:rsidR="00113C41" w:rsidRPr="0017483B">
        <w:t>utbildningsutskottet</w:t>
      </w:r>
      <w:r w:rsidRPr="0017483B">
        <w:t xml:space="preserve">s betänkande </w:t>
      </w:r>
      <w:r w:rsidR="00113C41" w:rsidRPr="0017483B">
        <w:t>2007/08</w:t>
      </w:r>
      <w:r w:rsidRPr="0017483B">
        <w:t>:</w:t>
      </w:r>
      <w:r w:rsidR="00113C41" w:rsidRPr="0017483B">
        <w:t>UbU2</w:t>
      </w:r>
      <w:r w:rsidRPr="0017483B">
        <w:t xml:space="preserve"> </w:t>
      </w:r>
      <w:r w:rsidR="00113C41" w:rsidRPr="0017483B">
        <w:t>Utgiftsområde 15 Studiestöd</w:t>
      </w:r>
      <w:r w:rsidRPr="0017483B">
        <w:t xml:space="preserve"> får jag anmäla att riksdagen denna dag bifallit utskottets förslag till riksdagsbeslut.</w:t>
      </w:r>
    </w:p>
    <w:p w:rsidR="00792AB8" w:rsidRPr="0017483B" w:rsidRDefault="00792AB8" w:rsidP="00792AB8">
      <w:pPr>
        <w:pStyle w:val="Stockholm"/>
      </w:pPr>
      <w:r w:rsidRPr="0017483B">
        <w:t xml:space="preserve">Stockholm den </w:t>
      </w:r>
      <w:r w:rsidR="00113C41" w:rsidRPr="0017483B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2AB8" w:rsidRPr="0017483B" w:rsidTr="00792A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2AB8" w:rsidRPr="0017483B" w:rsidRDefault="00113C41" w:rsidP="00792AB8">
            <w:pPr>
              <w:pStyle w:val="AvsTalman"/>
            </w:pPr>
            <w:r w:rsidRPr="0017483B">
              <w:t>Per Westerberg</w:t>
            </w:r>
          </w:p>
        </w:tc>
        <w:tc>
          <w:tcPr>
            <w:tcW w:w="3628" w:type="dxa"/>
          </w:tcPr>
          <w:p w:rsidR="00792AB8" w:rsidRPr="0017483B" w:rsidRDefault="00113C41" w:rsidP="00792AB8">
            <w:pPr>
              <w:pStyle w:val="AvsTjnsteman"/>
            </w:pPr>
            <w:r w:rsidRPr="0017483B">
              <w:t>Ulf Christoffersson</w:t>
            </w:r>
          </w:p>
        </w:tc>
      </w:tr>
    </w:tbl>
    <w:p w:rsidR="00D85057" w:rsidRPr="0017483B" w:rsidRDefault="00D85057" w:rsidP="00792AB8"/>
    <w:sectPr w:rsidR="00D85057" w:rsidRPr="0017483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B8"/>
    <w:rsid w:val="0009098F"/>
    <w:rsid w:val="000C2D8D"/>
    <w:rsid w:val="00113C41"/>
    <w:rsid w:val="001667BD"/>
    <w:rsid w:val="0017483B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2AB8"/>
    <w:rsid w:val="007D2903"/>
    <w:rsid w:val="00852286"/>
    <w:rsid w:val="00860608"/>
    <w:rsid w:val="00871842"/>
    <w:rsid w:val="008D022D"/>
    <w:rsid w:val="009417EF"/>
    <w:rsid w:val="009D2C71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10229-0D06-4462-BD67-11736DEC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71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15 Studiestöd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