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27 februari 2025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statens tillsyn för att motverka penningtvätt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Ericson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Wiechel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fastställande av identitet vid statliga myndigheter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Kalle Olsson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Ahlstedt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Idrott och friluftsliv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Ahlström Köster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Azadeh Rojhan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Angelika Bengtsson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Anne-Li Sjölund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Lönn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1 tim. 46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27 februari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2025-02-27</SAFIR_Sammantradesdatum_Doc>
    <SAFIR_SammantradeID xmlns="C07A1A6C-0B19-41D9-BDF8-F523BA3921EB">637ab8c2-3082-443d-ae8e-a9f33ff5ce50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2FAE2519-C806-4C9D-ABFB-BBEBBA2D57FA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27 februari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