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7901" w:rsidRPr="00E85B74" w:rsidTr="00D679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7901" w:rsidRPr="00E85B74" w:rsidRDefault="00B06A5A" w:rsidP="00D67901">
            <w:pPr>
              <w:pStyle w:val="RSKRbeteckning"/>
              <w:spacing w:before="240"/>
            </w:pPr>
            <w:r w:rsidRPr="00E85B74">
              <w:t>Riksdagsskrivelse</w:t>
            </w:r>
          </w:p>
          <w:p w:rsidR="00D67901" w:rsidRPr="00E85B74" w:rsidRDefault="00B06A5A" w:rsidP="00D67901">
            <w:pPr>
              <w:pStyle w:val="RSKRbeteckning"/>
            </w:pPr>
            <w:r w:rsidRPr="00E85B74">
              <w:t>2010/11</w:t>
            </w:r>
            <w:r w:rsidR="00D67901" w:rsidRPr="00E85B74">
              <w:t>:</w:t>
            </w:r>
            <w:r w:rsidRPr="00E85B74">
              <w:t>116</w:t>
            </w:r>
          </w:p>
        </w:tc>
        <w:tc>
          <w:tcPr>
            <w:tcW w:w="1134" w:type="dxa"/>
          </w:tcPr>
          <w:p w:rsidR="00D67901" w:rsidRPr="00E85B74" w:rsidRDefault="00E85B74" w:rsidP="00D67901">
            <w:pPr>
              <w:jc w:val="right"/>
            </w:pPr>
            <w:r w:rsidRPr="00E85B7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01" w:rsidRPr="00E85B74" w:rsidTr="00D679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7901" w:rsidRPr="00E85B74" w:rsidRDefault="00D67901">
            <w:pPr>
              <w:rPr>
                <w:sz w:val="10"/>
              </w:rPr>
            </w:pPr>
          </w:p>
        </w:tc>
      </w:tr>
    </w:tbl>
    <w:p w:rsidR="00D67901" w:rsidRPr="00E85B74" w:rsidRDefault="00D67901"/>
    <w:p w:rsidR="00D67901" w:rsidRPr="00E85B74" w:rsidRDefault="00B06A5A" w:rsidP="00D67901">
      <w:pPr>
        <w:pStyle w:val="Mottagare1"/>
      </w:pPr>
      <w:r w:rsidRPr="00E85B74">
        <w:t>Regeringen</w:t>
      </w:r>
    </w:p>
    <w:p w:rsidR="00D67901" w:rsidRPr="00E85B74" w:rsidRDefault="00B06A5A" w:rsidP="00D67901">
      <w:pPr>
        <w:pStyle w:val="Mottagare2"/>
      </w:pPr>
      <w:r w:rsidRPr="00E85B74">
        <w:t>Utbildningsdepartementet</w:t>
      </w:r>
      <w:r w:rsidR="00D67901" w:rsidRPr="00E85B74">
        <w:rPr>
          <w:rStyle w:val="Fotnotsreferens"/>
        </w:rPr>
        <w:footnoteReference w:id="1"/>
      </w:r>
    </w:p>
    <w:p w:rsidR="00D67901" w:rsidRPr="00E85B74" w:rsidRDefault="00D67901" w:rsidP="00D67901">
      <w:r w:rsidRPr="00E85B74">
        <w:t xml:space="preserve">Med överlämnande av </w:t>
      </w:r>
      <w:r w:rsidR="00B06A5A" w:rsidRPr="00E85B74">
        <w:t>kulturutskottet</w:t>
      </w:r>
      <w:r w:rsidRPr="00E85B74">
        <w:t xml:space="preserve">s betänkande </w:t>
      </w:r>
      <w:r w:rsidR="00B06A5A" w:rsidRPr="00E85B74">
        <w:t>2010/11</w:t>
      </w:r>
      <w:r w:rsidRPr="00E85B74">
        <w:t>:</w:t>
      </w:r>
      <w:r w:rsidR="00B06A5A" w:rsidRPr="00E85B74">
        <w:t>KrU1</w:t>
      </w:r>
      <w:r w:rsidRPr="00E85B74">
        <w:t xml:space="preserve"> </w:t>
      </w:r>
      <w:r w:rsidR="00B06A5A" w:rsidRPr="00E85B74">
        <w:t>Utgiftsområde 17 Kultur, medier, trossamfund och fritid</w:t>
      </w:r>
      <w:r w:rsidRPr="00E85B74">
        <w:t xml:space="preserve"> får jag anmäla att riksdagen denna dag bifallit utskottets förslag till riksdagsbeslut.</w:t>
      </w:r>
    </w:p>
    <w:p w:rsidR="00D67901" w:rsidRPr="00E85B74" w:rsidRDefault="00D67901" w:rsidP="00D67901">
      <w:pPr>
        <w:pStyle w:val="Stockholm"/>
      </w:pPr>
      <w:r w:rsidRPr="00E85B74">
        <w:t xml:space="preserve">Stockholm </w:t>
      </w:r>
      <w:r w:rsidR="00B06A5A" w:rsidRPr="00E85B74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7901" w:rsidRPr="00E85B74" w:rsidTr="00D679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7901" w:rsidRPr="00E85B74" w:rsidRDefault="00B06A5A" w:rsidP="00D67901">
            <w:pPr>
              <w:pStyle w:val="AvsTalman"/>
            </w:pPr>
            <w:r w:rsidRPr="00E85B74">
              <w:t>Per Westerberg</w:t>
            </w:r>
          </w:p>
        </w:tc>
        <w:tc>
          <w:tcPr>
            <w:tcW w:w="3628" w:type="dxa"/>
          </w:tcPr>
          <w:p w:rsidR="00D67901" w:rsidRPr="00E85B74" w:rsidRDefault="00B06A5A" w:rsidP="00D67901">
            <w:pPr>
              <w:pStyle w:val="AvsTjnsteman"/>
            </w:pPr>
            <w:r w:rsidRPr="00E85B74">
              <w:t>Ulf Christoffersson</w:t>
            </w:r>
          </w:p>
        </w:tc>
      </w:tr>
    </w:tbl>
    <w:p w:rsidR="00D85057" w:rsidRPr="00E85B74" w:rsidRDefault="00D85057" w:rsidP="00D67901"/>
    <w:sectPr w:rsidR="00D85057" w:rsidRPr="00E85B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16F" w:rsidRPr="00E85B74" w:rsidRDefault="00D5516F">
      <w:r w:rsidRPr="00E85B74">
        <w:separator/>
      </w:r>
    </w:p>
  </w:endnote>
  <w:endnote w:type="continuationSeparator" w:id="0">
    <w:p w:rsidR="00D5516F" w:rsidRPr="00E85B74" w:rsidRDefault="00D5516F">
      <w:r w:rsidRPr="00E85B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16F" w:rsidRPr="00E85B74" w:rsidRDefault="00D5516F">
      <w:r w:rsidRPr="00E85B74">
        <w:separator/>
      </w:r>
    </w:p>
  </w:footnote>
  <w:footnote w:type="continuationSeparator" w:id="0">
    <w:p w:rsidR="00D5516F" w:rsidRPr="00E85B74" w:rsidRDefault="00D5516F">
      <w:r w:rsidRPr="00E85B74">
        <w:continuationSeparator/>
      </w:r>
    </w:p>
  </w:footnote>
  <w:footnote w:id="1">
    <w:p w:rsidR="00D67901" w:rsidRPr="00E85B74" w:rsidRDefault="00D67901" w:rsidP="00D67901">
      <w:pPr>
        <w:pStyle w:val="Fotnotstext"/>
      </w:pPr>
      <w:r w:rsidRPr="00E85B74">
        <w:rPr>
          <w:rStyle w:val="Fotnotsreferens"/>
        </w:rPr>
        <w:footnoteRef/>
      </w:r>
      <w:r w:rsidRPr="00E85B74">
        <w:t xml:space="preserve"> Riksdagsskrivelse 2010/11:11</w:t>
      </w:r>
      <w:r w:rsidR="007505B2" w:rsidRPr="00E85B74">
        <w:t>3</w:t>
      </w:r>
      <w:r w:rsidRPr="00E85B74">
        <w:t xml:space="preserve"> till Kulturdepartementet</w:t>
      </w:r>
    </w:p>
    <w:p w:rsidR="00D67901" w:rsidRPr="00E85B74" w:rsidRDefault="007505B2" w:rsidP="00D67901">
      <w:pPr>
        <w:pStyle w:val="Fotnotstext"/>
      </w:pPr>
      <w:r w:rsidRPr="00E85B74">
        <w:t>Riksdagsskrivelse 2010/11:114</w:t>
      </w:r>
      <w:r w:rsidR="00D67901" w:rsidRPr="00E85B74">
        <w:t xml:space="preserve"> till Integrations- och jämställdhetsdepartementet</w:t>
      </w:r>
    </w:p>
    <w:p w:rsidR="00D67901" w:rsidRPr="00E85B74" w:rsidRDefault="007505B2" w:rsidP="00D67901">
      <w:pPr>
        <w:pStyle w:val="Fotnotstext"/>
      </w:pPr>
      <w:r w:rsidRPr="00E85B74">
        <w:t>Riksdagsskrivelse 2010/11:115</w:t>
      </w:r>
      <w:r w:rsidR="00D67901" w:rsidRPr="00E85B74">
        <w:t xml:space="preserve"> till Miljödepartementet</w:t>
      </w:r>
    </w:p>
    <w:p w:rsidR="00D67901" w:rsidRPr="00E85B74" w:rsidRDefault="007505B2" w:rsidP="00D67901">
      <w:pPr>
        <w:pStyle w:val="Fotnotstext"/>
      </w:pPr>
      <w:r w:rsidRPr="00E85B74">
        <w:t>Riksdagsskrivelse 2010/11:117</w:t>
      </w:r>
      <w:r w:rsidR="00D67901" w:rsidRPr="00E85B74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0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47EE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16CB"/>
    <w:rsid w:val="007505B2"/>
    <w:rsid w:val="00780765"/>
    <w:rsid w:val="007D2903"/>
    <w:rsid w:val="00852286"/>
    <w:rsid w:val="00860608"/>
    <w:rsid w:val="008D022D"/>
    <w:rsid w:val="009417EF"/>
    <w:rsid w:val="009F0EC7"/>
    <w:rsid w:val="00A16D59"/>
    <w:rsid w:val="00A77D3C"/>
    <w:rsid w:val="00AC3A6D"/>
    <w:rsid w:val="00B06A5A"/>
    <w:rsid w:val="00BB222A"/>
    <w:rsid w:val="00BB66ED"/>
    <w:rsid w:val="00C02657"/>
    <w:rsid w:val="00C1040E"/>
    <w:rsid w:val="00C72B82"/>
    <w:rsid w:val="00D5516F"/>
    <w:rsid w:val="00D644E9"/>
    <w:rsid w:val="00D67901"/>
    <w:rsid w:val="00D85057"/>
    <w:rsid w:val="00DC0766"/>
    <w:rsid w:val="00E570D1"/>
    <w:rsid w:val="00E61654"/>
    <w:rsid w:val="00E85B74"/>
    <w:rsid w:val="00F520C1"/>
    <w:rsid w:val="00F855E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DEA294-2268-4C7B-869F-4382CA42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6790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679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116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