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D19C" w14:textId="77777777" w:rsidR="00324820" w:rsidRPr="00631228" w:rsidRDefault="00324820" w:rsidP="00C8222F">
      <w:pPr>
        <w:pStyle w:val="Datum"/>
      </w:pPr>
      <w:bookmarkStart w:id="0" w:name="DocumentDate"/>
      <w:r w:rsidRPr="00631228">
        <w:t>Tisdagen den 31 mars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E92278" w14:paraId="7CA8D1A1" w14:textId="77777777" w:rsidTr="00324820">
        <w:trPr>
          <w:cantSplit/>
        </w:trPr>
        <w:tc>
          <w:tcPr>
            <w:tcW w:w="440" w:type="dxa"/>
          </w:tcPr>
          <w:p w14:paraId="7CA8D19D" w14:textId="77777777" w:rsidR="00324820" w:rsidRPr="00631228" w:rsidRDefault="0032482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CA8D19E" w14:textId="77777777" w:rsidR="00324820" w:rsidRPr="00631228" w:rsidRDefault="0032482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7CA8D19F" w14:textId="77777777" w:rsidR="00324820" w:rsidRPr="00631228" w:rsidRDefault="003248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CA8D1A0" w14:textId="77777777" w:rsidR="00324820" w:rsidRPr="00631228" w:rsidRDefault="0032482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92278" w14:paraId="7CA8D1A6" w14:textId="77777777" w:rsidTr="00324820">
        <w:trPr>
          <w:gridAfter w:val="1"/>
          <w:wAfter w:w="275" w:type="dxa"/>
          <w:cantSplit/>
        </w:trPr>
        <w:tc>
          <w:tcPr>
            <w:tcW w:w="440" w:type="dxa"/>
          </w:tcPr>
          <w:p w14:paraId="7CA8D1A2" w14:textId="77777777" w:rsidR="00324820" w:rsidRPr="00631228" w:rsidRDefault="003248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CA8D1A3" w14:textId="77777777" w:rsidR="00324820" w:rsidRPr="00631228" w:rsidRDefault="0032482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CA8D1A4" w14:textId="77777777" w:rsidR="00324820" w:rsidRPr="00631228" w:rsidRDefault="003248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CA8D1A5" w14:textId="77777777" w:rsidR="00324820" w:rsidRPr="00631228" w:rsidRDefault="00324820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CA8D1A7" w14:textId="77777777" w:rsidR="00324820" w:rsidRDefault="0032482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92278" w14:paraId="7CA8D1AC" w14:textId="77777777">
        <w:tc>
          <w:tcPr>
            <w:tcW w:w="454" w:type="dxa"/>
            <w:vAlign w:val="bottom"/>
          </w:tcPr>
          <w:p w14:paraId="7CA8D1A8" w14:textId="77777777" w:rsidR="00324820" w:rsidRPr="006F2BC3" w:rsidRDefault="0032482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CA8D1A9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1AA" w14:textId="77777777" w:rsidR="00324820" w:rsidRPr="006F2BC3" w:rsidRDefault="0032482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CA8D1AB" w14:textId="77777777" w:rsidR="00324820" w:rsidRPr="006F2BC3" w:rsidRDefault="00324820" w:rsidP="006F2BC3">
            <w:r w:rsidRPr="006F2BC3">
              <w:t>Ackumulerad tid</w:t>
            </w:r>
          </w:p>
        </w:tc>
      </w:tr>
      <w:tr w:rsidR="00E92278" w14:paraId="7CA8D1B1" w14:textId="77777777">
        <w:tc>
          <w:tcPr>
            <w:tcW w:w="454" w:type="dxa"/>
          </w:tcPr>
          <w:p w14:paraId="7CA8D1AD" w14:textId="77777777" w:rsidR="00324820" w:rsidRPr="006F2BC3" w:rsidRDefault="00324820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7CA8D1AE" w14:textId="77777777" w:rsidR="00324820" w:rsidRPr="006F2BC3" w:rsidRDefault="00324820" w:rsidP="006F2BC3">
            <w:pPr>
              <w:pStyle w:val="renderubrik"/>
            </w:pPr>
            <w:r>
              <w:t>Utbildningsutskottets betänkande UbU10</w:t>
            </w:r>
          </w:p>
        </w:tc>
        <w:tc>
          <w:tcPr>
            <w:tcW w:w="1260" w:type="dxa"/>
            <w:gridSpan w:val="2"/>
            <w:vAlign w:val="bottom"/>
          </w:tcPr>
          <w:p w14:paraId="7CA8D1AF" w14:textId="77777777" w:rsidR="00324820" w:rsidRPr="006F2BC3" w:rsidRDefault="00324820" w:rsidP="006F2BC3"/>
        </w:tc>
        <w:tc>
          <w:tcPr>
            <w:tcW w:w="1460" w:type="dxa"/>
            <w:gridSpan w:val="2"/>
            <w:vAlign w:val="bottom"/>
          </w:tcPr>
          <w:p w14:paraId="7CA8D1B0" w14:textId="77777777" w:rsidR="00324820" w:rsidRPr="006F2BC3" w:rsidRDefault="00324820" w:rsidP="006F2BC3"/>
        </w:tc>
      </w:tr>
      <w:tr w:rsidR="00E92278" w14:paraId="7CA8D1B6" w14:textId="77777777">
        <w:tc>
          <w:tcPr>
            <w:tcW w:w="454" w:type="dxa"/>
            <w:vAlign w:val="bottom"/>
          </w:tcPr>
          <w:p w14:paraId="7CA8D1B2" w14:textId="77777777" w:rsidR="00324820" w:rsidRPr="006F2BC3" w:rsidRDefault="00324820" w:rsidP="006F2BC3"/>
        </w:tc>
        <w:tc>
          <w:tcPr>
            <w:tcW w:w="5680" w:type="dxa"/>
            <w:gridSpan w:val="3"/>
            <w:vAlign w:val="bottom"/>
          </w:tcPr>
          <w:p w14:paraId="7CA8D1B3" w14:textId="77777777" w:rsidR="00324820" w:rsidRPr="006F2BC3" w:rsidRDefault="00324820" w:rsidP="006F2BC3">
            <w:pPr>
              <w:pStyle w:val="Underrubrik"/>
            </w:pPr>
            <w: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14:paraId="7CA8D1B4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A8D1B5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1B7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B8" w14:textId="77777777" w:rsidR="00324820" w:rsidRPr="006F2BC3" w:rsidRDefault="003248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A8D1B9" w14:textId="77777777" w:rsidR="00324820" w:rsidRPr="006F2BC3" w:rsidRDefault="00324820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CA8D1BA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1BB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1BD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BE" w14:textId="77777777" w:rsidR="00324820" w:rsidRPr="006F2BC3" w:rsidRDefault="003248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A8D1BF" w14:textId="77777777" w:rsidR="00324820" w:rsidRPr="006F2BC3" w:rsidRDefault="00324820" w:rsidP="006F2BC3">
            <w:r w:rsidRPr="006F2BC3">
              <w:t>Robert Olesen (S)</w:t>
            </w:r>
          </w:p>
        </w:tc>
        <w:tc>
          <w:tcPr>
            <w:tcW w:w="1260" w:type="dxa"/>
            <w:gridSpan w:val="2"/>
            <w:vAlign w:val="bottom"/>
          </w:tcPr>
          <w:p w14:paraId="7CA8D1C0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1C1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1C3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C4" w14:textId="77777777" w:rsidR="00324820" w:rsidRPr="006F2BC3" w:rsidRDefault="003248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A8D1C5" w14:textId="77777777" w:rsidR="00324820" w:rsidRPr="006F2BC3" w:rsidRDefault="00324820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7CA8D1C6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1C7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1C9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CA" w14:textId="77777777" w:rsidR="00324820" w:rsidRPr="006F2BC3" w:rsidRDefault="003248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A8D1CB" w14:textId="77777777" w:rsidR="00324820" w:rsidRPr="006F2BC3" w:rsidRDefault="00324820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7CA8D1CC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1CD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1CF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D0" w14:textId="77777777" w:rsidR="00324820" w:rsidRPr="006F2BC3" w:rsidRDefault="003248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A8D1D1" w14:textId="77777777" w:rsidR="00324820" w:rsidRPr="006F2BC3" w:rsidRDefault="00324820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7CA8D1D2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1D3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1D5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D6" w14:textId="77777777" w:rsidR="00324820" w:rsidRPr="006F2BC3" w:rsidRDefault="003248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A8D1D7" w14:textId="77777777" w:rsidR="00324820" w:rsidRPr="006F2BC3" w:rsidRDefault="00324820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7CA8D1D8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1D9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1DB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DC" w14:textId="77777777" w:rsidR="00324820" w:rsidRPr="006F2BC3" w:rsidRDefault="003248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A8D1DD" w14:textId="77777777" w:rsidR="00324820" w:rsidRPr="006F2BC3" w:rsidRDefault="00324820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7CA8D1DE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1DF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1E1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E2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1E3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1E4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A8D1E5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</w:tr>
      <w:tr w:rsidR="00E92278" w14:paraId="7CA8D1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1E7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E8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1E9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1EA" w14:textId="77777777" w:rsidR="00324820" w:rsidRPr="006F2BC3" w:rsidRDefault="00324820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CA8D1EB" w14:textId="77777777" w:rsidR="00324820" w:rsidRPr="006F2BC3" w:rsidRDefault="00324820" w:rsidP="006F2BC3">
            <w:pPr>
              <w:pStyle w:val="TalartidSumma"/>
            </w:pPr>
            <w:r w:rsidRPr="006F2BC3">
              <w:t>0.56</w:t>
            </w:r>
          </w:p>
        </w:tc>
      </w:tr>
      <w:tr w:rsidR="00E92278" w14:paraId="7CA8D1F1" w14:textId="77777777">
        <w:tc>
          <w:tcPr>
            <w:tcW w:w="454" w:type="dxa"/>
          </w:tcPr>
          <w:p w14:paraId="7CA8D1ED" w14:textId="77777777" w:rsidR="00324820" w:rsidRPr="006F2BC3" w:rsidRDefault="00324820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7CA8D1EE" w14:textId="77777777" w:rsidR="00324820" w:rsidRPr="006F2BC3" w:rsidRDefault="00324820" w:rsidP="006F2BC3">
            <w:pPr>
              <w:pStyle w:val="renderubrik"/>
            </w:pPr>
            <w: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14:paraId="7CA8D1EF" w14:textId="77777777" w:rsidR="00324820" w:rsidRPr="006F2BC3" w:rsidRDefault="003248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A8D1F0" w14:textId="77777777" w:rsidR="00324820" w:rsidRPr="006F2BC3" w:rsidRDefault="00324820" w:rsidP="006F2BC3">
            <w:pPr>
              <w:pStyle w:val="renderubrik"/>
            </w:pPr>
          </w:p>
        </w:tc>
      </w:tr>
      <w:tr w:rsidR="00E92278" w14:paraId="7CA8D1F6" w14:textId="77777777">
        <w:tc>
          <w:tcPr>
            <w:tcW w:w="454" w:type="dxa"/>
            <w:vAlign w:val="bottom"/>
          </w:tcPr>
          <w:p w14:paraId="7CA8D1F2" w14:textId="77777777" w:rsidR="00324820" w:rsidRPr="006F2BC3" w:rsidRDefault="00324820" w:rsidP="006F2BC3"/>
        </w:tc>
        <w:tc>
          <w:tcPr>
            <w:tcW w:w="5680" w:type="dxa"/>
            <w:gridSpan w:val="3"/>
            <w:vAlign w:val="bottom"/>
          </w:tcPr>
          <w:p w14:paraId="7CA8D1F3" w14:textId="77777777" w:rsidR="00324820" w:rsidRPr="006F2BC3" w:rsidRDefault="00324820" w:rsidP="006F2BC3">
            <w:pPr>
              <w:pStyle w:val="Underrubrik"/>
            </w:pPr>
            <w:r>
              <w:t>Stärkt säkerhetsskydd vid överlåtelse av fast egendom</w:t>
            </w:r>
          </w:p>
        </w:tc>
        <w:tc>
          <w:tcPr>
            <w:tcW w:w="1260" w:type="dxa"/>
            <w:gridSpan w:val="2"/>
            <w:vAlign w:val="bottom"/>
          </w:tcPr>
          <w:p w14:paraId="7CA8D1F4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A8D1F5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1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1F7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F8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1F9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1FA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A8D1FB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</w:tr>
      <w:tr w:rsidR="00E92278" w14:paraId="7CA8D20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1FD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1FE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1FF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00" w14:textId="77777777" w:rsidR="00324820" w:rsidRPr="006F2BC3" w:rsidRDefault="0032482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CA8D201" w14:textId="77777777" w:rsidR="00324820" w:rsidRPr="006F2BC3" w:rsidRDefault="00324820" w:rsidP="006F2BC3">
            <w:pPr>
              <w:pStyle w:val="TalartidSumma"/>
            </w:pPr>
            <w:r w:rsidRPr="006F2BC3">
              <w:t>0.56</w:t>
            </w:r>
          </w:p>
        </w:tc>
      </w:tr>
      <w:tr w:rsidR="00E92278" w14:paraId="7CA8D207" w14:textId="77777777">
        <w:tc>
          <w:tcPr>
            <w:tcW w:w="454" w:type="dxa"/>
          </w:tcPr>
          <w:p w14:paraId="7CA8D203" w14:textId="77777777" w:rsidR="00324820" w:rsidRPr="006F2BC3" w:rsidRDefault="00324820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7CA8D204" w14:textId="77777777" w:rsidR="00324820" w:rsidRPr="006F2BC3" w:rsidRDefault="00324820" w:rsidP="006F2BC3">
            <w:pPr>
              <w:pStyle w:val="renderubrik"/>
            </w:pPr>
            <w:r>
              <w:t>Justitieutskottets betänkande JuU11</w:t>
            </w:r>
          </w:p>
        </w:tc>
        <w:tc>
          <w:tcPr>
            <w:tcW w:w="1260" w:type="dxa"/>
            <w:gridSpan w:val="2"/>
            <w:vAlign w:val="bottom"/>
          </w:tcPr>
          <w:p w14:paraId="7CA8D205" w14:textId="77777777" w:rsidR="00324820" w:rsidRPr="006F2BC3" w:rsidRDefault="003248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A8D206" w14:textId="77777777" w:rsidR="00324820" w:rsidRPr="006F2BC3" w:rsidRDefault="00324820" w:rsidP="006F2BC3">
            <w:pPr>
              <w:pStyle w:val="renderubrik"/>
            </w:pPr>
          </w:p>
        </w:tc>
      </w:tr>
      <w:tr w:rsidR="00E92278" w14:paraId="7CA8D20C" w14:textId="77777777">
        <w:tc>
          <w:tcPr>
            <w:tcW w:w="454" w:type="dxa"/>
            <w:vAlign w:val="bottom"/>
          </w:tcPr>
          <w:p w14:paraId="7CA8D208" w14:textId="77777777" w:rsidR="00324820" w:rsidRPr="006F2BC3" w:rsidRDefault="00324820" w:rsidP="006F2BC3"/>
        </w:tc>
        <w:tc>
          <w:tcPr>
            <w:tcW w:w="5680" w:type="dxa"/>
            <w:gridSpan w:val="3"/>
            <w:vAlign w:val="bottom"/>
          </w:tcPr>
          <w:p w14:paraId="7CA8D209" w14:textId="77777777" w:rsidR="00324820" w:rsidRPr="006F2BC3" w:rsidRDefault="00324820" w:rsidP="006F2BC3">
            <w:pPr>
              <w:pStyle w:val="Underrubrik"/>
            </w:pPr>
            <w:r>
              <w:t>Straffrättsliga frågor</w:t>
            </w:r>
          </w:p>
        </w:tc>
        <w:tc>
          <w:tcPr>
            <w:tcW w:w="1260" w:type="dxa"/>
            <w:gridSpan w:val="2"/>
            <w:vAlign w:val="bottom"/>
          </w:tcPr>
          <w:p w14:paraId="7CA8D20A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A8D20B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0D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0E" w14:textId="77777777" w:rsidR="00324820" w:rsidRPr="006F2BC3" w:rsidRDefault="003248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A8D20F" w14:textId="77777777" w:rsidR="00324820" w:rsidRPr="006F2BC3" w:rsidRDefault="00324820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7CA8D210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11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13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14" w14:textId="77777777" w:rsidR="00324820" w:rsidRPr="006F2BC3" w:rsidRDefault="003248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A8D215" w14:textId="77777777" w:rsidR="00324820" w:rsidRPr="006F2BC3" w:rsidRDefault="00324820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7CA8D216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17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19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1A" w14:textId="77777777" w:rsidR="00324820" w:rsidRPr="006F2BC3" w:rsidRDefault="003248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A8D21B" w14:textId="77777777" w:rsidR="00324820" w:rsidRPr="006F2BC3" w:rsidRDefault="00324820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7CA8D21C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1D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1F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20" w14:textId="77777777" w:rsidR="00324820" w:rsidRPr="006F2BC3" w:rsidRDefault="003248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A8D221" w14:textId="77777777" w:rsidR="00324820" w:rsidRPr="006F2BC3" w:rsidRDefault="00324820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7CA8D222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23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25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26" w14:textId="77777777" w:rsidR="00324820" w:rsidRPr="006F2BC3" w:rsidRDefault="003248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A8D227" w14:textId="77777777" w:rsidR="00324820" w:rsidRPr="006F2BC3" w:rsidRDefault="00324820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7CA8D228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29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2B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2C" w14:textId="77777777" w:rsidR="00324820" w:rsidRPr="006F2BC3" w:rsidRDefault="003248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A8D22D" w14:textId="77777777" w:rsidR="00324820" w:rsidRPr="006F2BC3" w:rsidRDefault="00324820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7CA8D22E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2F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31" w14:textId="77777777" w:rsidR="00324820" w:rsidRPr="006F2BC3" w:rsidRDefault="0032482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CA8D232" w14:textId="77777777" w:rsidR="00324820" w:rsidRPr="006F2BC3" w:rsidRDefault="003248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A8D233" w14:textId="77777777" w:rsidR="00324820" w:rsidRPr="006F2BC3" w:rsidRDefault="00324820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7CA8D234" w14:textId="77777777" w:rsidR="00324820" w:rsidRPr="006F2BC3" w:rsidRDefault="003248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A8D235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37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38" w14:textId="77777777" w:rsidR="00324820" w:rsidRPr="006F2BC3" w:rsidRDefault="003248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CA8D239" w14:textId="77777777" w:rsidR="00324820" w:rsidRPr="006F2BC3" w:rsidRDefault="00324820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7CA8D23A" w14:textId="77777777" w:rsidR="00324820" w:rsidRPr="006F2BC3" w:rsidRDefault="003248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A8D23B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3D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3E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3F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40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A8D241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</w:tr>
      <w:tr w:rsidR="00E92278" w14:paraId="7CA8D2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43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44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45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46" w14:textId="77777777" w:rsidR="00324820" w:rsidRPr="006F2BC3" w:rsidRDefault="00324820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7CA8D247" w14:textId="77777777" w:rsidR="00324820" w:rsidRPr="006F2BC3" w:rsidRDefault="00324820" w:rsidP="006F2BC3">
            <w:pPr>
              <w:pStyle w:val="TalartidSumma"/>
            </w:pPr>
            <w:r w:rsidRPr="006F2BC3">
              <w:t>1.56</w:t>
            </w:r>
          </w:p>
        </w:tc>
      </w:tr>
      <w:tr w:rsidR="00E92278" w14:paraId="7CA8D24D" w14:textId="77777777">
        <w:tc>
          <w:tcPr>
            <w:tcW w:w="454" w:type="dxa"/>
          </w:tcPr>
          <w:p w14:paraId="7CA8D249" w14:textId="77777777" w:rsidR="00324820" w:rsidRPr="006F2BC3" w:rsidRDefault="00324820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CA8D24A" w14:textId="77777777" w:rsidR="00324820" w:rsidRPr="006F2BC3" w:rsidRDefault="00324820" w:rsidP="006F2BC3">
            <w:pPr>
              <w:pStyle w:val="renderubrik"/>
            </w:pPr>
            <w:r>
              <w:t>Justitieutskottets betänkande JuU14</w:t>
            </w:r>
          </w:p>
        </w:tc>
        <w:tc>
          <w:tcPr>
            <w:tcW w:w="1260" w:type="dxa"/>
            <w:gridSpan w:val="2"/>
            <w:vAlign w:val="bottom"/>
          </w:tcPr>
          <w:p w14:paraId="7CA8D24B" w14:textId="77777777" w:rsidR="00324820" w:rsidRPr="006F2BC3" w:rsidRDefault="003248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A8D24C" w14:textId="77777777" w:rsidR="00324820" w:rsidRPr="006F2BC3" w:rsidRDefault="00324820" w:rsidP="006F2BC3">
            <w:pPr>
              <w:pStyle w:val="renderubrik"/>
            </w:pPr>
          </w:p>
        </w:tc>
      </w:tr>
      <w:tr w:rsidR="00E92278" w14:paraId="7CA8D252" w14:textId="77777777">
        <w:tc>
          <w:tcPr>
            <w:tcW w:w="454" w:type="dxa"/>
            <w:vAlign w:val="bottom"/>
          </w:tcPr>
          <w:p w14:paraId="7CA8D24E" w14:textId="77777777" w:rsidR="00324820" w:rsidRPr="006F2BC3" w:rsidRDefault="00324820" w:rsidP="006F2BC3"/>
        </w:tc>
        <w:tc>
          <w:tcPr>
            <w:tcW w:w="5680" w:type="dxa"/>
            <w:gridSpan w:val="3"/>
            <w:vAlign w:val="bottom"/>
          </w:tcPr>
          <w:p w14:paraId="7CA8D24F" w14:textId="77777777" w:rsidR="00324820" w:rsidRPr="006F2BC3" w:rsidRDefault="00324820" w:rsidP="006F2BC3">
            <w:pPr>
              <w:pStyle w:val="Underrubrik"/>
            </w:pPr>
            <w:r>
              <w:t>Terrorism</w:t>
            </w:r>
          </w:p>
        </w:tc>
        <w:tc>
          <w:tcPr>
            <w:tcW w:w="1260" w:type="dxa"/>
            <w:gridSpan w:val="2"/>
            <w:vAlign w:val="bottom"/>
          </w:tcPr>
          <w:p w14:paraId="7CA8D250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A8D251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53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54" w14:textId="77777777" w:rsidR="00324820" w:rsidRPr="006F2BC3" w:rsidRDefault="003248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A8D255" w14:textId="77777777" w:rsidR="00324820" w:rsidRPr="006F2BC3" w:rsidRDefault="0032482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7CA8D256" w14:textId="77777777" w:rsidR="00324820" w:rsidRPr="006F2BC3" w:rsidRDefault="003248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A8D257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59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5A" w14:textId="77777777" w:rsidR="00324820" w:rsidRPr="006F2BC3" w:rsidRDefault="003248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A8D25B" w14:textId="77777777" w:rsidR="00324820" w:rsidRPr="006F2BC3" w:rsidRDefault="00324820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7CA8D25C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5D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5F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60" w14:textId="77777777" w:rsidR="00324820" w:rsidRPr="006F2BC3" w:rsidRDefault="003248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A8D261" w14:textId="77777777" w:rsidR="00324820" w:rsidRPr="006F2BC3" w:rsidRDefault="00324820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7CA8D262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63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65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66" w14:textId="77777777" w:rsidR="00324820" w:rsidRPr="006F2BC3" w:rsidRDefault="003248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A8D267" w14:textId="77777777" w:rsidR="00324820" w:rsidRPr="006F2BC3" w:rsidRDefault="00324820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7CA8D268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69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6B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6C" w14:textId="77777777" w:rsidR="00324820" w:rsidRPr="006F2BC3" w:rsidRDefault="003248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A8D26D" w14:textId="77777777" w:rsidR="00324820" w:rsidRPr="006F2BC3" w:rsidRDefault="00324820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7CA8D26E" w14:textId="77777777" w:rsidR="00324820" w:rsidRPr="006F2BC3" w:rsidRDefault="003248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A8D26F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71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72" w14:textId="77777777" w:rsidR="00324820" w:rsidRPr="006F2BC3" w:rsidRDefault="003248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A8D273" w14:textId="77777777" w:rsidR="00324820" w:rsidRPr="006F2BC3" w:rsidRDefault="00324820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7CA8D274" w14:textId="77777777" w:rsidR="00324820" w:rsidRPr="006F2BC3" w:rsidRDefault="003248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A8D275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77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78" w14:textId="77777777" w:rsidR="00324820" w:rsidRPr="006F2BC3" w:rsidRDefault="003248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A8D279" w14:textId="77777777" w:rsidR="00324820" w:rsidRPr="006F2BC3" w:rsidRDefault="00324820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7CA8D27A" w14:textId="77777777" w:rsidR="00324820" w:rsidRPr="006F2BC3" w:rsidRDefault="003248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CA8D27B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7D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7E" w14:textId="77777777" w:rsidR="00324820" w:rsidRPr="006F2BC3" w:rsidRDefault="003248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CA8D27F" w14:textId="77777777" w:rsidR="00324820" w:rsidRPr="006F2BC3" w:rsidRDefault="00324820" w:rsidP="006F2BC3">
            <w:r w:rsidRPr="006F2BC3">
              <w:t>Jamal El-Haj (-)</w:t>
            </w:r>
          </w:p>
        </w:tc>
        <w:tc>
          <w:tcPr>
            <w:tcW w:w="1260" w:type="dxa"/>
            <w:gridSpan w:val="2"/>
            <w:vAlign w:val="bottom"/>
          </w:tcPr>
          <w:p w14:paraId="7CA8D280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81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83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84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85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86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A8D287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</w:tr>
      <w:tr w:rsidR="00E92278" w14:paraId="7CA8D2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89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8A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8B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8C" w14:textId="77777777" w:rsidR="00324820" w:rsidRPr="006F2BC3" w:rsidRDefault="00324820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CA8D28D" w14:textId="77777777" w:rsidR="00324820" w:rsidRPr="006F2BC3" w:rsidRDefault="00324820" w:rsidP="006F2BC3">
            <w:pPr>
              <w:pStyle w:val="TalartidSumma"/>
            </w:pPr>
            <w:r w:rsidRPr="006F2BC3">
              <w:t>2.52</w:t>
            </w:r>
          </w:p>
        </w:tc>
      </w:tr>
      <w:tr w:rsidR="00E92278" w14:paraId="7CA8D293" w14:textId="77777777">
        <w:tc>
          <w:tcPr>
            <w:tcW w:w="454" w:type="dxa"/>
          </w:tcPr>
          <w:p w14:paraId="7CA8D28F" w14:textId="77777777" w:rsidR="00324820" w:rsidRPr="006F2BC3" w:rsidRDefault="00324820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CA8D290" w14:textId="77777777" w:rsidR="00324820" w:rsidRPr="006F2BC3" w:rsidRDefault="00324820" w:rsidP="006F2BC3">
            <w:pPr>
              <w:pStyle w:val="renderubrik"/>
            </w:pPr>
            <w:r>
              <w:t>Finansutskottets betänkande FiU33</w:t>
            </w:r>
          </w:p>
        </w:tc>
        <w:tc>
          <w:tcPr>
            <w:tcW w:w="1260" w:type="dxa"/>
            <w:gridSpan w:val="2"/>
            <w:vAlign w:val="bottom"/>
          </w:tcPr>
          <w:p w14:paraId="7CA8D291" w14:textId="77777777" w:rsidR="00324820" w:rsidRPr="006F2BC3" w:rsidRDefault="003248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A8D292" w14:textId="77777777" w:rsidR="00324820" w:rsidRPr="006F2BC3" w:rsidRDefault="00324820" w:rsidP="006F2BC3">
            <w:pPr>
              <w:pStyle w:val="renderubrik"/>
            </w:pPr>
          </w:p>
        </w:tc>
      </w:tr>
      <w:tr w:rsidR="00E92278" w14:paraId="7CA8D298" w14:textId="77777777">
        <w:tc>
          <w:tcPr>
            <w:tcW w:w="454" w:type="dxa"/>
            <w:vAlign w:val="bottom"/>
          </w:tcPr>
          <w:p w14:paraId="7CA8D294" w14:textId="77777777" w:rsidR="00324820" w:rsidRPr="006F2BC3" w:rsidRDefault="00324820" w:rsidP="006F2BC3"/>
        </w:tc>
        <w:tc>
          <w:tcPr>
            <w:tcW w:w="5680" w:type="dxa"/>
            <w:gridSpan w:val="3"/>
            <w:vAlign w:val="bottom"/>
          </w:tcPr>
          <w:p w14:paraId="7CA8D295" w14:textId="77777777" w:rsidR="00324820" w:rsidRPr="006F2BC3" w:rsidRDefault="00324820" w:rsidP="006F2BC3">
            <w:pPr>
              <w:pStyle w:val="Underrubrik"/>
            </w:pPr>
            <w:r>
              <w:t>Uppgiftsskyldighet för vissa e-legitimationsföretag</w:t>
            </w:r>
          </w:p>
        </w:tc>
        <w:tc>
          <w:tcPr>
            <w:tcW w:w="1260" w:type="dxa"/>
            <w:gridSpan w:val="2"/>
            <w:vAlign w:val="bottom"/>
          </w:tcPr>
          <w:p w14:paraId="7CA8D296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A8D297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99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9A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9B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9C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A8D29D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</w:tr>
      <w:tr w:rsidR="00E92278" w14:paraId="7CA8D2A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9F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A0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A1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A2" w14:textId="77777777" w:rsidR="00324820" w:rsidRPr="006F2BC3" w:rsidRDefault="0032482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CA8D2A3" w14:textId="77777777" w:rsidR="00324820" w:rsidRPr="006F2BC3" w:rsidRDefault="00324820" w:rsidP="006F2BC3">
            <w:pPr>
              <w:pStyle w:val="TalartidSumma"/>
            </w:pPr>
            <w:r w:rsidRPr="006F2BC3">
              <w:t>2.52</w:t>
            </w:r>
          </w:p>
        </w:tc>
      </w:tr>
      <w:tr w:rsidR="00E92278" w14:paraId="7CA8D2A9" w14:textId="77777777">
        <w:tc>
          <w:tcPr>
            <w:tcW w:w="454" w:type="dxa"/>
          </w:tcPr>
          <w:p w14:paraId="7CA8D2A5" w14:textId="77777777" w:rsidR="00324820" w:rsidRPr="006F2BC3" w:rsidRDefault="00324820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CA8D2A6" w14:textId="77777777" w:rsidR="00324820" w:rsidRPr="006F2BC3" w:rsidRDefault="00324820" w:rsidP="006F2BC3">
            <w:pPr>
              <w:pStyle w:val="renderubrik"/>
            </w:pPr>
            <w:r>
              <w:t>Socialutskottets betänkande SoU19</w:t>
            </w:r>
          </w:p>
        </w:tc>
        <w:tc>
          <w:tcPr>
            <w:tcW w:w="1260" w:type="dxa"/>
            <w:gridSpan w:val="2"/>
            <w:vAlign w:val="bottom"/>
          </w:tcPr>
          <w:p w14:paraId="7CA8D2A7" w14:textId="77777777" w:rsidR="00324820" w:rsidRPr="006F2BC3" w:rsidRDefault="0032482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CA8D2A8" w14:textId="77777777" w:rsidR="00324820" w:rsidRPr="006F2BC3" w:rsidRDefault="00324820" w:rsidP="006F2BC3">
            <w:pPr>
              <w:pStyle w:val="renderubrik"/>
            </w:pPr>
          </w:p>
        </w:tc>
      </w:tr>
      <w:tr w:rsidR="00E92278" w14:paraId="7CA8D2AE" w14:textId="77777777">
        <w:tc>
          <w:tcPr>
            <w:tcW w:w="454" w:type="dxa"/>
            <w:vAlign w:val="bottom"/>
          </w:tcPr>
          <w:p w14:paraId="7CA8D2AA" w14:textId="77777777" w:rsidR="00324820" w:rsidRPr="006F2BC3" w:rsidRDefault="00324820" w:rsidP="006F2BC3"/>
        </w:tc>
        <w:tc>
          <w:tcPr>
            <w:tcW w:w="5680" w:type="dxa"/>
            <w:gridSpan w:val="3"/>
            <w:vAlign w:val="bottom"/>
          </w:tcPr>
          <w:p w14:paraId="7CA8D2AB" w14:textId="77777777" w:rsidR="00324820" w:rsidRPr="006F2BC3" w:rsidRDefault="00324820" w:rsidP="006F2BC3">
            <w:pPr>
              <w:pStyle w:val="Underrubrik"/>
            </w:pPr>
            <w:r>
              <w:t>Barn och unga inom socialtjänsten</w:t>
            </w:r>
          </w:p>
        </w:tc>
        <w:tc>
          <w:tcPr>
            <w:tcW w:w="1260" w:type="dxa"/>
            <w:gridSpan w:val="2"/>
            <w:vAlign w:val="bottom"/>
          </w:tcPr>
          <w:p w14:paraId="7CA8D2AC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CA8D2AD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AF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B0" w14:textId="77777777" w:rsidR="00324820" w:rsidRPr="006F2BC3" w:rsidRDefault="003248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CA8D2B1" w14:textId="77777777" w:rsidR="00324820" w:rsidRPr="006F2BC3" w:rsidRDefault="00324820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7CA8D2B2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B3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B5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B6" w14:textId="77777777" w:rsidR="00324820" w:rsidRPr="006F2BC3" w:rsidRDefault="003248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CA8D2B7" w14:textId="77777777" w:rsidR="00324820" w:rsidRPr="006F2BC3" w:rsidRDefault="00324820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7CA8D2B8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B9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BB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BC" w14:textId="77777777" w:rsidR="00324820" w:rsidRPr="006F2BC3" w:rsidRDefault="003248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CA8D2BD" w14:textId="77777777" w:rsidR="00324820" w:rsidRPr="006F2BC3" w:rsidRDefault="00324820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14:paraId="7CA8D2BE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BF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C1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C2" w14:textId="77777777" w:rsidR="00324820" w:rsidRPr="006F2BC3" w:rsidRDefault="003248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CA8D2C3" w14:textId="77777777" w:rsidR="00324820" w:rsidRPr="006F2BC3" w:rsidRDefault="00324820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7CA8D2C4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C5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C7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C8" w14:textId="77777777" w:rsidR="00324820" w:rsidRPr="006F2BC3" w:rsidRDefault="003248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CA8D2C9" w14:textId="77777777" w:rsidR="00324820" w:rsidRPr="006F2BC3" w:rsidRDefault="00324820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7CA8D2CA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CB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CD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CE" w14:textId="77777777" w:rsidR="00324820" w:rsidRPr="006F2BC3" w:rsidRDefault="003248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CA8D2CF" w14:textId="77777777" w:rsidR="00324820" w:rsidRPr="006F2BC3" w:rsidRDefault="00324820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7CA8D2D0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D1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D3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D4" w14:textId="77777777" w:rsidR="00324820" w:rsidRPr="006F2BC3" w:rsidRDefault="003248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CA8D2D5" w14:textId="77777777" w:rsidR="00324820" w:rsidRPr="006F2BC3" w:rsidRDefault="00324820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7CA8D2D6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D7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CA8D2D9" w14:textId="77777777" w:rsidR="00324820" w:rsidRPr="006F2BC3" w:rsidRDefault="0032482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CA8D2DA" w14:textId="77777777" w:rsidR="00324820" w:rsidRPr="006F2BC3" w:rsidRDefault="003248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CA8D2DB" w14:textId="77777777" w:rsidR="00324820" w:rsidRPr="006F2BC3" w:rsidRDefault="00324820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7CA8D2DC" w14:textId="77777777" w:rsidR="00324820" w:rsidRPr="006F2BC3" w:rsidRDefault="003248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CA8D2DD" w14:textId="77777777" w:rsidR="00324820" w:rsidRPr="006F2BC3" w:rsidRDefault="00324820" w:rsidP="006F2BC3">
            <w:r w:rsidRPr="006F2BC3">
              <w:t xml:space="preserve"> </w:t>
            </w:r>
          </w:p>
        </w:tc>
      </w:tr>
      <w:tr w:rsidR="00E92278" w14:paraId="7CA8D2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DF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E0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E1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E2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CA8D2E3" w14:textId="77777777" w:rsidR="00324820" w:rsidRPr="006F2BC3" w:rsidRDefault="00324820" w:rsidP="006F2BC3">
            <w:pPr>
              <w:pStyle w:val="Summalinje"/>
            </w:pPr>
            <w:r w:rsidRPr="006F2BC3">
              <w:t>____</w:t>
            </w:r>
          </w:p>
        </w:tc>
      </w:tr>
      <w:tr w:rsidR="00E92278" w14:paraId="7CA8D2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A8D2E5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CA8D2E6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CA8D2E7" w14:textId="77777777" w:rsidR="00324820" w:rsidRPr="006F2BC3" w:rsidRDefault="003248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CA8D2E8" w14:textId="77777777" w:rsidR="00324820" w:rsidRPr="006F2BC3" w:rsidRDefault="00324820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CA8D2E9" w14:textId="77777777" w:rsidR="00324820" w:rsidRPr="006F2BC3" w:rsidRDefault="00324820" w:rsidP="006F2BC3">
            <w:pPr>
              <w:pStyle w:val="TalartidSumma"/>
            </w:pPr>
            <w:r w:rsidRPr="006F2BC3">
              <w:t>3.56</w:t>
            </w:r>
          </w:p>
        </w:tc>
      </w:tr>
      <w:tr w:rsidR="00E92278" w14:paraId="7CA8D2ED" w14:textId="77777777">
        <w:tc>
          <w:tcPr>
            <w:tcW w:w="454" w:type="dxa"/>
            <w:vAlign w:val="bottom"/>
          </w:tcPr>
          <w:p w14:paraId="7CA8D2EB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CA8D2EC" w14:textId="77777777" w:rsidR="00324820" w:rsidRPr="006F2BC3" w:rsidRDefault="00324820" w:rsidP="006F2BC3">
            <w:pPr>
              <w:pStyle w:val="TalartidTotalText"/>
            </w:pPr>
            <w:r w:rsidRPr="006F2BC3">
              <w:t>Totalt anmäld tid 3 tim. 56 min.</w:t>
            </w:r>
          </w:p>
        </w:tc>
      </w:tr>
      <w:tr w:rsidR="00E92278" w14:paraId="7CA8D2F0" w14:textId="77777777">
        <w:tc>
          <w:tcPr>
            <w:tcW w:w="454" w:type="dxa"/>
            <w:vAlign w:val="bottom"/>
          </w:tcPr>
          <w:p w14:paraId="7CA8D2EE" w14:textId="77777777" w:rsidR="00324820" w:rsidRPr="006F2BC3" w:rsidRDefault="0032482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CA8D2EF" w14:textId="77777777" w:rsidR="00324820" w:rsidRPr="006F2BC3" w:rsidRDefault="0032482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CA8D2F1" w14:textId="77777777" w:rsidR="00324820" w:rsidRPr="006F2BC3" w:rsidRDefault="00324820" w:rsidP="006F2BC3">
      <w:pPr>
        <w:pStyle w:val="renderubrik"/>
      </w:pPr>
      <w:bookmarkStart w:id="2" w:name="StartTalarLista"/>
      <w:bookmarkEnd w:id="2"/>
    </w:p>
    <w:p w14:paraId="7CA8D2F2" w14:textId="77777777" w:rsidR="00324820" w:rsidRPr="00631228" w:rsidRDefault="0032482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D300" w14:textId="77777777" w:rsidR="00324820" w:rsidRDefault="00324820">
      <w:pPr>
        <w:spacing w:after="0" w:line="240" w:lineRule="auto"/>
      </w:pPr>
      <w:r>
        <w:separator/>
      </w:r>
    </w:p>
  </w:endnote>
  <w:endnote w:type="continuationSeparator" w:id="0">
    <w:p w14:paraId="7CA8D302" w14:textId="77777777" w:rsidR="00324820" w:rsidRDefault="0032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D2F7" w14:textId="77777777" w:rsidR="00324820" w:rsidRDefault="003248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D2F8" w14:textId="77777777" w:rsidR="00324820" w:rsidRDefault="003248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D2FB" w14:textId="77777777" w:rsidR="00324820" w:rsidRDefault="003248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D2FC" w14:textId="77777777" w:rsidR="00324820" w:rsidRDefault="00324820">
      <w:pPr>
        <w:spacing w:after="0" w:line="240" w:lineRule="auto"/>
      </w:pPr>
      <w:r>
        <w:separator/>
      </w:r>
    </w:p>
  </w:footnote>
  <w:footnote w:type="continuationSeparator" w:id="0">
    <w:p w14:paraId="7CA8D2FE" w14:textId="77777777" w:rsidR="00324820" w:rsidRDefault="0032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D2F3" w14:textId="77777777" w:rsidR="00324820" w:rsidRDefault="003248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D2F4" w14:textId="52C2E078" w:rsidR="00324820" w:rsidRDefault="0032482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31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CA8D2F5" w14:textId="77777777" w:rsidR="00324820" w:rsidRDefault="003248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CA8D2F6" w14:textId="77777777" w:rsidR="00324820" w:rsidRDefault="003248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D2F9" w14:textId="77777777" w:rsidR="00324820" w:rsidRDefault="0032482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CA8D2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pt" fillcolor="window">
          <v:imagedata r:id="rId1" o:title=""/>
        </v:shape>
      </w:pict>
    </w:r>
  </w:p>
  <w:p w14:paraId="7CA8D2FA" w14:textId="77777777" w:rsidR="00324820" w:rsidRDefault="0032482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87E1658">
      <w:start w:val="1"/>
      <w:numFmt w:val="decimal"/>
      <w:lvlText w:val="%1"/>
      <w:legacy w:legacy="1" w:legacySpace="0" w:legacyIndent="0"/>
      <w:lvlJc w:val="left"/>
    </w:lvl>
    <w:lvl w:ilvl="1" w:tplc="72D24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7E16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820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100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F4C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0AB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4CE6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6C08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764EED0">
      <w:start w:val="1"/>
      <w:numFmt w:val="decimal"/>
      <w:lvlText w:val="%1"/>
      <w:legacy w:legacy="1" w:legacySpace="0" w:legacyIndent="0"/>
      <w:lvlJc w:val="left"/>
    </w:lvl>
    <w:lvl w:ilvl="1" w:tplc="242401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A20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92D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2C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D40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BCD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6078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8FD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138984196">
    <w:abstractNumId w:val="41"/>
  </w:num>
  <w:num w:numId="2" w16cid:durableId="343557574">
    <w:abstractNumId w:val="23"/>
  </w:num>
  <w:num w:numId="3" w16cid:durableId="875042970">
    <w:abstractNumId w:val="40"/>
  </w:num>
  <w:num w:numId="4" w16cid:durableId="1714884660">
    <w:abstractNumId w:val="21"/>
  </w:num>
  <w:num w:numId="5" w16cid:durableId="1701933959">
    <w:abstractNumId w:val="11"/>
  </w:num>
  <w:num w:numId="6" w16cid:durableId="451167747">
    <w:abstractNumId w:val="27"/>
  </w:num>
  <w:num w:numId="7" w16cid:durableId="1884321520">
    <w:abstractNumId w:val="35"/>
  </w:num>
  <w:num w:numId="8" w16cid:durableId="918707815">
    <w:abstractNumId w:val="25"/>
  </w:num>
  <w:num w:numId="9" w16cid:durableId="46613934">
    <w:abstractNumId w:val="33"/>
  </w:num>
  <w:num w:numId="10" w16cid:durableId="256599901">
    <w:abstractNumId w:val="22"/>
  </w:num>
  <w:num w:numId="11" w16cid:durableId="394013606">
    <w:abstractNumId w:val="14"/>
  </w:num>
  <w:num w:numId="12" w16cid:durableId="461121660">
    <w:abstractNumId w:val="10"/>
  </w:num>
  <w:num w:numId="13" w16cid:durableId="1492454071">
    <w:abstractNumId w:val="16"/>
  </w:num>
  <w:num w:numId="14" w16cid:durableId="658340011">
    <w:abstractNumId w:val="17"/>
  </w:num>
  <w:num w:numId="15" w16cid:durableId="1429692238">
    <w:abstractNumId w:val="24"/>
  </w:num>
  <w:num w:numId="16" w16cid:durableId="693923904">
    <w:abstractNumId w:val="19"/>
  </w:num>
  <w:num w:numId="17" w16cid:durableId="1232471273">
    <w:abstractNumId w:val="36"/>
  </w:num>
  <w:num w:numId="18" w16cid:durableId="789710720">
    <w:abstractNumId w:val="20"/>
  </w:num>
  <w:num w:numId="19" w16cid:durableId="125436799">
    <w:abstractNumId w:val="43"/>
  </w:num>
  <w:num w:numId="20" w16cid:durableId="400828556">
    <w:abstractNumId w:val="12"/>
  </w:num>
  <w:num w:numId="21" w16cid:durableId="1675959336">
    <w:abstractNumId w:val="18"/>
  </w:num>
  <w:num w:numId="22" w16cid:durableId="144713061">
    <w:abstractNumId w:val="29"/>
  </w:num>
  <w:num w:numId="23" w16cid:durableId="868684643">
    <w:abstractNumId w:val="31"/>
  </w:num>
  <w:num w:numId="24" w16cid:durableId="666252717">
    <w:abstractNumId w:val="15"/>
  </w:num>
  <w:num w:numId="25" w16cid:durableId="1882279987">
    <w:abstractNumId w:val="32"/>
  </w:num>
  <w:num w:numId="26" w16cid:durableId="583226514">
    <w:abstractNumId w:val="37"/>
  </w:num>
  <w:num w:numId="27" w16cid:durableId="1804038505">
    <w:abstractNumId w:val="34"/>
  </w:num>
  <w:num w:numId="28" w16cid:durableId="1932152946">
    <w:abstractNumId w:val="39"/>
  </w:num>
  <w:num w:numId="29" w16cid:durableId="861090830">
    <w:abstractNumId w:val="13"/>
  </w:num>
  <w:num w:numId="30" w16cid:durableId="1342901914">
    <w:abstractNumId w:val="42"/>
  </w:num>
  <w:num w:numId="31" w16cid:durableId="1482648898">
    <w:abstractNumId w:val="26"/>
  </w:num>
  <w:num w:numId="32" w16cid:durableId="18355545">
    <w:abstractNumId w:val="28"/>
  </w:num>
  <w:num w:numId="33" w16cid:durableId="446892965">
    <w:abstractNumId w:val="30"/>
  </w:num>
  <w:num w:numId="34" w16cid:durableId="1441215746">
    <w:abstractNumId w:val="38"/>
  </w:num>
  <w:num w:numId="35" w16cid:durableId="1287656531">
    <w:abstractNumId w:val="8"/>
  </w:num>
  <w:num w:numId="36" w16cid:durableId="677317033">
    <w:abstractNumId w:val="3"/>
  </w:num>
  <w:num w:numId="37" w16cid:durableId="397553006">
    <w:abstractNumId w:val="2"/>
  </w:num>
  <w:num w:numId="38" w16cid:durableId="1121072471">
    <w:abstractNumId w:val="1"/>
  </w:num>
  <w:num w:numId="39" w16cid:durableId="1225876619">
    <w:abstractNumId w:val="0"/>
  </w:num>
  <w:num w:numId="40" w16cid:durableId="937906169">
    <w:abstractNumId w:val="9"/>
  </w:num>
  <w:num w:numId="41" w16cid:durableId="276183252">
    <w:abstractNumId w:val="7"/>
  </w:num>
  <w:num w:numId="42" w16cid:durableId="1348141800">
    <w:abstractNumId w:val="6"/>
  </w:num>
  <w:num w:numId="43" w16cid:durableId="1994942186">
    <w:abstractNumId w:val="5"/>
  </w:num>
  <w:num w:numId="44" w16cid:durableId="456415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92278"/>
    <w:rsid w:val="00324820"/>
    <w:rsid w:val="005E7115"/>
    <w:rsid w:val="00E9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8D19C"/>
  <w15:docId w15:val="{FC8F77C7-88CA-4582-92EC-AD54B29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2026-03-31</SAFIR_Sammantradesdatum_Doc>
    <SAFIR_SammantradeID xmlns="C07A1A6C-0B19-41D9-BDF8-F523BA3921EB">ee6164f7-e4af-4642-9db2-ec4d8c03458a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85CE2768-55B0-4E3E-A03D-443A4A288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07A1A6C-0B19-41D9-BDF8-F523BA3921EB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3</Pages>
  <Words>308</Words>
  <Characters>1520</Characters>
  <Application>Microsoft Office Word</Application>
  <DocSecurity>0</DocSecurity>
  <Lines>380</Lines>
  <Paragraphs>203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2026-03-30T15:20:00Z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31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