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CB488951144C0D85506B97056934E8"/>
        </w:placeholder>
        <w:text/>
      </w:sdtPr>
      <w:sdtEndPr/>
      <w:sdtContent>
        <w:p w:rsidRPr="009B062B" w:rsidR="00AF30DD" w:rsidP="00DA28CE" w:rsidRDefault="00AF30DD" w14:paraId="6F427A2A" w14:textId="77777777">
          <w:pPr>
            <w:pStyle w:val="Rubrik1"/>
            <w:spacing w:after="300"/>
          </w:pPr>
          <w:r w:rsidRPr="009B062B">
            <w:t>Förslag till riksdagsbeslut</w:t>
          </w:r>
        </w:p>
      </w:sdtContent>
    </w:sdt>
    <w:sdt>
      <w:sdtPr>
        <w:alias w:val="Yrkande 1"/>
        <w:tag w:val="c3f88635-60d9-49ab-82dd-b68f6482be78"/>
        <w:id w:val="-1840297028"/>
        <w:lock w:val="sdtLocked"/>
      </w:sdtPr>
      <w:sdtEndPr/>
      <w:sdtContent>
        <w:p w:rsidR="006D7FFC" w:rsidRDefault="00EE6A09" w14:paraId="6F427A2B" w14:textId="77777777">
          <w:pPr>
            <w:pStyle w:val="Frslagstext"/>
          </w:pPr>
          <w:r>
            <w:t>Riksdagen ställer sig bakom det som anförs i motionen om en översyn av Stockholmstraktamentet i syfte att möjliggöra för samtliga ledamöter att få likartade villkor och tillkännager detta för riksdagsstyrelsen.</w:t>
          </w:r>
        </w:p>
      </w:sdtContent>
    </w:sdt>
    <w:sdt>
      <w:sdtPr>
        <w:alias w:val="Yrkande 2"/>
        <w:tag w:val="f1ff6d13-1bfb-4820-a6e5-c38729f2cafb"/>
        <w:id w:val="-1230382692"/>
        <w:lock w:val="sdtLocked"/>
      </w:sdtPr>
      <w:sdtEndPr/>
      <w:sdtContent>
        <w:p w:rsidR="006D7FFC" w:rsidRDefault="00EE6A09" w14:paraId="6F427A2C" w14:textId="77777777">
          <w:pPr>
            <w:pStyle w:val="Frslagstext"/>
          </w:pPr>
          <w:r>
            <w:t>Riksdagen ställer sig bakom det som anförs i motionen om en översyn av reglementet kring övernattningslägenheter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7A91D25BF4D14FA088E8099CA9330F58"/>
        </w:placeholder>
        <w:text/>
      </w:sdtPr>
      <w:sdtEndPr/>
      <w:sdtContent>
        <w:p w:rsidRPr="009B062B" w:rsidR="006D79C9" w:rsidP="00333E95" w:rsidRDefault="00BF5D84" w14:paraId="6F427A2D" w14:textId="58E91EE2">
          <w:pPr>
            <w:pStyle w:val="Rubrik1"/>
          </w:pPr>
          <w:r w:rsidRPr="00BF5D84">
            <w:t>Stockholmstraktamente</w:t>
          </w:r>
        </w:p>
      </w:sdtContent>
    </w:sdt>
    <w:p w:rsidR="00CB343D" w:rsidP="00BF5D84" w:rsidRDefault="009F0C26" w14:paraId="6F427A2F" w14:textId="77777777">
      <w:pPr>
        <w:pStyle w:val="Normalutanindragellerluft"/>
      </w:pPr>
      <w:r>
        <w:t>Riksdagens ledamöter representerar idag väljare från Sveriges alla län, från Norrbotten till Skåne. De</w:t>
      </w:r>
      <w:r w:rsidR="00105BF1">
        <w:t>n lokala förankringen är mycket</w:t>
      </w:r>
      <w:r>
        <w:t xml:space="preserve"> viktig</w:t>
      </w:r>
      <w:r w:rsidR="00105BF1">
        <w:t xml:space="preserve"> för vår representativa demokrati</w:t>
      </w:r>
      <w:r>
        <w:t xml:space="preserve">, varför också samtliga </w:t>
      </w:r>
      <w:r w:rsidR="00705AB3">
        <w:t xml:space="preserve">folkvalda </w:t>
      </w:r>
      <w:r>
        <w:t xml:space="preserve">ska ha goda möjligheter att kombinera familjeliv och ett lokalt engagemang med sitt riksdagsuppdrag i Stockholm. </w:t>
      </w:r>
    </w:p>
    <w:p w:rsidR="00CB343D" w:rsidP="00BF5D84" w:rsidRDefault="009F0C26" w14:paraId="6F427A30" w14:textId="72A75BE8">
      <w:r>
        <w:t xml:space="preserve">Varje ledamot som bor långt ifrån arbetet i riksdagen har </w:t>
      </w:r>
      <w:r w:rsidR="00705AB3">
        <w:t>således</w:t>
      </w:r>
      <w:r>
        <w:t xml:space="preserve"> </w:t>
      </w:r>
      <w:r w:rsidR="00817CF9">
        <w:t xml:space="preserve">också </w:t>
      </w:r>
      <w:r w:rsidR="00CB343D">
        <w:t>möjligheten att få ett</w:t>
      </w:r>
      <w:r>
        <w:t xml:space="preserve"> Stockholmstraktamente</w:t>
      </w:r>
      <w:r w:rsidR="00CB343D">
        <w:t>.</w:t>
      </w:r>
      <w:r>
        <w:t xml:space="preserve"> </w:t>
      </w:r>
      <w:r w:rsidR="00CB343D">
        <w:t>I korthet innebär det ett ”tra</w:t>
      </w:r>
      <w:r w:rsidRPr="00CB343D" w:rsidR="00CB343D">
        <w:t xml:space="preserve">ktamente för varje hel och </w:t>
      </w:r>
      <w:r w:rsidRPr="00CB343D" w:rsidR="00CB343D">
        <w:lastRenderedPageBreak/>
        <w:t>halv dag som har tagits i anspråk för förrä</w:t>
      </w:r>
      <w:r w:rsidR="00CB343D">
        <w:t>ttningen</w:t>
      </w:r>
      <w:r w:rsidR="00705AB3">
        <w:t>”</w:t>
      </w:r>
      <w:r w:rsidR="00CA032D">
        <w:t>.</w:t>
      </w:r>
      <w:r w:rsidRPr="00CB343D" w:rsidR="00CB343D">
        <w:t xml:space="preserve"> Traktamentet </w:t>
      </w:r>
      <w:r w:rsidR="00CB343D">
        <w:t xml:space="preserve">ska </w:t>
      </w:r>
      <w:r w:rsidRPr="00CB343D" w:rsidR="00CB343D">
        <w:t>motsvara hälften av maximibeloppet enligt 12</w:t>
      </w:r>
      <w:r w:rsidR="00CA032D">
        <w:t> </w:t>
      </w:r>
      <w:r w:rsidRPr="00CB343D" w:rsidR="00CB343D">
        <w:t>kap. 11</w:t>
      </w:r>
      <w:r w:rsidR="00CA032D">
        <w:t> </w:t>
      </w:r>
      <w:r w:rsidRPr="00CB343D" w:rsidR="00CB343D">
        <w:t>§ inkomstskattelagen (1999:1229) avrundat till närmaste tiotal kronor</w:t>
      </w:r>
      <w:r w:rsidR="00CB343D">
        <w:t>, vilket f</w:t>
      </w:r>
      <w:r>
        <w:t xml:space="preserve">ör närvarande </w:t>
      </w:r>
      <w:r w:rsidR="00CB343D">
        <w:t>innebär</w:t>
      </w:r>
      <w:r>
        <w:t xml:space="preserve"> 120 skattefria kronor per dygn. </w:t>
      </w:r>
    </w:p>
    <w:p w:rsidR="00BF5D84" w:rsidP="00BF5D84" w:rsidRDefault="00CB343D" w14:paraId="579B184A" w14:textId="77777777">
      <w:r>
        <w:t>Tanken med Stockholmstraktamentet är god då kostnaderna till följd av arbetet i Stockholm mycket riktigt kan vara högre</w:t>
      </w:r>
      <w:r w:rsidR="00705AB3">
        <w:t xml:space="preserve"> än om ledamoten </w:t>
      </w:r>
      <w:r w:rsidR="00F37BBC">
        <w:t>befunnit sig på hemorten</w:t>
      </w:r>
      <w:r w:rsidR="00705AB3">
        <w:t>.</w:t>
      </w:r>
      <w:r>
        <w:t xml:space="preserve"> </w:t>
      </w:r>
      <w:r w:rsidR="00705AB3">
        <w:t>D</w:t>
      </w:r>
      <w:r>
        <w:t xml:space="preserve">et innebär samtidigt att ledamöter som bor </w:t>
      </w:r>
      <w:r w:rsidR="00CA032D">
        <w:t xml:space="preserve">i </w:t>
      </w:r>
      <w:r>
        <w:t>Stockholm</w:t>
      </w:r>
      <w:r w:rsidR="00705AB3">
        <w:t>sområdet</w:t>
      </w:r>
      <w:r>
        <w:t xml:space="preserve"> </w:t>
      </w:r>
      <w:r w:rsidR="00705AB3">
        <w:t>miss</w:t>
      </w:r>
      <w:r>
        <w:t>gynnas av systemet</w:t>
      </w:r>
      <w:r w:rsidR="00705AB3">
        <w:t>, då de inte har rätt till traktamentet</w:t>
      </w:r>
      <w:r>
        <w:t>. Eftersom samtliga ledamöter utanför Stockholm har rätt till en övernattningslägenhet, alternativt till ersättning för en egen övernattningslägenhet, har de samma möjlighet som andra att planera sina dagar under tiden de arbetar i Stockholm. Av den anledningen bör riksdagsstyrelsen verka för en översyn av Stockholmstraktamentet i syfte att möjliggöra för samtliga ledamöter att få samma villkor.</w:t>
      </w:r>
    </w:p>
    <w:p w:rsidRPr="00BF5D84" w:rsidR="00705AB3" w:rsidP="00BF5D84" w:rsidRDefault="00705AB3" w14:paraId="6F427A33" w14:textId="29DB2805">
      <w:pPr>
        <w:pStyle w:val="Rubrik1"/>
      </w:pPr>
      <w:r w:rsidRPr="00BF5D84">
        <w:t>Övernattningslägenheter</w:t>
      </w:r>
    </w:p>
    <w:p w:rsidR="00B4161A" w:rsidP="00BF5D84" w:rsidRDefault="000F06BA" w14:paraId="6F427A34" w14:textId="547A6707">
      <w:pPr>
        <w:pStyle w:val="Normalutanindragellerluft"/>
      </w:pPr>
      <w:r>
        <w:t>Med rådande regelverk har en ledamot rätt till en övernattningslägenhet i de fall som hembostaden ligger mer än fem mil från riksdagen. Skälet till detta är inte särskilt konstig</w:t>
      </w:r>
      <w:r w:rsidR="00CA032D">
        <w:t>a</w:t>
      </w:r>
      <w:r>
        <w:t xml:space="preserve"> då ett riksdagsuppdrag, som ofta innebär långa, oförutsägbara och i många fall sena dagar, också innebär svårigheter för de som bor långt ifrån riksdagen att pendla. </w:t>
      </w:r>
      <w:r w:rsidR="00B4161A">
        <w:t>Att enbart räkna på avstånd gör dock det hela en aning märkligt, inte minst då avståndet på intet sätt visar hur lätt det är att ta sig till eller från riksdagen</w:t>
      </w:r>
      <w:r w:rsidR="0086521B">
        <w:t xml:space="preserve"> eller hur lång tid det tar</w:t>
      </w:r>
      <w:r w:rsidR="0044335E">
        <w:t xml:space="preserve"> att pendla</w:t>
      </w:r>
      <w:r w:rsidR="00B4161A">
        <w:t xml:space="preserve">. </w:t>
      </w:r>
    </w:p>
    <w:p w:rsidR="001A0203" w:rsidP="00BF5D84" w:rsidRDefault="003F4F54" w14:paraId="6F427A35" w14:textId="77777777">
      <w:r>
        <w:t>Att åka från Sigtuna busstation till Stockholm</w:t>
      </w:r>
      <w:r w:rsidR="00FA481C">
        <w:t>s central</w:t>
      </w:r>
      <w:r>
        <w:t xml:space="preserve"> tar cirka en timme och elva minuter med SL</w:t>
      </w:r>
      <w:r w:rsidR="00FA481C">
        <w:t xml:space="preserve"> och a</w:t>
      </w:r>
      <w:r>
        <w:t xml:space="preserve">tt åka från Vaxholm till Stockholms central tar cirka 50 minuter. </w:t>
      </w:r>
      <w:r w:rsidR="00FA481C">
        <w:t xml:space="preserve">Samtidigt tar det </w:t>
      </w:r>
      <w:r w:rsidR="00B4161A">
        <w:t>ungefär 54 minuter med tåg</w:t>
      </w:r>
      <w:r w:rsidR="00FA481C">
        <w:t xml:space="preserve"> för en ledamot som reser med tåg från Uppsala</w:t>
      </w:r>
      <w:r w:rsidR="001A0203">
        <w:t xml:space="preserve"> eller en timme och 15 minuter med snabbtåget mellan Stockholm och Norrköping</w:t>
      </w:r>
      <w:r w:rsidR="00B4161A">
        <w:t xml:space="preserve">. </w:t>
      </w:r>
    </w:p>
    <w:p w:rsidR="0016249E" w:rsidP="00BF5D84" w:rsidRDefault="00B4161A" w14:paraId="6F427A36" w14:textId="57BC742F">
      <w:r>
        <w:t>Trots att skillnaden</w:t>
      </w:r>
      <w:r w:rsidR="00387AAA">
        <w:t xml:space="preserve"> i restid</w:t>
      </w:r>
      <w:r>
        <w:t xml:space="preserve"> är obefintlig</w:t>
      </w:r>
      <w:r w:rsidR="003F4F54">
        <w:t>, eller res</w:t>
      </w:r>
      <w:r w:rsidR="001A0203">
        <w:t>tiden</w:t>
      </w:r>
      <w:r w:rsidR="003F4F54">
        <w:t xml:space="preserve"> till och med är längre</w:t>
      </w:r>
      <w:r w:rsidR="00CA032D">
        <w:t>,</w:t>
      </w:r>
      <w:r>
        <w:t xml:space="preserve"> har en ledamot i Uppsala</w:t>
      </w:r>
      <w:r w:rsidR="001A0203">
        <w:t xml:space="preserve"> eller Norrköping</w:t>
      </w:r>
      <w:r>
        <w:t xml:space="preserve"> rätt till en övernattningslägenhet samtidigt som en ledamot i Vaxholm</w:t>
      </w:r>
      <w:r w:rsidR="003F4F54">
        <w:t xml:space="preserve"> eller Sigtuna</w:t>
      </w:r>
      <w:r>
        <w:t xml:space="preserve"> inte har det. </w:t>
      </w:r>
    </w:p>
    <w:p w:rsidR="00BF5D84" w:rsidP="00BF5D84" w:rsidRDefault="00B4161A" w14:paraId="32714D73" w14:textId="035035EE">
      <w:r>
        <w:t xml:space="preserve">Vad som också skiljer är turtätheten på olika platser </w:t>
      </w:r>
      <w:r w:rsidR="0040040D">
        <w:t xml:space="preserve">samt </w:t>
      </w:r>
      <w:r w:rsidR="00D275B5">
        <w:t xml:space="preserve">en </w:t>
      </w:r>
      <w:r w:rsidR="0040040D">
        <w:t>begränsad möjlighet att använda sig av kollektivtrafik</w:t>
      </w:r>
      <w:r w:rsidR="00CA032D">
        <w:t>,</w:t>
      </w:r>
      <w:r w:rsidR="0040040D">
        <w:t xml:space="preserve"> </w:t>
      </w:r>
      <w:r>
        <w:t>vilket gör att vissa ledamöter har en betydligt smidigare resväg</w:t>
      </w:r>
      <w:r w:rsidR="003F4F54">
        <w:t xml:space="preserve"> till </w:t>
      </w:r>
      <w:r w:rsidR="000F2558">
        <w:t>riksdagen</w:t>
      </w:r>
      <w:r w:rsidR="001A0203">
        <w:t xml:space="preserve"> trots att de </w:t>
      </w:r>
      <w:r w:rsidR="0068091E">
        <w:t>rent</w:t>
      </w:r>
      <w:r w:rsidR="001A0203">
        <w:t xml:space="preserve"> geografiskt bor längre bort</w:t>
      </w:r>
      <w:r>
        <w:t>.</w:t>
      </w:r>
      <w:r w:rsidR="001A0203">
        <w:t xml:space="preserve"> Det vore därför mer korrekt att inkludera dörr-till-</w:t>
      </w:r>
      <w:r w:rsidR="00363F9D">
        <w:t>dörr</w:t>
      </w:r>
      <w:r w:rsidR="00CA032D">
        <w:t>-</w:t>
      </w:r>
      <w:r w:rsidR="001A0203">
        <w:t>tiden och andra faktiska omständigheter</w:t>
      </w:r>
      <w:r w:rsidR="00EC1AF3">
        <w:t xml:space="preserve"> kring pend</w:t>
      </w:r>
      <w:r w:rsidR="00BF5D84">
        <w:softHyphen/>
      </w:r>
      <w:r w:rsidR="00EC1AF3">
        <w:t>landet</w:t>
      </w:r>
      <w:r w:rsidR="001A0203">
        <w:t xml:space="preserve"> när beslut fattas om vilka ledamöter som ska ha rätt till en övernattningsbostad.</w:t>
      </w:r>
      <w:r>
        <w:t xml:space="preserve"> </w:t>
      </w:r>
      <w:r w:rsidR="0040503B">
        <w:t>Av den anledningen bör r</w:t>
      </w:r>
      <w:r>
        <w:t xml:space="preserve">iksdagsstyrelsen verka för en översyn av </w:t>
      </w:r>
      <w:r>
        <w:lastRenderedPageBreak/>
        <w:t>reglementet kring övernattningslägenheter så att de anpassa</w:t>
      </w:r>
      <w:r w:rsidR="00CA032D">
        <w:t>s mer</w:t>
      </w:r>
      <w:r>
        <w:t xml:space="preserve"> till ledamöternas faktiska möjlighet att pendla till och från riksdagen</w:t>
      </w:r>
      <w:r w:rsidR="0036042E">
        <w:t xml:space="preserve"> från sin hemadress</w:t>
      </w:r>
      <w:r>
        <w:t>.</w:t>
      </w:r>
    </w:p>
    <w:sdt>
      <w:sdtPr>
        <w:rPr>
          <w:i/>
          <w:noProof/>
        </w:rPr>
        <w:alias w:val="CC_Underskrifter"/>
        <w:tag w:val="CC_Underskrifter"/>
        <w:id w:val="583496634"/>
        <w:lock w:val="sdtContentLocked"/>
        <w:placeholder>
          <w:docPart w:val="0D7E9DD2B28D4C1D925492E716ABA01C"/>
        </w:placeholder>
      </w:sdtPr>
      <w:sdtEndPr>
        <w:rPr>
          <w:i w:val="0"/>
          <w:noProof w:val="0"/>
        </w:rPr>
      </w:sdtEndPr>
      <w:sdtContent>
        <w:p w:rsidR="0003407D" w:rsidP="0003407D" w:rsidRDefault="0003407D" w14:paraId="6F427A39" w14:textId="73FFABDE"/>
        <w:p w:rsidRPr="008E0FE2" w:rsidR="004801AC" w:rsidP="0003407D" w:rsidRDefault="00BF5D84" w14:paraId="6F427A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A44A0" w:rsidRDefault="003A44A0" w14:paraId="6F427A3E" w14:textId="77777777">
      <w:bookmarkStart w:name="_GoBack" w:id="1"/>
      <w:bookmarkEnd w:id="1"/>
    </w:p>
    <w:sectPr w:rsidR="003A44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27A40" w14:textId="77777777" w:rsidR="00943F7D" w:rsidRDefault="00943F7D" w:rsidP="000C1CAD">
      <w:pPr>
        <w:spacing w:line="240" w:lineRule="auto"/>
      </w:pPr>
      <w:r>
        <w:separator/>
      </w:r>
    </w:p>
  </w:endnote>
  <w:endnote w:type="continuationSeparator" w:id="0">
    <w:p w14:paraId="6F427A41" w14:textId="77777777" w:rsidR="00943F7D" w:rsidRDefault="00943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27A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27A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F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27A4F" w14:textId="77777777" w:rsidR="00262EA3" w:rsidRPr="0003407D" w:rsidRDefault="00262EA3" w:rsidP="00034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27A3E" w14:textId="77777777" w:rsidR="00943F7D" w:rsidRDefault="00943F7D" w:rsidP="000C1CAD">
      <w:pPr>
        <w:spacing w:line="240" w:lineRule="auto"/>
      </w:pPr>
      <w:r>
        <w:separator/>
      </w:r>
    </w:p>
  </w:footnote>
  <w:footnote w:type="continuationSeparator" w:id="0">
    <w:p w14:paraId="6F427A3F" w14:textId="77777777" w:rsidR="00943F7D" w:rsidRDefault="00943F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427A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27A51" wp14:anchorId="6F427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5D84" w14:paraId="6F427A54" w14:textId="77777777">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text/>
                            </w:sdtPr>
                            <w:sdtEndPr/>
                            <w:sdtContent>
                              <w:r w:rsidR="0003407D">
                                <w:t>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27A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5D84" w14:paraId="6F427A54" w14:textId="77777777">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text/>
                      </w:sdtPr>
                      <w:sdtEndPr/>
                      <w:sdtContent>
                        <w:r w:rsidR="0003407D">
                          <w:t>273</w:t>
                        </w:r>
                      </w:sdtContent>
                    </w:sdt>
                  </w:p>
                </w:txbxContent>
              </v:textbox>
              <w10:wrap anchorx="page"/>
            </v:shape>
          </w:pict>
        </mc:Fallback>
      </mc:AlternateContent>
    </w:r>
  </w:p>
  <w:p w:rsidRPr="00293C4F" w:rsidR="00262EA3" w:rsidP="00776B74" w:rsidRDefault="00262EA3" w14:paraId="6F427A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427A44" w14:textId="77777777">
    <w:pPr>
      <w:jc w:val="right"/>
    </w:pPr>
  </w:p>
  <w:p w:rsidR="00262EA3" w:rsidP="00776B74" w:rsidRDefault="00262EA3" w14:paraId="6F427A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5D84" w14:paraId="6F427A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427A53" wp14:anchorId="6F427A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5D84" w14:paraId="6F427A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0C26">
          <w:t>SD</w:t>
        </w:r>
      </w:sdtContent>
    </w:sdt>
    <w:sdt>
      <w:sdtPr>
        <w:alias w:val="CC_Noformat_Partinummer"/>
        <w:tag w:val="CC_Noformat_Partinummer"/>
        <w:id w:val="-2014525982"/>
        <w:text/>
      </w:sdtPr>
      <w:sdtEndPr/>
      <w:sdtContent>
        <w:r w:rsidR="0003407D">
          <w:t>273</w:t>
        </w:r>
      </w:sdtContent>
    </w:sdt>
  </w:p>
  <w:p w:rsidRPr="008227B3" w:rsidR="00262EA3" w:rsidP="008227B3" w:rsidRDefault="00BF5D84" w14:paraId="6F427A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5D84" w14:paraId="6F427A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3D647F753AA444DB8F10DD729F5E5FFF"/>
        </w:placeholder>
        <w:showingPlcHdr/>
        <w15:appearance w15:val="hidden"/>
        <w:text/>
      </w:sdtPr>
      <w:sdtEndPr>
        <w:rPr>
          <w:rStyle w:val="Rubrik1Char"/>
          <w:rFonts w:asciiTheme="majorHAnsi" w:hAnsiTheme="majorHAnsi"/>
          <w:sz w:val="38"/>
        </w:rPr>
      </w:sdtEndPr>
      <w:sdtContent>
        <w:r>
          <w:t>:294</w:t>
        </w:r>
      </w:sdtContent>
    </w:sdt>
  </w:p>
  <w:p w:rsidR="00262EA3" w:rsidP="00E03A3D" w:rsidRDefault="00BF5D84" w14:paraId="6F427A4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E6A09" w14:paraId="6F427A4D" w14:textId="62F27B4B">
        <w:pPr>
          <w:pStyle w:val="FSHRub2"/>
        </w:pPr>
        <w:r>
          <w:t>Ändrat regelverk för Stockholmstraktamentet och övernattningslägenheter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F427A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9F0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07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BA"/>
    <w:rsid w:val="000F1549"/>
    <w:rsid w:val="000F18CF"/>
    <w:rsid w:val="000F1E4C"/>
    <w:rsid w:val="000F255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F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9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03"/>
    <w:rsid w:val="001A0693"/>
    <w:rsid w:val="001A193E"/>
    <w:rsid w:val="001A1E0F"/>
    <w:rsid w:val="001A2309"/>
    <w:rsid w:val="001A25FF"/>
    <w:rsid w:val="001A2864"/>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1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2E"/>
    <w:rsid w:val="00360E21"/>
    <w:rsid w:val="0036177A"/>
    <w:rsid w:val="00361F52"/>
    <w:rsid w:val="003628E9"/>
    <w:rsid w:val="00362C00"/>
    <w:rsid w:val="00363439"/>
    <w:rsid w:val="00363F9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A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4A0"/>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54"/>
    <w:rsid w:val="003F6835"/>
    <w:rsid w:val="003F71DB"/>
    <w:rsid w:val="003F72C9"/>
    <w:rsid w:val="003F75A4"/>
    <w:rsid w:val="003F75CF"/>
    <w:rsid w:val="0040040D"/>
    <w:rsid w:val="0040054D"/>
    <w:rsid w:val="00401163"/>
    <w:rsid w:val="0040265C"/>
    <w:rsid w:val="00402AA0"/>
    <w:rsid w:val="00402C37"/>
    <w:rsid w:val="00402F29"/>
    <w:rsid w:val="00403C6E"/>
    <w:rsid w:val="00403CDC"/>
    <w:rsid w:val="004046BA"/>
    <w:rsid w:val="0040503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8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19D"/>
    <w:rsid w:val="0044335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5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1E"/>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46"/>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D7FFC"/>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B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7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F9"/>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21B"/>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5ED1"/>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6B5"/>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7D"/>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4D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2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9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6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1A"/>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84"/>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B2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2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43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B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AF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A0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BB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1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427A2A"/>
  <w15:chartTrackingRefBased/>
  <w15:docId w15:val="{D75CB7D8-28F8-4F88-8E1B-435F61EB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CB488951144C0D85506B97056934E8"/>
        <w:category>
          <w:name w:val="Allmänt"/>
          <w:gallery w:val="placeholder"/>
        </w:category>
        <w:types>
          <w:type w:val="bbPlcHdr"/>
        </w:types>
        <w:behaviors>
          <w:behavior w:val="content"/>
        </w:behaviors>
        <w:guid w:val="{708A8E2B-3E95-427A-9218-DEF630A88B2A}"/>
      </w:docPartPr>
      <w:docPartBody>
        <w:p w:rsidR="00132BF8" w:rsidRDefault="00132BF8">
          <w:pPr>
            <w:pStyle w:val="FDCB488951144C0D85506B97056934E8"/>
          </w:pPr>
          <w:r w:rsidRPr="005A0A93">
            <w:rPr>
              <w:rStyle w:val="Platshllartext"/>
            </w:rPr>
            <w:t>Förslag till riksdagsbeslut</w:t>
          </w:r>
        </w:p>
      </w:docPartBody>
    </w:docPart>
    <w:docPart>
      <w:docPartPr>
        <w:name w:val="7A91D25BF4D14FA088E8099CA9330F58"/>
        <w:category>
          <w:name w:val="Allmänt"/>
          <w:gallery w:val="placeholder"/>
        </w:category>
        <w:types>
          <w:type w:val="bbPlcHdr"/>
        </w:types>
        <w:behaviors>
          <w:behavior w:val="content"/>
        </w:behaviors>
        <w:guid w:val="{5A96AB3B-0B20-4216-8F60-944CE8336376}"/>
      </w:docPartPr>
      <w:docPartBody>
        <w:p w:rsidR="00132BF8" w:rsidRDefault="00132BF8">
          <w:pPr>
            <w:pStyle w:val="7A91D25BF4D14FA088E8099CA9330F58"/>
          </w:pPr>
          <w:r w:rsidRPr="005A0A93">
            <w:rPr>
              <w:rStyle w:val="Platshllartext"/>
            </w:rPr>
            <w:t>Motivering</w:t>
          </w:r>
        </w:p>
      </w:docPartBody>
    </w:docPart>
    <w:docPart>
      <w:docPartPr>
        <w:name w:val="1025DB96581746F9944BE93C9A4310EE"/>
        <w:category>
          <w:name w:val="Allmänt"/>
          <w:gallery w:val="placeholder"/>
        </w:category>
        <w:types>
          <w:type w:val="bbPlcHdr"/>
        </w:types>
        <w:behaviors>
          <w:behavior w:val="content"/>
        </w:behaviors>
        <w:guid w:val="{311B7E9A-93AB-4BEE-9699-042BB60AAFA7}"/>
      </w:docPartPr>
      <w:docPartBody>
        <w:p w:rsidR="00132BF8" w:rsidRDefault="00132BF8">
          <w:pPr>
            <w:pStyle w:val="1025DB96581746F9944BE93C9A4310EE"/>
          </w:pPr>
          <w:r>
            <w:rPr>
              <w:rStyle w:val="Platshllartext"/>
            </w:rPr>
            <w:t xml:space="preserve"> </w:t>
          </w:r>
        </w:p>
      </w:docPartBody>
    </w:docPart>
    <w:docPart>
      <w:docPartPr>
        <w:name w:val="61DA207DBB0C4930B2EB9C84698289B8"/>
        <w:category>
          <w:name w:val="Allmänt"/>
          <w:gallery w:val="placeholder"/>
        </w:category>
        <w:types>
          <w:type w:val="bbPlcHdr"/>
        </w:types>
        <w:behaviors>
          <w:behavior w:val="content"/>
        </w:behaviors>
        <w:guid w:val="{49C3218A-89D2-4C2E-B793-4F6F8AF613AC}"/>
      </w:docPartPr>
      <w:docPartBody>
        <w:p w:rsidR="00132BF8" w:rsidRDefault="00132BF8">
          <w:pPr>
            <w:pStyle w:val="61DA207DBB0C4930B2EB9C84698289B8"/>
          </w:pPr>
          <w:r>
            <w:t xml:space="preserve"> </w:t>
          </w:r>
        </w:p>
      </w:docPartBody>
    </w:docPart>
    <w:docPart>
      <w:docPartPr>
        <w:name w:val="0D7E9DD2B28D4C1D925492E716ABA01C"/>
        <w:category>
          <w:name w:val="Allmänt"/>
          <w:gallery w:val="placeholder"/>
        </w:category>
        <w:types>
          <w:type w:val="bbPlcHdr"/>
        </w:types>
        <w:behaviors>
          <w:behavior w:val="content"/>
        </w:behaviors>
        <w:guid w:val="{C2E2AC44-004D-4BED-A5FE-9582E00FCE75}"/>
      </w:docPartPr>
      <w:docPartBody>
        <w:p w:rsidR="002F0DF4" w:rsidRDefault="002F0DF4"/>
      </w:docPartBody>
    </w:docPart>
    <w:docPart>
      <w:docPartPr>
        <w:name w:val="3D647F753AA444DB8F10DD729F5E5FFF"/>
        <w:category>
          <w:name w:val="Allmänt"/>
          <w:gallery w:val="placeholder"/>
        </w:category>
        <w:types>
          <w:type w:val="bbPlcHdr"/>
        </w:types>
        <w:behaviors>
          <w:behavior w:val="content"/>
        </w:behaviors>
        <w:guid w:val="{E32BD961-CBB3-4579-82B2-50BCA956D0C6}"/>
      </w:docPartPr>
      <w:docPartBody>
        <w:p w:rsidR="00000000" w:rsidRDefault="005239F1">
          <w:r>
            <w:t>:294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F8"/>
    <w:rsid w:val="00132BF8"/>
    <w:rsid w:val="002F0DF4"/>
    <w:rsid w:val="003C5A2C"/>
    <w:rsid w:val="00523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B488951144C0D85506B97056934E8">
    <w:name w:val="FDCB488951144C0D85506B97056934E8"/>
  </w:style>
  <w:style w:type="paragraph" w:customStyle="1" w:styleId="E690D38213D44463BBE490D9DD97358A">
    <w:name w:val="E690D38213D44463BBE490D9DD9735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764CA45684CEFB260B55B3E7B6A58">
    <w:name w:val="5BB764CA45684CEFB260B55B3E7B6A58"/>
  </w:style>
  <w:style w:type="paragraph" w:customStyle="1" w:styleId="7A91D25BF4D14FA088E8099CA9330F58">
    <w:name w:val="7A91D25BF4D14FA088E8099CA9330F58"/>
  </w:style>
  <w:style w:type="paragraph" w:customStyle="1" w:styleId="E89F1878685448E68E5C85CBBAAEB432">
    <w:name w:val="E89F1878685448E68E5C85CBBAAEB432"/>
  </w:style>
  <w:style w:type="paragraph" w:customStyle="1" w:styleId="457E377447E44807A3FA4209C944F4A8">
    <w:name w:val="457E377447E44807A3FA4209C944F4A8"/>
  </w:style>
  <w:style w:type="paragraph" w:customStyle="1" w:styleId="1025DB96581746F9944BE93C9A4310EE">
    <w:name w:val="1025DB96581746F9944BE93C9A4310EE"/>
  </w:style>
  <w:style w:type="paragraph" w:customStyle="1" w:styleId="61DA207DBB0C4930B2EB9C84698289B8">
    <w:name w:val="61DA207DBB0C4930B2EB9C8469828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625A9-8458-4617-8988-21B3B386C10F}"/>
</file>

<file path=customXml/itemProps2.xml><?xml version="1.0" encoding="utf-8"?>
<ds:datastoreItem xmlns:ds="http://schemas.openxmlformats.org/officeDocument/2006/customXml" ds:itemID="{6FCC4915-183F-4AC6-888A-2D8F30A1DAF1}"/>
</file>

<file path=customXml/itemProps3.xml><?xml version="1.0" encoding="utf-8"?>
<ds:datastoreItem xmlns:ds="http://schemas.openxmlformats.org/officeDocument/2006/customXml" ds:itemID="{73605809-22E2-4D4A-9BA2-E94E8D639CD8}"/>
</file>

<file path=docProps/app.xml><?xml version="1.0" encoding="utf-8"?>
<Properties xmlns="http://schemas.openxmlformats.org/officeDocument/2006/extended-properties" xmlns:vt="http://schemas.openxmlformats.org/officeDocument/2006/docPropsVTypes">
  <Template>Normal</Template>
  <TotalTime>8</TotalTime>
  <Pages>2</Pages>
  <Words>551</Words>
  <Characters>3145</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Ändrat regelverk för Stockholmstraktamente och övernattningslägenheter</vt:lpstr>
      <vt:lpstr>
      </vt:lpstr>
    </vt:vector>
  </TitlesOfParts>
  <Company>Sveriges riksdag</Company>
  <LinksUpToDate>false</LinksUpToDate>
  <CharactersWithSpaces>3680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