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Onsdagen den 15 november 2017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KU13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Ett starkt straffrättsligt skydd för den personliga integriteten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Jonas Millard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Veronica Lindholm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Marta Obminska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Agneta Börjesson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Per-Ingvar Johnsson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3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Mia Sydow Mölleby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0.33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0.33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Några frågor om offentlighet och sekretess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Eriksson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Mia Sydow Mölleby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Laila Naraghi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Marta Obminska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Per-Ingvar Johnsson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3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Tina Acketoft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0.33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Kriminalvårdssekretess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Rätt för Riksdagsförvaltningen att upplåta bostadslägenheter i fastigheter med annan ägare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Utökat sekretesskydd i verksamhet för teknisk bearbetning och lagring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Möjlighet att avstå från återkallelse av uppehållstillstånd när arbetsgivaren självmant har avhjälpt brister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Cederbratt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Johanna Jönsson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Aron Modig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Mathias Tegnér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Paula Bieler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Ferm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Christina Höj Larsen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2.14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Politisk information i skolan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Robert Stenkvist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Caroline Helmersson Olsson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Michael Svensson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Elisabet Knutsson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2.39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Skolstart vid sex års ålder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Stockhaus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Stefan Jakobsson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Carlsson i Skövde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Christer Nylander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Eclund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Roza Güclü Hedin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Elisabet Knutsson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0.49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3.28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Nationella prov – rättvisa, likvärdiga och digitala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Ida Drougge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Stefan Jakobsson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Carlsson i Skövde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Christer Nylander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Eclund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Lena Hallengren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Statsrådet Anna Ekström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0.49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4.17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FiU16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Bättre förutsättningar för fondsparande och hållbara val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Dennis Dioukarev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Ingemar Nilsson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0.09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4.26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utlåtande FiU17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Diskussionsunderlag om framtiden för EU:s finanser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Dennis Dioukarev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Björn Wiechel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Plass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Håkan Svenneling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4.50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utlåtande FiU18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Diskussionsunderlag om en fördjupad ekonomisk och monetär union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Håkan Svenneling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Björn Wiechel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Plass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Dennis Dioukarev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5.14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40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Nytt särskilt bidrag inom bostadsbidraget för barn som bor växelvis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Teresa Carvalho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Bonnier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Julia Kronlid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Rickard Persson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Solveig Zander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0.27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5.41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41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SfU12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Vissa socialförsäkringsfrågor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5.41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5 tim. 41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15 november 2017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2017-11-15</SAFIR_Sammantradesdatum_Doc>
    <SAFIR_SammantradeID xmlns="C07A1A6C-0B19-41D9-BDF8-F523BA3921EB">df05f16a-7621-4169-9f2e-f5d8996e7a63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009579-0E1A-4187-B1B5-BA7CA17069C5}"/>
</file>

<file path=customXml/itemProps2.xml><?xml version="1.0" encoding="utf-8"?>
<ds:datastoreItem xmlns:ds="http://schemas.openxmlformats.org/officeDocument/2006/customXml" ds:itemID="{7C15C3A9-EB86-4FB5-8EE1-C974C2B1D334}">
  <ds:schemaRefs/>
</ds:datastoreItem>
</file>

<file path=customXml/itemProps3.xml><?xml version="1.0" encoding="utf-8"?>
<ds:datastoreItem xmlns:ds="http://schemas.openxmlformats.org/officeDocument/2006/customXml" ds:itemID="{F8173FF7-D02D-45BF-B717-868D55D25A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15 november 2017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