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0B2A887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</w:t>
            </w:r>
            <w:r w:rsidR="00C32E6E">
              <w:rPr>
                <w:b/>
                <w:noProof/>
              </w:rPr>
              <w:t>2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463BF4BC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7351BC">
              <w:rPr>
                <w:noProof/>
              </w:rPr>
              <w:t>04</w:t>
            </w:r>
            <w:r w:rsidR="00666516" w:rsidRPr="00195A55">
              <w:rPr>
                <w:noProof/>
              </w:rPr>
              <w:t>-</w:t>
            </w:r>
            <w:r w:rsidR="007351BC">
              <w:rPr>
                <w:noProof/>
              </w:rPr>
              <w:t>1</w:t>
            </w:r>
            <w:r w:rsidR="00C32E6E">
              <w:rPr>
                <w:noProof/>
              </w:rPr>
              <w:t>6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6524A933" w:rsidR="00240790" w:rsidRPr="00B244A1" w:rsidRDefault="00C32E6E" w:rsidP="0096348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A17C6" w:rsidRPr="00B244A1">
              <w:rPr>
                <w:noProof/>
              </w:rPr>
              <w:t>.</w:t>
            </w:r>
            <w:r w:rsidR="00DE4A20" w:rsidRPr="00B244A1">
              <w:rPr>
                <w:noProof/>
              </w:rPr>
              <w:t>00</w:t>
            </w:r>
            <w:r w:rsidR="00C04B68" w:rsidRPr="00B244A1">
              <w:rPr>
                <w:noProof/>
              </w:rPr>
              <w:t xml:space="preserve"> – </w:t>
            </w:r>
            <w:r>
              <w:rPr>
                <w:noProof/>
              </w:rPr>
              <w:t>10</w:t>
            </w:r>
            <w:r w:rsidR="00C04B68" w:rsidRPr="00B244A1">
              <w:rPr>
                <w:noProof/>
              </w:rPr>
              <w:t>.</w:t>
            </w:r>
            <w:r>
              <w:rPr>
                <w:noProof/>
              </w:rPr>
              <w:t>02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1F62FF72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 w:rsidR="00C32E6E">
              <w:rPr>
                <w:bCs/>
                <w:noProof/>
              </w:rPr>
              <w:t>31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EB6D67E" w14:textId="5D2DDF82" w:rsidR="00C04529" w:rsidRDefault="00C32E6E" w:rsidP="00C32E6E">
            <w:pPr>
              <w:widowControl/>
              <w:spacing w:line="280" w:lineRule="exact"/>
              <w:rPr>
                <w:b/>
                <w:bCs/>
              </w:rPr>
            </w:pPr>
            <w:r w:rsidRPr="00C32E6E">
              <w:rPr>
                <w:b/>
                <w:bCs/>
              </w:rPr>
              <w:t>Permanent skattefrihet för förmån av laddel på arbetsplatsen och</w:t>
            </w:r>
            <w:r>
              <w:rPr>
                <w:b/>
                <w:bCs/>
              </w:rPr>
              <w:t xml:space="preserve"> </w:t>
            </w:r>
            <w:r w:rsidRPr="00C32E6E">
              <w:rPr>
                <w:b/>
                <w:bCs/>
              </w:rPr>
              <w:t>utvidgad rätt till avdrag för drivmedelsutgifter (SkU23)</w:t>
            </w:r>
          </w:p>
          <w:p w14:paraId="07ADF389" w14:textId="77777777" w:rsidR="00007B94" w:rsidRPr="00085658" w:rsidRDefault="00007B94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1218F8B8" w:rsidR="00007B94" w:rsidRPr="00085658" w:rsidRDefault="00007B94" w:rsidP="00007B94">
            <w:pPr>
              <w:widowControl/>
              <w:spacing w:line="280" w:lineRule="exact"/>
            </w:pPr>
            <w:r w:rsidRPr="00085658">
              <w:t xml:space="preserve">Utskottet </w:t>
            </w:r>
            <w:r w:rsidR="00C32E6E">
              <w:t>fortsatte</w:t>
            </w:r>
            <w:r w:rsidRPr="00085658">
              <w:t xml:space="preserve"> beredningen av </w:t>
            </w:r>
            <w:r>
              <w:t>proposition 2025/26:</w:t>
            </w:r>
            <w:r w:rsidR="00C32E6E">
              <w:t>80 och motion</w:t>
            </w:r>
            <w:r w:rsidRPr="00085658">
              <w:t>.</w:t>
            </w:r>
          </w:p>
          <w:p w14:paraId="22BE4593" w14:textId="77777777" w:rsidR="00007B94" w:rsidRPr="00085658" w:rsidRDefault="00007B94" w:rsidP="00007B94">
            <w:pPr>
              <w:widowControl/>
              <w:spacing w:line="280" w:lineRule="exact"/>
            </w:pPr>
          </w:p>
          <w:p w14:paraId="588468C8" w14:textId="6133B7C1" w:rsidR="00C32E6E" w:rsidRDefault="00C32E6E" w:rsidP="00C32E6E">
            <w:pPr>
              <w:widowControl/>
              <w:spacing w:line="280" w:lineRule="exact"/>
            </w:pPr>
            <w:r>
              <w:t>Utskottet justerade betänkande 2025/26:SkU23.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0AE7963B" w14:textId="2D95DB09" w:rsidR="00646374" w:rsidRDefault="00C32E6E" w:rsidP="00646374">
            <w:pPr>
              <w:widowControl/>
              <w:spacing w:line="280" w:lineRule="exact"/>
              <w:rPr>
                <w:b/>
                <w:bCs/>
              </w:rPr>
            </w:pPr>
            <w:r w:rsidRPr="00C32E6E">
              <w:rPr>
                <w:b/>
                <w:bCs/>
              </w:rPr>
              <w:t>Uppsägning av sparandeavtal (SkU32)</w:t>
            </w:r>
          </w:p>
          <w:p w14:paraId="5F2E4C1E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40BEAA8C" w14:textId="4AC1D8C1" w:rsidR="00C32E6E" w:rsidRPr="00085658" w:rsidRDefault="00C32E6E" w:rsidP="00C32E6E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2025/26:73</w:t>
            </w:r>
            <w:r w:rsidRPr="00085658">
              <w:t>.</w:t>
            </w:r>
          </w:p>
          <w:p w14:paraId="2ACE0530" w14:textId="77777777" w:rsidR="007351BC" w:rsidRDefault="007351BC" w:rsidP="007351BC">
            <w:pPr>
              <w:widowControl/>
              <w:spacing w:line="280" w:lineRule="exact"/>
            </w:pPr>
          </w:p>
          <w:p w14:paraId="181D631F" w14:textId="1B5D78AE" w:rsidR="00C32E6E" w:rsidRDefault="00C32E6E" w:rsidP="00C32E6E">
            <w:pPr>
              <w:widowControl/>
              <w:spacing w:line="280" w:lineRule="exact"/>
            </w:pPr>
            <w:r>
              <w:t>Utskottet justerade betänkande 2025/26:SkU32.</w:t>
            </w:r>
          </w:p>
          <w:p w14:paraId="4EA9F44B" w14:textId="750FE072" w:rsidR="007351BC" w:rsidRPr="00646374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04237B56" w14:textId="24633CDD" w:rsidR="00646374" w:rsidRDefault="00C32E6E" w:rsidP="00C32E6E">
            <w:pPr>
              <w:widowControl/>
              <w:spacing w:line="280" w:lineRule="exact"/>
              <w:rPr>
                <w:b/>
                <w:bCs/>
              </w:rPr>
            </w:pPr>
            <w:r w:rsidRPr="00C32E6E">
              <w:rPr>
                <w:b/>
                <w:bCs/>
              </w:rPr>
              <w:t>Det skatterättsliga företrädaransvaret – nya regler om befrielse och</w:t>
            </w:r>
            <w:r>
              <w:rPr>
                <w:b/>
                <w:bCs/>
              </w:rPr>
              <w:t xml:space="preserve"> </w:t>
            </w:r>
            <w:r w:rsidRPr="00C32E6E">
              <w:rPr>
                <w:b/>
                <w:bCs/>
              </w:rPr>
              <w:t>rådrum (SkU21)</w:t>
            </w:r>
          </w:p>
          <w:p w14:paraId="0714EE30" w14:textId="77777777" w:rsidR="007351BC" w:rsidRPr="00085658" w:rsidRDefault="007351BC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1216F46A" w14:textId="00AD1014" w:rsidR="00C32E6E" w:rsidRPr="00085658" w:rsidRDefault="00C32E6E" w:rsidP="00C32E6E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2025/26:52</w:t>
            </w:r>
            <w:r w:rsidRPr="00085658">
              <w:t>.</w:t>
            </w:r>
          </w:p>
          <w:p w14:paraId="15AB42FA" w14:textId="77777777" w:rsidR="00C32E6E" w:rsidRDefault="00C32E6E" w:rsidP="00C32E6E">
            <w:pPr>
              <w:widowControl/>
              <w:spacing w:line="280" w:lineRule="exact"/>
            </w:pPr>
          </w:p>
          <w:p w14:paraId="66353AB3" w14:textId="7946FE81" w:rsidR="00C32E6E" w:rsidRDefault="00C32E6E" w:rsidP="00C32E6E">
            <w:pPr>
              <w:widowControl/>
              <w:spacing w:line="280" w:lineRule="exact"/>
            </w:pPr>
            <w:r>
              <w:t>Ärendet bordlades.</w:t>
            </w:r>
          </w:p>
          <w:p w14:paraId="0FFD05A7" w14:textId="73876409" w:rsidR="007351BC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5816FF6F" w14:textId="77777777" w:rsidTr="00B7668F">
        <w:tc>
          <w:tcPr>
            <w:tcW w:w="567" w:type="dxa"/>
          </w:tcPr>
          <w:p w14:paraId="3F503987" w14:textId="32F035AB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07B94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6E9C2FC8" w14:textId="31469B6D" w:rsidR="00646374" w:rsidRDefault="00C32E6E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Inkommen skrivelse</w:t>
            </w:r>
          </w:p>
          <w:p w14:paraId="1D807E5D" w14:textId="77777777" w:rsidR="007351BC" w:rsidRPr="00085658" w:rsidRDefault="007351BC" w:rsidP="007351BC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67733C35" w14:textId="77777777" w:rsidR="00C32E6E" w:rsidRPr="00721782" w:rsidRDefault="00C32E6E" w:rsidP="00C32E6E">
            <w:pPr>
              <w:widowControl/>
              <w:spacing w:line="280" w:lineRule="exact"/>
            </w:pPr>
            <w:r w:rsidRPr="00721782">
              <w:t>Inkommen skrivelse enligt bilaga 2 anmäldes.</w:t>
            </w:r>
          </w:p>
          <w:p w14:paraId="03BBD640" w14:textId="0BA2F22A" w:rsidR="007351BC" w:rsidRPr="00B47DEF" w:rsidRDefault="007351BC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7351BC" w:rsidRPr="00195A55" w14:paraId="74E8DCDD" w14:textId="77777777" w:rsidTr="00B7668F">
        <w:tc>
          <w:tcPr>
            <w:tcW w:w="567" w:type="dxa"/>
          </w:tcPr>
          <w:p w14:paraId="68A46B63" w14:textId="0E9E751F" w:rsidR="007351BC" w:rsidRPr="00195A55" w:rsidRDefault="007351BC" w:rsidP="007351BC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61649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7351BC" w:rsidRDefault="007351BC" w:rsidP="007351BC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5844B686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C32E6E">
              <w:rPr>
                <w:noProof/>
                <w:snapToGrid w:val="0"/>
              </w:rPr>
              <w:t>21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april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F929B5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7351BC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7351BC" w:rsidRPr="00721782" w:rsidRDefault="007351BC" w:rsidP="007351BC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7351BC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7351BC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7351BC" w:rsidRPr="00195A55" w:rsidRDefault="007351BC" w:rsidP="007351BC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3269F9D0" w:rsidR="007351BC" w:rsidRPr="00195A55" w:rsidRDefault="007351BC" w:rsidP="007351BC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C32E6E">
              <w:rPr>
                <w:noProof/>
              </w:rPr>
              <w:t>21</w:t>
            </w:r>
            <w:r>
              <w:rPr>
                <w:noProof/>
              </w:rPr>
              <w:t xml:space="preserve"> april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7408FD91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</w:t>
            </w:r>
            <w:r w:rsidR="00C32E6E">
              <w:rPr>
                <w:b/>
                <w:noProof/>
              </w:rPr>
              <w:t>2</w:t>
            </w:r>
          </w:p>
        </w:tc>
      </w:tr>
      <w:bookmarkEnd w:id="2"/>
      <w:tr w:rsidR="00F330CB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1DC171C3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C32E6E">
              <w:rPr>
                <w:noProof/>
                <w:sz w:val="21"/>
                <w:szCs w:val="21"/>
              </w:rPr>
              <w:t>2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3DD381E8" w:rsidR="00F330CB" w:rsidRPr="00195A55" w:rsidRDefault="00C32E6E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§ 3–7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C32E6E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0218611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7E7DE78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B244A1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C5158DD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3F274011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C32E6E" w:rsidRPr="00B76D79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C32E6E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DCEC2A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10B428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7CB084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FD19DE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23087AA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7A4471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7565F1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44482DD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78AC9F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2012C3C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52724BE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0AED981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87746D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6B7151D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051A696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57F15CD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B2815C5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48106F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6149B0B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61826DF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30C32D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63C1140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6607595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12A9AC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42FA51E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A80814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FD1E18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6EE9DFC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22E465EB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0EECA1D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C32E6E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29590F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6D5C221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F269F5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7089B2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6A504F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35132CD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7BCBF6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34106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F08901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8667AA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268D885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E7CA28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57B978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113A3BE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32E6E" w:rsidRPr="00195A55" w:rsidRDefault="00C32E6E" w:rsidP="00C32E6E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1EB56434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1E73D58F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32E6E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C32E6E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C32E6E" w:rsidRPr="00195A55" w:rsidRDefault="00C32E6E" w:rsidP="00C32E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0E627ADF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461649" w14:paraId="7C135657" w14:textId="77777777" w:rsidTr="00C41793">
        <w:tc>
          <w:tcPr>
            <w:tcW w:w="2881" w:type="dxa"/>
          </w:tcPr>
          <w:p w14:paraId="1927729D" w14:textId="77777777" w:rsidR="00461649" w:rsidRDefault="00461649" w:rsidP="00C41793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1964AEEE" w14:textId="77777777" w:rsidR="00461649" w:rsidRDefault="00461649" w:rsidP="00C41793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46979549" w14:textId="77777777" w:rsidR="00461649" w:rsidRDefault="00461649" w:rsidP="00C41793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4046ED88" w14:textId="77777777" w:rsidR="00461649" w:rsidRDefault="00461649" w:rsidP="00C41793">
            <w:pPr>
              <w:tabs>
                <w:tab w:val="left" w:pos="1276"/>
              </w:tabs>
              <w:rPr>
                <w:b/>
              </w:rPr>
            </w:pPr>
            <w:r>
              <w:t>till protokoll 2025/26:32</w:t>
            </w:r>
          </w:p>
        </w:tc>
      </w:tr>
    </w:tbl>
    <w:p w14:paraId="0CE442F1" w14:textId="77777777" w:rsidR="00461649" w:rsidRDefault="00461649" w:rsidP="00461649">
      <w:pPr>
        <w:tabs>
          <w:tab w:val="left" w:pos="1276"/>
        </w:tabs>
        <w:ind w:left="-1134" w:firstLine="1134"/>
      </w:pPr>
    </w:p>
    <w:p w14:paraId="2BE8CA6E" w14:textId="77777777" w:rsidR="00461649" w:rsidRDefault="00461649" w:rsidP="00461649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1CAA9E40" w14:textId="77777777" w:rsidR="00461649" w:rsidRPr="00FE63C5" w:rsidRDefault="00461649" w:rsidP="0046164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885D13E" w14:textId="77777777" w:rsidR="00461649" w:rsidRDefault="00461649" w:rsidP="0046164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20B9291E" w14:textId="77777777" w:rsidR="00461649" w:rsidRDefault="00461649" w:rsidP="00461649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7A6B2575" w14:textId="77777777" w:rsidR="00461649" w:rsidRDefault="00461649" w:rsidP="00461649">
      <w:pPr>
        <w:widowControl/>
      </w:pPr>
    </w:p>
    <w:p w14:paraId="7B88F73B" w14:textId="77777777" w:rsidR="00461649" w:rsidRPr="00F65FC3" w:rsidRDefault="00461649" w:rsidP="00461649"/>
    <w:p w14:paraId="50818AD8" w14:textId="77777777" w:rsidR="00461649" w:rsidRDefault="00461649" w:rsidP="00461649"/>
    <w:p w14:paraId="14B8566A" w14:textId="77777777" w:rsidR="00461649" w:rsidRPr="00FE63C5" w:rsidRDefault="00461649" w:rsidP="0046164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7ED7E118" w14:textId="501E3740" w:rsidR="00461649" w:rsidRPr="00F65FC3" w:rsidRDefault="00461649" w:rsidP="00461649">
      <w:pPr>
        <w:tabs>
          <w:tab w:val="left" w:pos="1985"/>
          <w:tab w:val="left" w:pos="7655"/>
        </w:tabs>
        <w:ind w:left="2127" w:right="-568" w:hanging="2127"/>
      </w:pPr>
      <w:r>
        <w:rPr>
          <w:iCs/>
          <w:szCs w:val="24"/>
        </w:rPr>
        <w:t>1719</w:t>
      </w:r>
      <w:r w:rsidRPr="00D97F2E">
        <w:rPr>
          <w:iCs/>
          <w:szCs w:val="24"/>
        </w:rPr>
        <w:t>-</w:t>
      </w:r>
      <w:r>
        <w:rPr>
          <w:iCs/>
          <w:szCs w:val="24"/>
        </w:rPr>
        <w:t>2025</w:t>
      </w:r>
      <w:r w:rsidRPr="00D97F2E">
        <w:rPr>
          <w:iCs/>
          <w:szCs w:val="24"/>
        </w:rPr>
        <w:t>/2</w:t>
      </w:r>
      <w:r>
        <w:rPr>
          <w:iCs/>
          <w:szCs w:val="24"/>
        </w:rPr>
        <w:t>6</w:t>
      </w:r>
      <w:r w:rsidRPr="00D97F2E">
        <w:rPr>
          <w:iCs/>
          <w:szCs w:val="24"/>
        </w:rPr>
        <w:tab/>
      </w:r>
      <w:r w:rsidRPr="00036DF6">
        <w:rPr>
          <w:iCs/>
          <w:szCs w:val="24"/>
        </w:rPr>
        <w:t>Riksrevisionens uppföljningsrapport 2026</w:t>
      </w:r>
    </w:p>
    <w:p w14:paraId="5A1CAD0B" w14:textId="77777777" w:rsidR="00461649" w:rsidRDefault="00461649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46164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6DF6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6CF8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222F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319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1F92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1649"/>
    <w:rsid w:val="0046308D"/>
    <w:rsid w:val="00463348"/>
    <w:rsid w:val="00465100"/>
    <w:rsid w:val="004673D5"/>
    <w:rsid w:val="004676E6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432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E75F0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3EE0"/>
    <w:rsid w:val="0072602E"/>
    <w:rsid w:val="00726644"/>
    <w:rsid w:val="00726EE5"/>
    <w:rsid w:val="0073064C"/>
    <w:rsid w:val="00731EE4"/>
    <w:rsid w:val="007351BC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4F7B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0A5B"/>
    <w:rsid w:val="00AE1695"/>
    <w:rsid w:val="00AE41CE"/>
    <w:rsid w:val="00AE4635"/>
    <w:rsid w:val="00AE5785"/>
    <w:rsid w:val="00AE7291"/>
    <w:rsid w:val="00AF086C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4A1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2E6E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23E4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1653F"/>
    <w:rsid w:val="00F23298"/>
    <w:rsid w:val="00F236AC"/>
    <w:rsid w:val="00F243E4"/>
    <w:rsid w:val="00F24B9A"/>
    <w:rsid w:val="00F25A0E"/>
    <w:rsid w:val="00F330CB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29B5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2319</TotalTime>
  <Pages>3</Pages>
  <Words>374</Words>
  <Characters>2749</Characters>
  <Application>Microsoft Office Word</Application>
  <DocSecurity>0</DocSecurity>
  <Lines>1374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235</cp:revision>
  <cp:lastPrinted>2026-02-12T13:12:00Z</cp:lastPrinted>
  <dcterms:created xsi:type="dcterms:W3CDTF">2024-12-18T07:18:00Z</dcterms:created>
  <dcterms:modified xsi:type="dcterms:W3CDTF">2026-04-16T09:21:00Z</dcterms:modified>
</cp:coreProperties>
</file>