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A7756" w:rsidRPr="009E2DFC" w:rsidTr="00BA775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A7756" w:rsidRPr="009E2DFC" w:rsidRDefault="00BA7756" w:rsidP="00BA7756">
            <w:pPr>
              <w:pStyle w:val="RSKRbeteckning"/>
              <w:spacing w:before="240"/>
            </w:pPr>
            <w:r w:rsidRPr="009E2DFC">
              <w:t>Riksdagsskrivelse</w:t>
            </w:r>
          </w:p>
          <w:p w:rsidR="00BA7756" w:rsidRPr="009E2DFC" w:rsidRDefault="00BA7756" w:rsidP="00BA7756">
            <w:pPr>
              <w:pStyle w:val="RSKRbeteckning"/>
            </w:pPr>
            <w:r w:rsidRPr="009E2DFC">
              <w:t>2008/09:271</w:t>
            </w:r>
          </w:p>
        </w:tc>
        <w:tc>
          <w:tcPr>
            <w:tcW w:w="1134" w:type="dxa"/>
          </w:tcPr>
          <w:p w:rsidR="00BA7756" w:rsidRPr="009E2DFC" w:rsidRDefault="009E2DFC" w:rsidP="00BA7756">
            <w:pPr>
              <w:jc w:val="right"/>
            </w:pPr>
            <w:r w:rsidRPr="009E2DF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7756" w:rsidRPr="009E2DFC" w:rsidTr="00BA775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A7756" w:rsidRPr="009E2DFC" w:rsidRDefault="00BA7756">
            <w:pPr>
              <w:rPr>
                <w:sz w:val="10"/>
              </w:rPr>
            </w:pPr>
          </w:p>
        </w:tc>
      </w:tr>
    </w:tbl>
    <w:p w:rsidR="00BA7756" w:rsidRPr="009E2DFC" w:rsidRDefault="00BA7756"/>
    <w:p w:rsidR="00BA7756" w:rsidRPr="009E2DFC" w:rsidRDefault="00BA7756" w:rsidP="00BA7756">
      <w:pPr>
        <w:pStyle w:val="Mottagare1"/>
      </w:pPr>
      <w:r w:rsidRPr="009E2DFC">
        <w:t>Regeringen</w:t>
      </w:r>
    </w:p>
    <w:p w:rsidR="00BA7756" w:rsidRPr="009E2DFC" w:rsidRDefault="00BA7756" w:rsidP="00BA7756">
      <w:pPr>
        <w:pStyle w:val="Mottagare2"/>
      </w:pPr>
      <w:r w:rsidRPr="009E2DFC">
        <w:t>Kulturdepartementet</w:t>
      </w:r>
    </w:p>
    <w:p w:rsidR="00BA7756" w:rsidRPr="009E2DFC" w:rsidRDefault="00BA7756" w:rsidP="00BA7756">
      <w:r w:rsidRPr="009E2DFC">
        <w:t>Med överlämnande av kulturutskottets betänkande 2008/09:KrU9 Språk för alla – förslag till språklag får jag anmäla att riksdagen denna dag bifallit utskottets förslag till riksdagsbeslut.</w:t>
      </w:r>
    </w:p>
    <w:p w:rsidR="00BA7756" w:rsidRPr="009E2DFC" w:rsidRDefault="00BA7756" w:rsidP="00BA7756">
      <w:pPr>
        <w:pStyle w:val="Stockholm"/>
      </w:pPr>
      <w:r w:rsidRPr="009E2DFC">
        <w:t>Stockholm den 20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A7756" w:rsidRPr="009E2DFC" w:rsidTr="00BA775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A7756" w:rsidRPr="009E2DFC" w:rsidRDefault="00BA7756" w:rsidP="00BA7756">
            <w:pPr>
              <w:pStyle w:val="AvsTalman"/>
            </w:pPr>
            <w:r w:rsidRPr="009E2DFC">
              <w:t>Per Westerberg</w:t>
            </w:r>
          </w:p>
        </w:tc>
        <w:tc>
          <w:tcPr>
            <w:tcW w:w="3628" w:type="dxa"/>
          </w:tcPr>
          <w:p w:rsidR="00BA7756" w:rsidRPr="009E2DFC" w:rsidRDefault="00BA7756" w:rsidP="00BA7756">
            <w:pPr>
              <w:pStyle w:val="AvsTjnsteman"/>
            </w:pPr>
            <w:r w:rsidRPr="009E2DFC">
              <w:t>Ulf Christoffersson</w:t>
            </w:r>
          </w:p>
        </w:tc>
      </w:tr>
    </w:tbl>
    <w:p w:rsidR="00D85057" w:rsidRPr="009E2DFC" w:rsidRDefault="00D85057" w:rsidP="00BA7756"/>
    <w:sectPr w:rsidR="00D85057" w:rsidRPr="009E2DF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756"/>
    <w:rsid w:val="0009098F"/>
    <w:rsid w:val="000C2D8D"/>
    <w:rsid w:val="001667BD"/>
    <w:rsid w:val="001C2855"/>
    <w:rsid w:val="002233B7"/>
    <w:rsid w:val="00224A43"/>
    <w:rsid w:val="00243D3C"/>
    <w:rsid w:val="00244660"/>
    <w:rsid w:val="0026798D"/>
    <w:rsid w:val="003C0200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E2DFC"/>
    <w:rsid w:val="009F0EC7"/>
    <w:rsid w:val="00A16D59"/>
    <w:rsid w:val="00AB4FC6"/>
    <w:rsid w:val="00AC3A6D"/>
    <w:rsid w:val="00BA775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1A83DDA-0C23-44A0-B21D-11905293B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280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271</vt:lpwstr>
  </property>
  <property fmtid="{D5CDD505-2E9C-101B-9397-08002B2CF9AE}" pid="6" name="Datum">
    <vt:lpwstr>2009-05-20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2008/09</vt:lpwstr>
  </property>
  <property fmtid="{D5CDD505-2E9C-101B-9397-08002B2CF9AE}" pid="16" name="RefNr">
    <vt:lpwstr>9</vt:lpwstr>
  </property>
  <property fmtid="{D5CDD505-2E9C-101B-9397-08002B2CF9AE}" pid="17" name="RefRubrik">
    <vt:lpwstr>Språk för alla – förslag till språklag 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maj 2009</vt:lpwstr>
  </property>
</Properties>
</file>