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7BF1" w:rsidRPr="00F93B65" w:rsidTr="00C37B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7BF1" w:rsidRPr="00F93B65" w:rsidRDefault="00F13157" w:rsidP="00C37BF1">
            <w:pPr>
              <w:pStyle w:val="RSKRbeteckning"/>
              <w:spacing w:before="240"/>
            </w:pPr>
            <w:r w:rsidRPr="00F93B65">
              <w:t>Riksdagsskrivelse</w:t>
            </w:r>
          </w:p>
          <w:p w:rsidR="00C37BF1" w:rsidRPr="00F93B65" w:rsidRDefault="00F13157" w:rsidP="00C37BF1">
            <w:pPr>
              <w:pStyle w:val="RSKRbeteckning"/>
            </w:pPr>
            <w:r w:rsidRPr="00F93B65">
              <w:t>2010/11</w:t>
            </w:r>
            <w:r w:rsidR="00C37BF1" w:rsidRPr="00F93B65">
              <w:t>:</w:t>
            </w:r>
            <w:r w:rsidRPr="00F93B65">
              <w:t>41</w:t>
            </w:r>
          </w:p>
        </w:tc>
        <w:tc>
          <w:tcPr>
            <w:tcW w:w="1134" w:type="dxa"/>
          </w:tcPr>
          <w:p w:rsidR="00C37BF1" w:rsidRPr="00F93B65" w:rsidRDefault="00F93B65" w:rsidP="00C37BF1">
            <w:pPr>
              <w:jc w:val="right"/>
            </w:pPr>
            <w:r w:rsidRPr="00F93B6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BF1" w:rsidRPr="00F93B65" w:rsidTr="00C37B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7BF1" w:rsidRPr="00F93B65" w:rsidRDefault="00C37BF1">
            <w:pPr>
              <w:rPr>
                <w:sz w:val="10"/>
              </w:rPr>
            </w:pPr>
          </w:p>
        </w:tc>
      </w:tr>
    </w:tbl>
    <w:p w:rsidR="00C37BF1" w:rsidRPr="00F93B65" w:rsidRDefault="00C37BF1"/>
    <w:p w:rsidR="00C37BF1" w:rsidRPr="00F93B65" w:rsidRDefault="00F13157" w:rsidP="00C37BF1">
      <w:pPr>
        <w:pStyle w:val="Mottagare1"/>
      </w:pPr>
      <w:r w:rsidRPr="00F93B65">
        <w:t>Regeringen</w:t>
      </w:r>
    </w:p>
    <w:p w:rsidR="00C37BF1" w:rsidRPr="00F93B65" w:rsidRDefault="00F13157" w:rsidP="00C37BF1">
      <w:pPr>
        <w:pStyle w:val="Mottagare2"/>
      </w:pPr>
      <w:r w:rsidRPr="00F93B65">
        <w:t>Finansdepartementet</w:t>
      </w:r>
    </w:p>
    <w:p w:rsidR="00C37BF1" w:rsidRPr="00F93B65" w:rsidRDefault="00C37BF1" w:rsidP="00C37BF1">
      <w:r w:rsidRPr="00F93B65">
        <w:t xml:space="preserve">Med överlämnande av </w:t>
      </w:r>
      <w:r w:rsidR="00F13157" w:rsidRPr="00F93B65">
        <w:t>skatteutskottet</w:t>
      </w:r>
      <w:r w:rsidRPr="00F93B65">
        <w:t xml:space="preserve">s betänkande </w:t>
      </w:r>
      <w:r w:rsidR="00F13157" w:rsidRPr="00F93B65">
        <w:t>2010/11</w:t>
      </w:r>
      <w:r w:rsidRPr="00F93B65">
        <w:t>:</w:t>
      </w:r>
      <w:r w:rsidR="00F13157" w:rsidRPr="00F93B65">
        <w:t>SkU2</w:t>
      </w:r>
      <w:r w:rsidRPr="00F93B65">
        <w:t xml:space="preserve"> </w:t>
      </w:r>
      <w:r w:rsidR="00F13157" w:rsidRPr="00F93B65">
        <w:t>Folkbokföring av personer med anknytning till internationella organ</w:t>
      </w:r>
      <w:r w:rsidRPr="00F93B65">
        <w:t xml:space="preserve"> får jag anmäla att riksdagen denna dag bifallit utskottets förslag till riksdagsbeslut.</w:t>
      </w:r>
    </w:p>
    <w:p w:rsidR="00C37BF1" w:rsidRPr="00F93B65" w:rsidRDefault="00C37BF1" w:rsidP="00C37BF1">
      <w:pPr>
        <w:pStyle w:val="Stockholm"/>
      </w:pPr>
      <w:r w:rsidRPr="00F93B65">
        <w:t xml:space="preserve">Stockholm </w:t>
      </w:r>
      <w:r w:rsidR="00F13157" w:rsidRPr="00F93B65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7BF1" w:rsidRPr="00F93B65" w:rsidTr="00C37B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7BF1" w:rsidRPr="00F93B65" w:rsidRDefault="00F13157" w:rsidP="00C37BF1">
            <w:pPr>
              <w:pStyle w:val="AvsTalman"/>
            </w:pPr>
            <w:r w:rsidRPr="00F93B65">
              <w:t>Per Westerberg</w:t>
            </w:r>
          </w:p>
        </w:tc>
        <w:tc>
          <w:tcPr>
            <w:tcW w:w="3628" w:type="dxa"/>
          </w:tcPr>
          <w:p w:rsidR="00C37BF1" w:rsidRPr="00F93B65" w:rsidRDefault="00F13157" w:rsidP="00C37BF1">
            <w:pPr>
              <w:pStyle w:val="AvsTjnsteman"/>
            </w:pPr>
            <w:r w:rsidRPr="00F93B65">
              <w:t>Ulf Christoffersson</w:t>
            </w:r>
          </w:p>
        </w:tc>
      </w:tr>
    </w:tbl>
    <w:p w:rsidR="00D85057" w:rsidRPr="00F93B65" w:rsidRDefault="00D85057" w:rsidP="00C37BF1"/>
    <w:sectPr w:rsidR="00D85057" w:rsidRPr="00F93B6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F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90F9C"/>
    <w:rsid w:val="005F2290"/>
    <w:rsid w:val="00621003"/>
    <w:rsid w:val="0064337A"/>
    <w:rsid w:val="00662397"/>
    <w:rsid w:val="006668C5"/>
    <w:rsid w:val="007175D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7BF1"/>
    <w:rsid w:val="00C72B82"/>
    <w:rsid w:val="00D644E9"/>
    <w:rsid w:val="00D85057"/>
    <w:rsid w:val="00DC0766"/>
    <w:rsid w:val="00E570D1"/>
    <w:rsid w:val="00F13157"/>
    <w:rsid w:val="00F520C1"/>
    <w:rsid w:val="00F93B6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5B838E-8A2B-47FB-A9DA-970F764A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41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Folkbokföring av personer med anknytning till internationella organ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