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52C996BE" w14:textId="77777777" w:rsidTr="00782EA9">
        <w:tc>
          <w:tcPr>
            <w:tcW w:w="9141" w:type="dxa"/>
          </w:tcPr>
          <w:p w14:paraId="48586703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0274B828" w14:textId="77777777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1AA8EA6B" w14:textId="77777777" w:rsidR="0096348C" w:rsidRPr="00477C9F" w:rsidRDefault="0096348C" w:rsidP="00477C9F">
      <w:pPr>
        <w:rPr>
          <w:sz w:val="22"/>
          <w:szCs w:val="22"/>
        </w:rPr>
      </w:pPr>
    </w:p>
    <w:p w14:paraId="5D35CADC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477C9F" w14:paraId="541A2EC6" w14:textId="77777777" w:rsidTr="00F86ACF">
        <w:trPr>
          <w:cantSplit/>
          <w:trHeight w:val="742"/>
        </w:trPr>
        <w:tc>
          <w:tcPr>
            <w:tcW w:w="1790" w:type="dxa"/>
          </w:tcPr>
          <w:p w14:paraId="73B43867" w14:textId="77777777" w:rsidR="008273F4" w:rsidRDefault="008273F4" w:rsidP="00477C9F">
            <w:pPr>
              <w:rPr>
                <w:b/>
                <w:sz w:val="22"/>
                <w:szCs w:val="22"/>
              </w:rPr>
            </w:pPr>
            <w:r w:rsidRPr="002E7A56">
              <w:rPr>
                <w:b/>
                <w:sz w:val="22"/>
                <w:szCs w:val="22"/>
              </w:rPr>
              <w:t>SÄRSKILT</w:t>
            </w:r>
          </w:p>
          <w:p w14:paraId="63E4C97E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5B12CD33" w14:textId="28B2F741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</w:t>
            </w:r>
            <w:r w:rsidR="00EB08AE">
              <w:rPr>
                <w:b/>
                <w:sz w:val="22"/>
                <w:szCs w:val="22"/>
              </w:rPr>
              <w:t>3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EB08AE">
              <w:rPr>
                <w:b/>
                <w:sz w:val="22"/>
                <w:szCs w:val="22"/>
              </w:rPr>
              <w:t>4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EB387D">
              <w:rPr>
                <w:b/>
                <w:sz w:val="22"/>
                <w:szCs w:val="22"/>
              </w:rPr>
              <w:t>16</w:t>
            </w:r>
          </w:p>
          <w:p w14:paraId="7B5702FA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2C43E487" w14:textId="77777777" w:rsidTr="00F86ACF">
        <w:tc>
          <w:tcPr>
            <w:tcW w:w="1790" w:type="dxa"/>
          </w:tcPr>
          <w:p w14:paraId="0B8148CF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79D2EFBB" w14:textId="5F046138" w:rsidR="0096348C" w:rsidRPr="00477C9F" w:rsidRDefault="009D1BB5" w:rsidP="00A54DE5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20</w:t>
            </w:r>
            <w:r w:rsidR="000A7D87">
              <w:rPr>
                <w:sz w:val="22"/>
                <w:szCs w:val="22"/>
              </w:rPr>
              <w:t>2</w:t>
            </w:r>
            <w:r w:rsidR="000A1D83">
              <w:rPr>
                <w:sz w:val="22"/>
                <w:szCs w:val="22"/>
              </w:rPr>
              <w:t>3</w:t>
            </w:r>
            <w:r w:rsidR="00D52626" w:rsidRPr="00477C9F">
              <w:rPr>
                <w:sz w:val="22"/>
                <w:szCs w:val="22"/>
              </w:rPr>
              <w:t>-</w:t>
            </w:r>
            <w:r w:rsidR="008110BE">
              <w:rPr>
                <w:sz w:val="22"/>
                <w:szCs w:val="22"/>
              </w:rPr>
              <w:t>1</w:t>
            </w:r>
            <w:r w:rsidR="00BF0C0D">
              <w:rPr>
                <w:sz w:val="22"/>
                <w:szCs w:val="22"/>
              </w:rPr>
              <w:t>2</w:t>
            </w:r>
            <w:r w:rsidR="009B3631">
              <w:rPr>
                <w:sz w:val="22"/>
                <w:szCs w:val="22"/>
              </w:rPr>
              <w:t>-</w:t>
            </w:r>
            <w:r w:rsidR="008201E6">
              <w:rPr>
                <w:sz w:val="22"/>
                <w:szCs w:val="22"/>
              </w:rPr>
              <w:t>14</w:t>
            </w:r>
          </w:p>
        </w:tc>
      </w:tr>
      <w:tr w:rsidR="0096348C" w:rsidRPr="00477C9F" w14:paraId="3492D9FF" w14:textId="77777777" w:rsidTr="00F86ACF">
        <w:tc>
          <w:tcPr>
            <w:tcW w:w="1790" w:type="dxa"/>
          </w:tcPr>
          <w:p w14:paraId="43A2D1CE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58579F9B" w14:textId="2EC1DC97" w:rsidR="00BD53C1" w:rsidRPr="00477C9F" w:rsidRDefault="008201E6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9B3631">
              <w:rPr>
                <w:sz w:val="22"/>
                <w:szCs w:val="22"/>
              </w:rPr>
              <w:t>.</w:t>
            </w:r>
            <w:r w:rsidR="00B368CF">
              <w:rPr>
                <w:sz w:val="22"/>
                <w:szCs w:val="22"/>
              </w:rPr>
              <w:t>22</w:t>
            </w:r>
            <w:r w:rsidR="00CF4ED5">
              <w:rPr>
                <w:sz w:val="22"/>
                <w:szCs w:val="22"/>
              </w:rPr>
              <w:t>–</w:t>
            </w:r>
            <w:r w:rsidR="007C4D32">
              <w:rPr>
                <w:sz w:val="22"/>
                <w:szCs w:val="22"/>
              </w:rPr>
              <w:t>9.</w:t>
            </w:r>
            <w:r w:rsidR="00A53483">
              <w:rPr>
                <w:sz w:val="22"/>
                <w:szCs w:val="22"/>
              </w:rPr>
              <w:t>43</w:t>
            </w:r>
          </w:p>
        </w:tc>
      </w:tr>
      <w:tr w:rsidR="0096348C" w:rsidRPr="00477C9F" w14:paraId="2EC7070D" w14:textId="77777777" w:rsidTr="00F86ACF">
        <w:tc>
          <w:tcPr>
            <w:tcW w:w="1790" w:type="dxa"/>
          </w:tcPr>
          <w:p w14:paraId="00C1D991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27C43F8F" w14:textId="2CFF8D7B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</w:t>
            </w:r>
          </w:p>
        </w:tc>
      </w:tr>
    </w:tbl>
    <w:p w14:paraId="2466423F" w14:textId="77777777" w:rsidR="0096348C" w:rsidRPr="00477C9F" w:rsidRDefault="0096348C" w:rsidP="00477C9F">
      <w:pPr>
        <w:rPr>
          <w:sz w:val="22"/>
          <w:szCs w:val="22"/>
        </w:rPr>
      </w:pPr>
    </w:p>
    <w:p w14:paraId="020835C8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1003EF0C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53"/>
        <w:gridCol w:w="6589"/>
        <w:gridCol w:w="7"/>
      </w:tblGrid>
      <w:tr w:rsidR="00F84080" w:rsidRPr="00BD103C" w14:paraId="744C0246" w14:textId="77777777" w:rsidTr="00F86ACF">
        <w:tc>
          <w:tcPr>
            <w:tcW w:w="753" w:type="dxa"/>
          </w:tcPr>
          <w:p w14:paraId="01F64FBB" w14:textId="77777777" w:rsidR="00F84080" w:rsidRPr="00BD103C" w:rsidRDefault="00BD53C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BD103C">
              <w:rPr>
                <w:b/>
                <w:snapToGrid w:val="0"/>
                <w:sz w:val="22"/>
                <w:szCs w:val="22"/>
              </w:rPr>
              <w:t>§</w:t>
            </w:r>
            <w:r w:rsidR="005B5E8D" w:rsidRPr="00BD103C">
              <w:rPr>
                <w:b/>
                <w:snapToGrid w:val="0"/>
                <w:sz w:val="22"/>
                <w:szCs w:val="22"/>
              </w:rPr>
              <w:t xml:space="preserve"> 1</w:t>
            </w:r>
          </w:p>
        </w:tc>
        <w:tc>
          <w:tcPr>
            <w:tcW w:w="6596" w:type="dxa"/>
            <w:gridSpan w:val="2"/>
          </w:tcPr>
          <w:p w14:paraId="615D79C8" w14:textId="77777777" w:rsidR="00336917" w:rsidRPr="00BD103C" w:rsidRDefault="00336917" w:rsidP="0033691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BD103C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5A15E2BC" w14:textId="77777777" w:rsidR="00F84080" w:rsidRPr="00BD103C" w:rsidRDefault="00F84080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14A81CC4" w14:textId="3A3946A1" w:rsidR="0069143B" w:rsidRPr="00BD103C" w:rsidRDefault="007864F6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BD103C">
              <w:rPr>
                <w:snapToGrid w:val="0"/>
                <w:sz w:val="22"/>
                <w:szCs w:val="22"/>
              </w:rPr>
              <w:t>Utskottet justerade särskilt protokoll 202</w:t>
            </w:r>
            <w:r w:rsidR="00EB08AE" w:rsidRPr="00BD103C">
              <w:rPr>
                <w:snapToGrid w:val="0"/>
                <w:sz w:val="22"/>
                <w:szCs w:val="22"/>
              </w:rPr>
              <w:t>3</w:t>
            </w:r>
            <w:r w:rsidRPr="00BD103C">
              <w:rPr>
                <w:snapToGrid w:val="0"/>
                <w:sz w:val="22"/>
                <w:szCs w:val="22"/>
              </w:rPr>
              <w:t>/2</w:t>
            </w:r>
            <w:r w:rsidR="00EB08AE" w:rsidRPr="00BD103C">
              <w:rPr>
                <w:snapToGrid w:val="0"/>
                <w:sz w:val="22"/>
                <w:szCs w:val="22"/>
              </w:rPr>
              <w:t>4</w:t>
            </w:r>
            <w:r w:rsidRPr="00BD103C">
              <w:rPr>
                <w:snapToGrid w:val="0"/>
                <w:sz w:val="22"/>
                <w:szCs w:val="22"/>
              </w:rPr>
              <w:t>:</w:t>
            </w:r>
            <w:r w:rsidR="008201E6" w:rsidRPr="00BD103C">
              <w:rPr>
                <w:snapToGrid w:val="0"/>
                <w:sz w:val="22"/>
                <w:szCs w:val="22"/>
              </w:rPr>
              <w:t>15</w:t>
            </w:r>
            <w:r w:rsidR="00FD0038" w:rsidRPr="00BD103C">
              <w:rPr>
                <w:snapToGrid w:val="0"/>
                <w:sz w:val="22"/>
                <w:szCs w:val="22"/>
              </w:rPr>
              <w:t>.</w:t>
            </w:r>
          </w:p>
          <w:p w14:paraId="10645636" w14:textId="77777777" w:rsidR="007864F6" w:rsidRPr="00BD103C" w:rsidRDefault="007864F6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3245EC" w:rsidRPr="00BD103C" w14:paraId="01282428" w14:textId="77777777" w:rsidTr="00F57EBC">
        <w:tc>
          <w:tcPr>
            <w:tcW w:w="753" w:type="dxa"/>
          </w:tcPr>
          <w:p w14:paraId="50B740D4" w14:textId="302E7EB9" w:rsidR="003245EC" w:rsidRPr="00BD103C" w:rsidRDefault="003245EC" w:rsidP="00F57EBC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2</w:t>
            </w:r>
          </w:p>
        </w:tc>
        <w:tc>
          <w:tcPr>
            <w:tcW w:w="6596" w:type="dxa"/>
            <w:gridSpan w:val="2"/>
          </w:tcPr>
          <w:p w14:paraId="213EE959" w14:textId="77777777" w:rsidR="003245EC" w:rsidRPr="00356B7B" w:rsidRDefault="003245EC" w:rsidP="00F57EBC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356B7B">
              <w:rPr>
                <w:b/>
                <w:snapToGrid w:val="0"/>
                <w:sz w:val="22"/>
                <w:szCs w:val="22"/>
              </w:rPr>
              <w:t>Ordförandebyte</w:t>
            </w:r>
          </w:p>
          <w:p w14:paraId="058AB721" w14:textId="77777777" w:rsidR="003245EC" w:rsidRPr="00356B7B" w:rsidRDefault="003245EC" w:rsidP="00F57EBC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5A01E84" w14:textId="77777777" w:rsidR="003245EC" w:rsidRPr="00DB0528" w:rsidRDefault="003245EC" w:rsidP="00F57EBC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DB0528">
              <w:rPr>
                <w:sz w:val="22"/>
                <w:szCs w:val="22"/>
              </w:rPr>
              <w:t>Ordföranden Ida Karkiainen lämnade sammanträdet och vice ordföranden Erik Ottoson övertog ledningen av sammanträdet.</w:t>
            </w:r>
          </w:p>
          <w:p w14:paraId="5ABF8A43" w14:textId="77777777" w:rsidR="003245EC" w:rsidRPr="00BD103C" w:rsidRDefault="003245EC" w:rsidP="00F57EBC">
            <w:pPr>
              <w:rPr>
                <w:b/>
                <w:sz w:val="22"/>
                <w:szCs w:val="22"/>
              </w:rPr>
            </w:pPr>
          </w:p>
        </w:tc>
      </w:tr>
      <w:tr w:rsidR="00F84080" w:rsidRPr="00BD103C" w14:paraId="69CDEC80" w14:textId="77777777" w:rsidTr="00F86ACF">
        <w:tc>
          <w:tcPr>
            <w:tcW w:w="753" w:type="dxa"/>
          </w:tcPr>
          <w:p w14:paraId="4715892B" w14:textId="25423445" w:rsidR="00F84080" w:rsidRPr="00BD103C" w:rsidRDefault="003955E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BD103C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3245EC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6596" w:type="dxa"/>
            <w:gridSpan w:val="2"/>
          </w:tcPr>
          <w:p w14:paraId="3D3EBA4C" w14:textId="46DDACE1" w:rsidR="00376C7D" w:rsidRDefault="00BD103C" w:rsidP="0069143B">
            <w:pPr>
              <w:rPr>
                <w:b/>
                <w:sz w:val="22"/>
                <w:szCs w:val="22"/>
              </w:rPr>
            </w:pPr>
            <w:r w:rsidRPr="00BD103C">
              <w:rPr>
                <w:b/>
                <w:sz w:val="22"/>
                <w:szCs w:val="22"/>
              </w:rPr>
              <w:t>Granskning av statsrådens tjänsteutövning och regeringsärendenas handläggning (KU10)</w:t>
            </w:r>
          </w:p>
          <w:p w14:paraId="413E1465" w14:textId="77777777" w:rsidR="009B363C" w:rsidRPr="00BD103C" w:rsidRDefault="009B363C" w:rsidP="0069143B">
            <w:pPr>
              <w:rPr>
                <w:b/>
                <w:snapToGrid w:val="0"/>
                <w:sz w:val="22"/>
                <w:szCs w:val="22"/>
              </w:rPr>
            </w:pPr>
          </w:p>
          <w:p w14:paraId="34BDA0C8" w14:textId="288AE842" w:rsidR="0069143B" w:rsidRPr="00BD103C" w:rsidRDefault="009B363C" w:rsidP="008B739A">
            <w:pPr>
              <w:spacing w:after="240"/>
              <w:rPr>
                <w:b/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Utskottet behandlade betänkande 2023/24:KU10, avsnitt</w:t>
            </w:r>
            <w:r w:rsidR="008B739A">
              <w:rPr>
                <w:snapToGrid w:val="0"/>
                <w:sz w:val="22"/>
                <w:szCs w:val="22"/>
              </w:rPr>
              <w:t>en Regeringsprotokollen och Styrningen av statliga bolag med samhällsuppdrag</w:t>
            </w:r>
            <w:r>
              <w:rPr>
                <w:snapToGrid w:val="0"/>
                <w:sz w:val="22"/>
                <w:szCs w:val="22"/>
              </w:rPr>
              <w:t>.</w:t>
            </w:r>
          </w:p>
        </w:tc>
      </w:tr>
      <w:tr w:rsidR="003245EC" w:rsidRPr="00BD103C" w14:paraId="19A21D39" w14:textId="77777777" w:rsidTr="00F86ACF">
        <w:tc>
          <w:tcPr>
            <w:tcW w:w="753" w:type="dxa"/>
          </w:tcPr>
          <w:p w14:paraId="07F0A739" w14:textId="5A094B37" w:rsidR="003245EC" w:rsidRPr="00BD103C" w:rsidRDefault="003245EC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4</w:t>
            </w:r>
          </w:p>
        </w:tc>
        <w:tc>
          <w:tcPr>
            <w:tcW w:w="6596" w:type="dxa"/>
            <w:gridSpan w:val="2"/>
          </w:tcPr>
          <w:p w14:paraId="37EF74D9" w14:textId="3620AB19" w:rsidR="00EC2E1E" w:rsidRDefault="00EC2E1E" w:rsidP="00EC2E1E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Ordförandebyte</w:t>
            </w:r>
          </w:p>
          <w:p w14:paraId="1E50ACC2" w14:textId="77777777" w:rsidR="00EC2E1E" w:rsidRDefault="00EC2E1E" w:rsidP="00EC2E1E">
            <w:pPr>
              <w:rPr>
                <w:b/>
                <w:bCs/>
                <w:sz w:val="22"/>
                <w:szCs w:val="22"/>
              </w:rPr>
            </w:pPr>
          </w:p>
          <w:p w14:paraId="78628C55" w14:textId="77777777" w:rsidR="00EC2E1E" w:rsidRPr="00A00FB2" w:rsidRDefault="00EC2E1E" w:rsidP="00EC2E1E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A00FB2">
              <w:rPr>
                <w:sz w:val="22"/>
                <w:szCs w:val="22"/>
              </w:rPr>
              <w:t>Ordföranden Ida Karkiainen</w:t>
            </w:r>
            <w:r>
              <w:rPr>
                <w:sz w:val="22"/>
                <w:szCs w:val="22"/>
              </w:rPr>
              <w:t xml:space="preserve"> återtog</w:t>
            </w:r>
            <w:r w:rsidRPr="00A00FB2">
              <w:rPr>
                <w:sz w:val="22"/>
                <w:szCs w:val="22"/>
              </w:rPr>
              <w:t xml:space="preserve"> ledningen av sammanträdet.</w:t>
            </w:r>
          </w:p>
          <w:p w14:paraId="364BEBCE" w14:textId="46F684C6" w:rsidR="003245EC" w:rsidRPr="00BD103C" w:rsidRDefault="003245EC" w:rsidP="0069143B">
            <w:pPr>
              <w:rPr>
                <w:b/>
                <w:sz w:val="22"/>
                <w:szCs w:val="22"/>
              </w:rPr>
            </w:pPr>
          </w:p>
        </w:tc>
      </w:tr>
      <w:tr w:rsidR="009B363C" w:rsidRPr="00BD103C" w14:paraId="0FAF80AD" w14:textId="77777777" w:rsidTr="00F86ACF">
        <w:tc>
          <w:tcPr>
            <w:tcW w:w="753" w:type="dxa"/>
          </w:tcPr>
          <w:p w14:paraId="49D4FE2C" w14:textId="66AB181C" w:rsidR="009B363C" w:rsidRPr="00BD103C" w:rsidRDefault="009B363C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385EE0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3245EC">
              <w:rPr>
                <w:b/>
                <w:snapToGrid w:val="0"/>
                <w:sz w:val="22"/>
                <w:szCs w:val="22"/>
              </w:rPr>
              <w:t>5</w:t>
            </w:r>
          </w:p>
        </w:tc>
        <w:tc>
          <w:tcPr>
            <w:tcW w:w="6596" w:type="dxa"/>
            <w:gridSpan w:val="2"/>
          </w:tcPr>
          <w:p w14:paraId="780D581F" w14:textId="77777777" w:rsidR="009B363C" w:rsidRDefault="009B363C" w:rsidP="009B363C">
            <w:pPr>
              <w:rPr>
                <w:b/>
                <w:sz w:val="22"/>
                <w:szCs w:val="22"/>
              </w:rPr>
            </w:pPr>
            <w:r w:rsidRPr="00BD103C">
              <w:rPr>
                <w:b/>
                <w:sz w:val="22"/>
                <w:szCs w:val="22"/>
              </w:rPr>
              <w:t>Granskning av statsrådens tjänsteutövning och regeringsärendenas handläggning (KU10)</w:t>
            </w:r>
          </w:p>
          <w:p w14:paraId="51302A28" w14:textId="77777777" w:rsidR="009B363C" w:rsidRDefault="009B363C" w:rsidP="009B363C">
            <w:pPr>
              <w:rPr>
                <w:b/>
                <w:sz w:val="22"/>
                <w:szCs w:val="22"/>
              </w:rPr>
            </w:pPr>
          </w:p>
          <w:p w14:paraId="48A31215" w14:textId="0CA15AEB" w:rsidR="009B363C" w:rsidRDefault="009B363C" w:rsidP="009B363C">
            <w:pPr>
              <w:rPr>
                <w:snapToGrid w:val="0"/>
                <w:sz w:val="22"/>
                <w:szCs w:val="22"/>
              </w:rPr>
            </w:pPr>
            <w:r w:rsidRPr="0060211B">
              <w:rPr>
                <w:snapToGrid w:val="0"/>
                <w:sz w:val="22"/>
                <w:szCs w:val="22"/>
              </w:rPr>
              <w:t xml:space="preserve">Utskottet fortsatte behandlingen av </w:t>
            </w:r>
            <w:r>
              <w:rPr>
                <w:snapToGrid w:val="0"/>
                <w:sz w:val="22"/>
                <w:szCs w:val="22"/>
              </w:rPr>
              <w:t xml:space="preserve">2023/24:KU10, </w:t>
            </w:r>
            <w:r w:rsidR="008B739A">
              <w:rPr>
                <w:snapToGrid w:val="0"/>
                <w:sz w:val="22"/>
                <w:szCs w:val="22"/>
              </w:rPr>
              <w:t>övriga avsnitt.</w:t>
            </w:r>
          </w:p>
          <w:p w14:paraId="5FA8ADC3" w14:textId="77777777" w:rsidR="009B363C" w:rsidRPr="009B363C" w:rsidRDefault="009B363C" w:rsidP="009B363C">
            <w:pPr>
              <w:rPr>
                <w:b/>
                <w:sz w:val="22"/>
                <w:szCs w:val="22"/>
              </w:rPr>
            </w:pPr>
          </w:p>
          <w:p w14:paraId="32F97FCE" w14:textId="6E5B5D49" w:rsidR="009B363C" w:rsidRDefault="008B739A" w:rsidP="009B363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Ärendet</w:t>
            </w:r>
            <w:r w:rsidR="009B363C" w:rsidRPr="0060211B">
              <w:rPr>
                <w:snapToGrid w:val="0"/>
                <w:sz w:val="22"/>
                <w:szCs w:val="22"/>
              </w:rPr>
              <w:t xml:space="preserve"> bordlades.</w:t>
            </w:r>
          </w:p>
          <w:p w14:paraId="0B27C4A4" w14:textId="77777777" w:rsidR="009B363C" w:rsidRPr="00356B7B" w:rsidRDefault="009B363C" w:rsidP="009B363C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376C7D" w:rsidRPr="00BD103C" w14:paraId="0F75DA4B" w14:textId="77777777" w:rsidTr="00F86ACF">
        <w:tc>
          <w:tcPr>
            <w:tcW w:w="753" w:type="dxa"/>
          </w:tcPr>
          <w:p w14:paraId="1BF6CE28" w14:textId="4D6D94C1" w:rsidR="00376C7D" w:rsidRPr="00BD103C" w:rsidRDefault="00376C7D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BD103C">
              <w:rPr>
                <w:b/>
                <w:snapToGrid w:val="0"/>
                <w:sz w:val="22"/>
                <w:szCs w:val="22"/>
              </w:rPr>
              <w:t>§</w:t>
            </w:r>
            <w:r w:rsidR="00385EE0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3245EC">
              <w:rPr>
                <w:b/>
                <w:snapToGrid w:val="0"/>
                <w:sz w:val="22"/>
                <w:szCs w:val="22"/>
              </w:rPr>
              <w:t>6</w:t>
            </w:r>
          </w:p>
        </w:tc>
        <w:tc>
          <w:tcPr>
            <w:tcW w:w="6596" w:type="dxa"/>
            <w:gridSpan w:val="2"/>
          </w:tcPr>
          <w:p w14:paraId="177A1FDD" w14:textId="313123D8" w:rsidR="00376C7D" w:rsidRPr="00BD103C" w:rsidRDefault="00BD103C" w:rsidP="0069143B">
            <w:pPr>
              <w:rPr>
                <w:b/>
                <w:snapToGrid w:val="0"/>
                <w:sz w:val="22"/>
                <w:szCs w:val="22"/>
              </w:rPr>
            </w:pPr>
            <w:r w:rsidRPr="00BD103C">
              <w:rPr>
                <w:b/>
                <w:sz w:val="22"/>
                <w:szCs w:val="22"/>
              </w:rPr>
              <w:t>Regeringens förordnande av ledamöter i styrelser vid universitet och högskolor – G7</w:t>
            </w:r>
          </w:p>
          <w:p w14:paraId="432513DD" w14:textId="3DDBC08A" w:rsidR="00376C7D" w:rsidRDefault="00376C7D" w:rsidP="0069143B">
            <w:pPr>
              <w:rPr>
                <w:b/>
                <w:snapToGrid w:val="0"/>
                <w:sz w:val="22"/>
                <w:szCs w:val="22"/>
              </w:rPr>
            </w:pPr>
          </w:p>
          <w:p w14:paraId="7ECAEC17" w14:textId="77777777" w:rsidR="00BD103C" w:rsidRPr="007B424D" w:rsidRDefault="00BD103C" w:rsidP="00BD103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B424D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49D03381" w14:textId="77777777" w:rsidR="00BD103C" w:rsidRPr="007B424D" w:rsidRDefault="00BD103C" w:rsidP="00BD103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354AD29" w14:textId="77777777" w:rsidR="00BD103C" w:rsidRPr="007B424D" w:rsidRDefault="00BD103C" w:rsidP="00BD103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B424D">
              <w:rPr>
                <w:snapToGrid w:val="0"/>
                <w:sz w:val="22"/>
                <w:szCs w:val="22"/>
              </w:rPr>
              <w:t>Utskottet beslutade att en skrivelse med vissa frågor skulle sändas till Regeringskansliet.</w:t>
            </w:r>
          </w:p>
          <w:p w14:paraId="7283DACE" w14:textId="77777777" w:rsidR="00BD103C" w:rsidRPr="007B424D" w:rsidRDefault="00BD103C" w:rsidP="00BD103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476DF3AB" w14:textId="77777777" w:rsidR="00BD103C" w:rsidRPr="00590077" w:rsidRDefault="00BD103C" w:rsidP="00BD103C">
            <w:pPr>
              <w:rPr>
                <w:b/>
                <w:snapToGrid w:val="0"/>
                <w:sz w:val="22"/>
                <w:szCs w:val="22"/>
              </w:rPr>
            </w:pPr>
            <w:r w:rsidRPr="007B424D">
              <w:rPr>
                <w:snapToGrid w:val="0"/>
                <w:sz w:val="22"/>
                <w:szCs w:val="22"/>
              </w:rPr>
              <w:t>Ärendet bordlades</w:t>
            </w:r>
            <w:r>
              <w:rPr>
                <w:snapToGrid w:val="0"/>
                <w:sz w:val="22"/>
                <w:szCs w:val="22"/>
              </w:rPr>
              <w:t>.</w:t>
            </w:r>
          </w:p>
          <w:p w14:paraId="0077D011" w14:textId="77777777" w:rsidR="00930B63" w:rsidRPr="00BD103C" w:rsidRDefault="00930B63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376C7D" w:rsidRPr="00BD103C" w14:paraId="5D6BC099" w14:textId="77777777" w:rsidTr="00F86ACF">
        <w:tc>
          <w:tcPr>
            <w:tcW w:w="753" w:type="dxa"/>
          </w:tcPr>
          <w:p w14:paraId="374438FA" w14:textId="47F21DF2" w:rsidR="00376C7D" w:rsidRPr="00BD103C" w:rsidRDefault="00376C7D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BD103C">
              <w:rPr>
                <w:b/>
                <w:snapToGrid w:val="0"/>
                <w:sz w:val="22"/>
                <w:szCs w:val="22"/>
              </w:rPr>
              <w:t>§</w:t>
            </w:r>
            <w:r w:rsidR="00385EE0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3245EC">
              <w:rPr>
                <w:b/>
                <w:snapToGrid w:val="0"/>
                <w:sz w:val="22"/>
                <w:szCs w:val="22"/>
              </w:rPr>
              <w:t>7</w:t>
            </w:r>
          </w:p>
        </w:tc>
        <w:tc>
          <w:tcPr>
            <w:tcW w:w="6596" w:type="dxa"/>
            <w:gridSpan w:val="2"/>
          </w:tcPr>
          <w:p w14:paraId="4F4AA9F8" w14:textId="1220381B" w:rsidR="00376C7D" w:rsidRPr="00BD103C" w:rsidRDefault="00BD103C" w:rsidP="0069143B">
            <w:pPr>
              <w:rPr>
                <w:b/>
                <w:snapToGrid w:val="0"/>
                <w:sz w:val="22"/>
                <w:szCs w:val="22"/>
              </w:rPr>
            </w:pPr>
            <w:r w:rsidRPr="00BD103C">
              <w:rPr>
                <w:b/>
                <w:sz w:val="22"/>
                <w:szCs w:val="22"/>
              </w:rPr>
              <w:t>Beredningen av förslag om elstöd till företag – G6</w:t>
            </w:r>
          </w:p>
          <w:p w14:paraId="7E677AD6" w14:textId="77777777" w:rsidR="00930B63" w:rsidRPr="00BD103C" w:rsidRDefault="00930B63" w:rsidP="0069143B">
            <w:pPr>
              <w:rPr>
                <w:b/>
                <w:snapToGrid w:val="0"/>
                <w:sz w:val="22"/>
                <w:szCs w:val="22"/>
              </w:rPr>
            </w:pPr>
          </w:p>
          <w:p w14:paraId="5E75A984" w14:textId="77777777" w:rsidR="00BD103C" w:rsidRPr="007B424D" w:rsidRDefault="00BD103C" w:rsidP="00BD103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B424D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62F503CB" w14:textId="77777777" w:rsidR="00BD103C" w:rsidRPr="007B424D" w:rsidRDefault="00BD103C" w:rsidP="00BD103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6C9F7097" w14:textId="77777777" w:rsidR="00BD103C" w:rsidRPr="007B424D" w:rsidRDefault="00BD103C" w:rsidP="00BD103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B424D">
              <w:rPr>
                <w:snapToGrid w:val="0"/>
                <w:sz w:val="22"/>
                <w:szCs w:val="22"/>
              </w:rPr>
              <w:t>Utskottet beslutade att en skrivelse med vissa frågor skulle sändas till Regeringskansliet.</w:t>
            </w:r>
          </w:p>
          <w:p w14:paraId="3BAF35A2" w14:textId="77777777" w:rsidR="00BD103C" w:rsidRPr="007B424D" w:rsidRDefault="00BD103C" w:rsidP="00BD103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4BA96D87" w14:textId="77777777" w:rsidR="00BD103C" w:rsidRPr="00590077" w:rsidRDefault="00BD103C" w:rsidP="00BD103C">
            <w:pPr>
              <w:rPr>
                <w:b/>
                <w:snapToGrid w:val="0"/>
                <w:sz w:val="22"/>
                <w:szCs w:val="22"/>
              </w:rPr>
            </w:pPr>
            <w:r w:rsidRPr="007B424D">
              <w:rPr>
                <w:snapToGrid w:val="0"/>
                <w:sz w:val="22"/>
                <w:szCs w:val="22"/>
              </w:rPr>
              <w:t>Ärendet bordlades</w:t>
            </w:r>
            <w:r>
              <w:rPr>
                <w:snapToGrid w:val="0"/>
                <w:sz w:val="22"/>
                <w:szCs w:val="22"/>
              </w:rPr>
              <w:t>.</w:t>
            </w:r>
          </w:p>
          <w:p w14:paraId="568C3F78" w14:textId="77777777" w:rsidR="00376C7D" w:rsidRPr="00BD103C" w:rsidRDefault="00376C7D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BD103C" w:rsidRPr="00BD103C" w14:paraId="2E48C1BC" w14:textId="77777777" w:rsidTr="00F86ACF">
        <w:tc>
          <w:tcPr>
            <w:tcW w:w="753" w:type="dxa"/>
          </w:tcPr>
          <w:p w14:paraId="5D1CA52B" w14:textId="31ACE748" w:rsidR="00BD103C" w:rsidRPr="00BD103C" w:rsidRDefault="00BD103C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BD103C">
              <w:rPr>
                <w:b/>
                <w:snapToGrid w:val="0"/>
                <w:sz w:val="22"/>
                <w:szCs w:val="22"/>
              </w:rPr>
              <w:lastRenderedPageBreak/>
              <w:t>§</w:t>
            </w:r>
            <w:r w:rsidR="00385EE0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8A121C">
              <w:rPr>
                <w:b/>
                <w:snapToGrid w:val="0"/>
                <w:sz w:val="22"/>
                <w:szCs w:val="22"/>
              </w:rPr>
              <w:t>8</w:t>
            </w:r>
          </w:p>
        </w:tc>
        <w:tc>
          <w:tcPr>
            <w:tcW w:w="6596" w:type="dxa"/>
            <w:gridSpan w:val="2"/>
          </w:tcPr>
          <w:p w14:paraId="586C42E5" w14:textId="77777777" w:rsidR="00BD103C" w:rsidRPr="00BD103C" w:rsidRDefault="00BD103C" w:rsidP="0069143B">
            <w:pPr>
              <w:rPr>
                <w:b/>
                <w:sz w:val="22"/>
                <w:szCs w:val="22"/>
              </w:rPr>
            </w:pPr>
            <w:r w:rsidRPr="00BD103C">
              <w:rPr>
                <w:b/>
                <w:sz w:val="22"/>
                <w:szCs w:val="22"/>
              </w:rPr>
              <w:t>Granskning av statsminister Ulf Kristersson och hanteringen av löneprocessen för opolitiska tjänstemän inom Regeringskansliet – G16</w:t>
            </w:r>
          </w:p>
          <w:p w14:paraId="12F079B8" w14:textId="77777777" w:rsidR="00BD103C" w:rsidRPr="00BD103C" w:rsidRDefault="00BD103C" w:rsidP="0069143B">
            <w:pPr>
              <w:rPr>
                <w:b/>
                <w:sz w:val="22"/>
                <w:szCs w:val="22"/>
              </w:rPr>
            </w:pPr>
          </w:p>
          <w:p w14:paraId="36A10F73" w14:textId="77777777" w:rsidR="00BD103C" w:rsidRPr="007B424D" w:rsidRDefault="00BD103C" w:rsidP="00BD103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B424D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5B8AB82A" w14:textId="77777777" w:rsidR="00BD103C" w:rsidRPr="007B424D" w:rsidRDefault="00BD103C" w:rsidP="00BD103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73C8190B" w14:textId="77777777" w:rsidR="00BD103C" w:rsidRPr="00590077" w:rsidRDefault="00BD103C" w:rsidP="00BD103C">
            <w:pPr>
              <w:rPr>
                <w:b/>
                <w:snapToGrid w:val="0"/>
                <w:sz w:val="22"/>
                <w:szCs w:val="22"/>
              </w:rPr>
            </w:pPr>
            <w:r w:rsidRPr="007B424D">
              <w:rPr>
                <w:snapToGrid w:val="0"/>
                <w:sz w:val="22"/>
                <w:szCs w:val="22"/>
              </w:rPr>
              <w:t>Ärendet bordlades</w:t>
            </w:r>
            <w:r>
              <w:rPr>
                <w:snapToGrid w:val="0"/>
                <w:sz w:val="22"/>
                <w:szCs w:val="22"/>
              </w:rPr>
              <w:t>.</w:t>
            </w:r>
          </w:p>
          <w:p w14:paraId="2EF95543" w14:textId="4C4F22A2" w:rsidR="00BD103C" w:rsidRPr="00BD103C" w:rsidRDefault="00BD103C" w:rsidP="0069143B">
            <w:pPr>
              <w:rPr>
                <w:b/>
                <w:sz w:val="22"/>
                <w:szCs w:val="22"/>
              </w:rPr>
            </w:pPr>
          </w:p>
        </w:tc>
      </w:tr>
      <w:tr w:rsidR="0096348C" w:rsidRPr="00BD103C" w14:paraId="31D85F3B" w14:textId="77777777" w:rsidTr="00F86ACF">
        <w:trPr>
          <w:gridAfter w:val="1"/>
          <w:wAfter w:w="7" w:type="dxa"/>
        </w:trPr>
        <w:tc>
          <w:tcPr>
            <w:tcW w:w="7342" w:type="dxa"/>
            <w:gridSpan w:val="2"/>
          </w:tcPr>
          <w:p w14:paraId="09C89DE7" w14:textId="77777777" w:rsidR="008273F4" w:rsidRPr="00BD103C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D103C">
              <w:rPr>
                <w:sz w:val="22"/>
                <w:szCs w:val="22"/>
              </w:rPr>
              <w:t>Vid protokollet</w:t>
            </w:r>
          </w:p>
          <w:p w14:paraId="4BDE54D7" w14:textId="544C3D80" w:rsidR="008273F4" w:rsidRPr="00BD103C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D103C">
              <w:rPr>
                <w:sz w:val="22"/>
                <w:szCs w:val="22"/>
              </w:rPr>
              <w:t>Justera</w:t>
            </w:r>
            <w:r w:rsidR="009907F3">
              <w:rPr>
                <w:sz w:val="22"/>
                <w:szCs w:val="22"/>
              </w:rPr>
              <w:t>t 2023-12-19</w:t>
            </w:r>
          </w:p>
          <w:p w14:paraId="0E2B6542" w14:textId="0BE02B0C" w:rsidR="00AF32C5" w:rsidRPr="00BD103C" w:rsidRDefault="000106E1" w:rsidP="009907F3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D103C">
              <w:rPr>
                <w:sz w:val="22"/>
                <w:szCs w:val="22"/>
              </w:rPr>
              <w:t>Ida Karkiainen</w:t>
            </w:r>
          </w:p>
        </w:tc>
      </w:tr>
    </w:tbl>
    <w:p w14:paraId="54CA347F" w14:textId="77777777" w:rsidR="005805B8" w:rsidRDefault="005805B8" w:rsidP="005805B8">
      <w:pPr>
        <w:widowControl/>
        <w:rPr>
          <w:sz w:val="22"/>
          <w:szCs w:val="22"/>
        </w:rPr>
      </w:pPr>
    </w:p>
    <w:p w14:paraId="6C4CD2B6" w14:textId="77777777" w:rsidR="005805B8" w:rsidRDefault="005805B8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  <w:gridCol w:w="356"/>
        <w:gridCol w:w="356"/>
      </w:tblGrid>
      <w:tr w:rsidR="005805B8" w14:paraId="1C6B48A8" w14:textId="77777777" w:rsidTr="005805B8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3C8381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5E8DE193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0413ABF5" w14:textId="77777777" w:rsidR="005805B8" w:rsidRDefault="001E5C5F" w:rsidP="001E5C5F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</w:t>
            </w:r>
            <w:r w:rsidR="00366117">
              <w:rPr>
                <w:sz w:val="20"/>
              </w:rPr>
              <w:t>3</w:t>
            </w:r>
            <w:r>
              <w:rPr>
                <w:sz w:val="20"/>
              </w:rPr>
              <w:t>-</w:t>
            </w:r>
            <w:r w:rsidR="00151E08">
              <w:rPr>
                <w:sz w:val="20"/>
              </w:rPr>
              <w:t>1</w:t>
            </w:r>
            <w:r w:rsidR="00BF0C0D">
              <w:rPr>
                <w:sz w:val="20"/>
              </w:rPr>
              <w:t>2</w:t>
            </w:r>
            <w:r>
              <w:rPr>
                <w:sz w:val="20"/>
              </w:rPr>
              <w:t>-</w:t>
            </w:r>
            <w:r w:rsidR="00151E08">
              <w:rPr>
                <w:sz w:val="20"/>
              </w:rPr>
              <w:t>0</w:t>
            </w:r>
            <w:r w:rsidR="00BF0C0D">
              <w:rPr>
                <w:sz w:val="20"/>
              </w:rPr>
              <w:t>7</w:t>
            </w:r>
            <w:r>
              <w:rPr>
                <w:sz w:val="20"/>
              </w:rPr>
              <w:t>)</w:t>
            </w:r>
          </w:p>
        </w:tc>
        <w:tc>
          <w:tcPr>
            <w:tcW w:w="3499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01B88A88" w14:textId="77777777" w:rsidR="005805B8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2197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14:paraId="1FA7438C" w14:textId="77777777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Bilaga</w:t>
            </w:r>
          </w:p>
          <w:p w14:paraId="6ED717EB" w14:textId="77777777" w:rsidR="005805B8" w:rsidRPr="00D82D29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D82D29">
              <w:rPr>
                <w:sz w:val="20"/>
              </w:rPr>
              <w:t xml:space="preserve">till särskilt protokoll </w:t>
            </w:r>
          </w:p>
          <w:p w14:paraId="4CBD7CD8" w14:textId="257F6341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82D29">
              <w:rPr>
                <w:sz w:val="20"/>
              </w:rPr>
              <w:t>202</w:t>
            </w:r>
            <w:r w:rsidR="00EB08AE">
              <w:rPr>
                <w:sz w:val="20"/>
              </w:rPr>
              <w:t>3</w:t>
            </w:r>
            <w:r w:rsidRPr="00D82D29">
              <w:rPr>
                <w:sz w:val="20"/>
              </w:rPr>
              <w:t>/2</w:t>
            </w:r>
            <w:r w:rsidR="00EB08AE">
              <w:rPr>
                <w:sz w:val="20"/>
              </w:rPr>
              <w:t>4</w:t>
            </w:r>
            <w:r w:rsidRPr="00D82D29">
              <w:rPr>
                <w:sz w:val="20"/>
              </w:rPr>
              <w:t>:</w:t>
            </w:r>
            <w:r w:rsidR="00FE3123">
              <w:rPr>
                <w:sz w:val="20"/>
              </w:rPr>
              <w:t>16</w:t>
            </w:r>
          </w:p>
        </w:tc>
      </w:tr>
      <w:tr w:rsidR="005805B8" w14:paraId="76B02364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F14DE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07F8F" w14:textId="5254BAA9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CF4ED5">
              <w:rPr>
                <w:sz w:val="20"/>
              </w:rPr>
              <w:t xml:space="preserve"> 1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A74E7" w14:textId="5F26ABB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6B6E76">
              <w:rPr>
                <w:sz w:val="20"/>
              </w:rPr>
              <w:t xml:space="preserve"> 2–3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3A799" w14:textId="54A571E8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6B6E76">
              <w:rPr>
                <w:sz w:val="20"/>
              </w:rPr>
              <w:t xml:space="preserve"> 4</w:t>
            </w:r>
            <w:r w:rsidR="005D20CA">
              <w:rPr>
                <w:sz w:val="20"/>
              </w:rPr>
              <w:t>–5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15ECA" w14:textId="6A0FC1D2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  <w:r w:rsidR="005D20CA">
              <w:rPr>
                <w:sz w:val="20"/>
              </w:rPr>
              <w:t>6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8E4CCA" w14:textId="6EA63539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5D20CA">
              <w:rPr>
                <w:sz w:val="20"/>
              </w:rPr>
              <w:t xml:space="preserve"> 7–8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24C052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2C2A9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2A211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5805B8" w14:paraId="17AEB996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A9C87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3C1C7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DEE38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8CF28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01231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B6A191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10142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A02B1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5FF3F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DB72E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92864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F6582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61C9F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4C4EC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035E50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5EEF6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D53A5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916253" w14:paraId="71C2894B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25E66" w14:textId="77777777" w:rsidR="00916253" w:rsidRPr="003F7EB7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bCs/>
                <w:iCs/>
                <w:sz w:val="22"/>
                <w:szCs w:val="22"/>
              </w:rPr>
              <w:t xml:space="preserve">Ida Karkiainen (S) </w:t>
            </w:r>
            <w:r w:rsidRPr="003F7EB7">
              <w:rPr>
                <w:bCs/>
                <w:i/>
                <w:sz w:val="22"/>
                <w:szCs w:val="22"/>
              </w:rPr>
              <w:t>ordf</w:t>
            </w:r>
            <w:r w:rsidRPr="003F7EB7">
              <w:rPr>
                <w:bCs/>
                <w:iCs/>
                <w:sz w:val="22"/>
                <w:szCs w:val="22"/>
              </w:rPr>
              <w:t>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C3DA7" w14:textId="614EF215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61E42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3CE13" w14:textId="1789BF76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591BB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4A32D" w14:textId="15A3F760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4D2EE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CEFA4" w14:textId="27C23CA8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25818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A71AE" w14:textId="619DC861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7D57C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5D581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C9F70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D62E8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8223E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674B4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7CF24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916253" w14:paraId="438840F9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9EDB1" w14:textId="77777777" w:rsidR="00916253" w:rsidRPr="003F7EB7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 w:rsidRPr="003F7EB7">
              <w:rPr>
                <w:bCs/>
                <w:iCs/>
                <w:sz w:val="22"/>
                <w:szCs w:val="22"/>
                <w:lang w:val="de-DE"/>
              </w:rPr>
              <w:t xml:space="preserve">Erik Ottoson (M) </w:t>
            </w:r>
            <w:r w:rsidRPr="003F7EB7">
              <w:rPr>
                <w:bCs/>
                <w:i/>
                <w:sz w:val="22"/>
                <w:szCs w:val="22"/>
                <w:lang w:val="de-DE"/>
              </w:rPr>
              <w:t>v. 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08B6C" w14:textId="2CA9E9B2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18C31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C2B76" w14:textId="1C5D2C59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C2AC7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1F720" w14:textId="4E55D8EB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25081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74273" w14:textId="2770AD1D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D0A99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C5ABD" w14:textId="38980694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1BF42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2FC1B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E42F7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BEF8B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1A454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9F584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CC256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916253" w14:paraId="58BD266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1613A" w14:textId="77777777" w:rsidR="00916253" w:rsidRPr="003F7EB7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F7EB7">
              <w:rPr>
                <w:sz w:val="22"/>
                <w:szCs w:val="22"/>
              </w:rPr>
              <w:t>Matheus Enholm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BE6EE" w14:textId="0D7711E2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711C7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1C68C" w14:textId="3D7B1312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ADF1A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D8DAF" w14:textId="4E6F8E4E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156FB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29DF3" w14:textId="28AE02AF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220AF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CB643" w14:textId="3B412DD0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8F643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C64F2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97461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26642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9D495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D3378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C462D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916253" w14:paraId="32C5892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73992" w14:textId="77777777" w:rsidR="00916253" w:rsidRPr="003F7EB7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Hans Ekström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8956B" w14:textId="2BF5B1C4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8FB9F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9BCC2" w14:textId="359770FB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B2894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0A841" w14:textId="28B3257F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3B46F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DD299" w14:textId="36A9C28D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53457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5B1A4" w14:textId="4E875A6E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CB7B9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0F134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205D3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63065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B43C6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3B56F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43581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916253" w14:paraId="366BF4D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C722A" w14:textId="77777777" w:rsidR="00916253" w:rsidRPr="003F7EB7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F7EB7">
              <w:rPr>
                <w:sz w:val="22"/>
                <w:szCs w:val="22"/>
              </w:rPr>
              <w:t>Fredrik Lindahl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4A7E6" w14:textId="0BB17B8E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9F8F2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04651" w14:textId="0DD6260D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64235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6A83F" w14:textId="7BB246D6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14D2E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AC4D0" w14:textId="29995FEF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D3702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3FA3A" w14:textId="39A50DF2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36D3F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2CC20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DB0FB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B605A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C4E5D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70E50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D0CAC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916253" w14:paraId="2D0331B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C5AC1" w14:textId="77777777" w:rsidR="00916253" w:rsidRPr="003F7EB7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Mirja Räihä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293FA" w14:textId="32DDB7C6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3ACF2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E928F" w14:textId="6B7E8488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95F33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60CE7" w14:textId="01546772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9F0E7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BB8D8" w14:textId="7C021CF3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EF1A9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9CD45" w14:textId="0C14CA8B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480B1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A0216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EBC2B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57D9D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0A827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FE23F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74AF3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916253" w14:paraId="7FF1886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7AA86" w14:textId="77777777" w:rsidR="00916253" w:rsidRPr="003F7EB7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Ulrik Nilsson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5BD7B" w14:textId="4B66249C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2F99D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EE562" w14:textId="6FAF3E01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2C96D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638DB" w14:textId="1E1142E1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016BB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4D05D" w14:textId="781DA144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A3DC1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FD0E8" w14:textId="14AAF0DE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E2C2C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1704B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DE50E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93501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36F5C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3E9FA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3CF38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916253" w14:paraId="6083A81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B01BA" w14:textId="77777777" w:rsidR="00916253" w:rsidRPr="003F7EB7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F7EB7">
              <w:rPr>
                <w:sz w:val="22"/>
                <w:szCs w:val="22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E37D3" w14:textId="7EE001D0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09236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6057F" w14:textId="30EA9C15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DB7D9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2CA16" w14:textId="173F69A4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F880F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367AA" w14:textId="23C0ABCF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CB1C9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D3B5E" w14:textId="7CE73B3A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B6CB3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5E9EA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B9C82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013A6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E9AC7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4851B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33B38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916253" w14:paraId="40E32EA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43E8B" w14:textId="77777777" w:rsidR="00916253" w:rsidRPr="003F7EB7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Malin Danielsson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01936" w14:textId="72B2956D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407BB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965FA" w14:textId="3372A4E0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A07E1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D1755" w14:textId="76C46485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4F47E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44CBB" w14:textId="318BF2A6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07C4C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D4BB2" w14:textId="4DD82451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DCE91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A87E3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BE901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6A786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5A98D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6794F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8CBE7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916253" w14:paraId="557AC2F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2101D" w14:textId="77777777" w:rsidR="00916253" w:rsidRPr="003F7EB7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F7EB7">
              <w:rPr>
                <w:sz w:val="22"/>
                <w:szCs w:val="22"/>
              </w:rPr>
              <w:t>Amalia Rud Pedersen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11901" w14:textId="481B6305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9077D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1353B" w14:textId="502BF7A5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3E4C9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CD061" w14:textId="675143C1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2FF85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14278" w14:textId="60E8AAF6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FD56E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BA81E" w14:textId="77F62831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D417E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65A43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18DDD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C22BE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D8321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C53FF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F0A4B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916253" w14:paraId="50DD363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6CD0E" w14:textId="77777777" w:rsidR="00916253" w:rsidRPr="003F7EB7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F7EB7">
              <w:rPr>
                <w:sz w:val="22"/>
                <w:szCs w:val="22"/>
              </w:rPr>
              <w:t>Susanne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582ED" w14:textId="5DB28A5C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CAD12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83F76" w14:textId="41C85FB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78D59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6765D" w14:textId="33A127E5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777E6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F692E" w14:textId="58F38558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2CD25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4F091" w14:textId="3970C7CD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DA245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728BA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2447C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A0584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262D4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662F7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F72A0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916253" w14:paraId="560FDD2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6EBB9" w14:textId="77777777" w:rsidR="00916253" w:rsidRPr="003F7EB7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F7EB7">
              <w:rPr>
                <w:sz w:val="22"/>
                <w:szCs w:val="22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DF411" w14:textId="2572D992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9248B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B9F58" w14:textId="3F0CC31A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CCB4F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07575" w14:textId="48843B6E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6E897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5AF97" w14:textId="114F62FA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DF951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25A84" w14:textId="36ADE1CF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7355E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758ED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B46A7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2443D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0D49F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97FFF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0483C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916253" w14:paraId="77940F5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49D61" w14:textId="77777777" w:rsidR="00916253" w:rsidRPr="003F7EB7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3F7EB7">
              <w:rPr>
                <w:sz w:val="22"/>
                <w:szCs w:val="22"/>
              </w:rPr>
              <w:t>Gudrun Brunegård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65525" w14:textId="421169F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D7482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B9A08" w14:textId="67A58B31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11A05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00810" w14:textId="13E8D07E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203E9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CE107" w14:textId="2D94DAC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1AC26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60925" w14:textId="47BC8FFA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99407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0A43C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98DE0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4C2C9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16EF7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ABA52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AA54B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916253" w14:paraId="5BE6D9F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DD920" w14:textId="77777777" w:rsidR="00916253" w:rsidRPr="003F7EB7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Malin Björk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F439E" w14:textId="311AFDDA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1D792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7C757" w14:textId="54D9D355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74380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558C0" w14:textId="659329F8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A69A9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43CCE" w14:textId="4299C27C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D7E75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91D40" w14:textId="27EC3221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41CC8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0FA27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9674E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D23EE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84065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B41D9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A15E5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916253" w14:paraId="428BE1D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4C899" w14:textId="77777777" w:rsidR="00916253" w:rsidRPr="003F7EB7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Lars Engsund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076B0" w14:textId="738954DB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6275C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0E411" w14:textId="438D395F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A2C61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554AA" w14:textId="59BDF1C6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DC5E9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E78C6" w14:textId="1FC6DFBF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C2AF5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8C97B" w14:textId="2B4BDA55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62A4F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1DC22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6F07A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42FEC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F1BAB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54C09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2C8BE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916253" w14:paraId="01DA5C0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3AD28" w14:textId="77777777" w:rsidR="00916253" w:rsidRPr="003F7EB7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Jan Riise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685EA" w14:textId="76894C64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C2631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20AE2" w14:textId="1BDED505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834D9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0643D" w14:textId="66F11B3C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2584B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210D0" w14:textId="2B826DEA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BADB1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326A2" w14:textId="1803A72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DEBB2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7D325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C1739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3A4F2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BBD72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F769D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6215A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916253" w14:paraId="2C28CD5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851D4" w14:textId="77777777" w:rsidR="00916253" w:rsidRPr="003F7EB7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Lars Johnsson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80617" w14:textId="0C449BD5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E6331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02989" w14:textId="4E9EDCAF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66BB3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E807B" w14:textId="4AAEB2A0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3A8FB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664CC" w14:textId="45BF8772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5C81D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AF0DA" w14:textId="5F304674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6BFC0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6F972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C7C4D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999C5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D07E4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469D4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CC61B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916253" w14:paraId="2B4F637D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AE3D7" w14:textId="77777777" w:rsidR="00916253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84638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38965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ABCCF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A383A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BD98A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5867C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5068E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968AD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1A5B0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E3FE8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68191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59329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B4C8F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4DA6C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C3E38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BD424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65534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916253" w14:paraId="11D7526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883B6" w14:textId="77777777" w:rsidR="00916253" w:rsidRPr="003F7EB7" w:rsidRDefault="00916253" w:rsidP="00916253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193AB" w14:textId="3F1AE5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AC396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E41BC" w14:textId="3F85046F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CA6E1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B00EC" w14:textId="2B077832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F28E3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06D6B" w14:textId="5FBBE74B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2A3B9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FC1BB" w14:textId="5A0BAE53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7EE62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1226F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2C753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5B489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BCF81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43245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979EE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916253" w14:paraId="798E441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173C5" w14:textId="77777777" w:rsidR="00916253" w:rsidRPr="003F7EB7" w:rsidRDefault="00916253" w:rsidP="00916253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Peter Hedberg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2F613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728DE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7B10D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028D9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BE0AD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73081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C8EAA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A0CBC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8799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9E9CD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B228F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98D8F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876F9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907FE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49DCC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68521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916253" w14:paraId="06A107D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6FEFE" w14:textId="77777777" w:rsidR="00916253" w:rsidRPr="003F7EB7" w:rsidRDefault="00916253" w:rsidP="00916253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Charlotte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151FC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2DFC1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EB338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E6FD1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48429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EED90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C90E5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F641A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01B27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E7B9E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904B6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68951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EC20A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6DCC3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00AAB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61644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916253" w14:paraId="7643B7E9" w14:textId="77777777" w:rsidTr="008253AA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7AF54" w14:textId="77777777" w:rsidR="00916253" w:rsidRPr="003F7EB7" w:rsidRDefault="00916253" w:rsidP="00916253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Erik Ezelius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E27FF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12C7E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4A2DB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89788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A0C82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E915E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BC18D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D288D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95309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34163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02C06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58714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C08DB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CA202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008A9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8FE62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916253" w14:paraId="16452AD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35C55" w14:textId="77777777" w:rsidR="00916253" w:rsidRPr="003F7EB7" w:rsidRDefault="00916253" w:rsidP="00916253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Victoria Tiblom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9F7ED" w14:textId="05E1CAB8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93123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EF73D" w14:textId="6D07EE83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FABBE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C3D91" w14:textId="589AE85C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2973A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064B5" w14:textId="2DFA476B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46F62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1F7B8" w14:textId="7592A012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8FDB9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A7EAC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A4581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94878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DFEEF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9DA6A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CC1D8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916253" w14:paraId="22697F7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8B2B2" w14:textId="77777777" w:rsidR="00916253" w:rsidRPr="003F7EB7" w:rsidRDefault="00916253" w:rsidP="00916253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Ingela Nylund Watz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C52E4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4FB54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A7ACA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576D7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CFFAE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98D81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658CB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92FCD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B8CF6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B89C4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0FA39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C2444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80A16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7CF7A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F3ADC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1E4F5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916253" w14:paraId="45ACA03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AF661" w14:textId="77777777" w:rsidR="00916253" w:rsidRPr="003F7EB7" w:rsidRDefault="00916253" w:rsidP="00916253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Caroline Högström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AC966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CFF96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5D371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D677F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85DFB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A6749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9342A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2DE29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1BFDB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A2328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36CE6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5BCAC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3FBE9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3E2ED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56A4D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BDB66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916253" w14:paraId="498C6C62" w14:textId="77777777" w:rsidTr="008253AA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B0E63" w14:textId="77777777" w:rsidR="00916253" w:rsidRPr="003F7EB7" w:rsidRDefault="00916253" w:rsidP="00916253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Björn Wiechel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3AC7B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CAD38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E2293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1242B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53307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3703B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560D3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04CE1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21F7E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EF0C0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6D6A2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4D95F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3E728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7B49B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89EAA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B9913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916253" w14:paraId="0C1713D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6B675" w14:textId="77777777" w:rsidR="00916253" w:rsidRPr="003F7EB7" w:rsidRDefault="00916253" w:rsidP="00916253">
            <w:pPr>
              <w:rPr>
                <w:sz w:val="22"/>
                <w:szCs w:val="22"/>
              </w:rPr>
            </w:pPr>
            <w:r w:rsidRPr="00AF2EF5">
              <w:rPr>
                <w:snapToGrid w:val="0"/>
                <w:sz w:val="22"/>
                <w:szCs w:val="22"/>
                <w:lang w:val="en-GB"/>
              </w:rPr>
              <w:t>Leonid Yurkovskiy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26B97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64577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3B640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3B527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97568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9E142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38FF1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61121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BED25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542DE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2E862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9EF1A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69E94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E36FB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02343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58048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916253" w14:paraId="67D08B8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FDB3E" w14:textId="77777777" w:rsidR="00916253" w:rsidRPr="003F7EB7" w:rsidRDefault="00916253" w:rsidP="00916253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Gunilla Carlsson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ABAB5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97BDB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1730D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7822E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9EAFD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8C24E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2EE5F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F89A7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0AF06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74D79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4020F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FD0E4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D93B2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7D779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2258E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7A84E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916253" w14:paraId="0B06B8E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4C588" w14:textId="77777777" w:rsidR="00916253" w:rsidRPr="003F7EB7" w:rsidRDefault="00916253" w:rsidP="00916253">
            <w:pPr>
              <w:rPr>
                <w:sz w:val="22"/>
                <w:szCs w:val="22"/>
              </w:rPr>
            </w:pPr>
            <w:r w:rsidRPr="004430D0">
              <w:rPr>
                <w:snapToGrid w:val="0"/>
                <w:sz w:val="22"/>
                <w:szCs w:val="22"/>
                <w:lang w:val="fi-FI"/>
              </w:rPr>
              <w:t>Carl Nordblom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ABAEF" w14:textId="422AA912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25C6F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0E0AC" w14:textId="64560FC6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7F1DD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67AC9" w14:textId="5E6B643A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14024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69E17" w14:textId="798B8EBF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B9951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5A4C6" w14:textId="58F0EE7E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F0C94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28300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86CF2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84081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F5E5E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41D42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3300A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916253" w14:paraId="62485D7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0B536" w14:textId="77777777" w:rsidR="00916253" w:rsidRPr="003F7EB7" w:rsidRDefault="00916253" w:rsidP="00916253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Vasiliki Tsouplaki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4A80A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F7627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48D02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27393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88CD2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F1388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D0792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84A9A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2B244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D96A6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91DC4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7E2A4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E596A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8F4F3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9E604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A1C31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916253" w14:paraId="1411614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76E83" w14:textId="77777777" w:rsidR="00916253" w:rsidRPr="003F7EB7" w:rsidRDefault="00916253" w:rsidP="00916253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Mikael Oscarsson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752DC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28F66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40ED9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A9005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3ECF3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61E03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A3D1F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7948C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A80DF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EC5D3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80F2F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B6E9F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F767F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1AA79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5B09C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5238C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916253" w14:paraId="6BD6B80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E2CE5" w14:textId="77777777" w:rsidR="00916253" w:rsidRPr="003F7EB7" w:rsidRDefault="00916253" w:rsidP="00916253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Catarina Deremar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D454C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87B68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315EF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D1A70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BFF66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1CC31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32914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B9D5D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0D300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B7527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A1DF3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BE9BD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2D82C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BC1AA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15AA5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F3525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916253" w14:paraId="128A418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F2B2E" w14:textId="77777777" w:rsidR="00916253" w:rsidRPr="003F7EB7" w:rsidRDefault="00916253" w:rsidP="00916253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Sara-Lena Bjälkö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84B92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7DAEF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6D3D2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906B1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28140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562FE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395F1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C3F6E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A229E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F086E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30F59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08354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AF79F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A5AE3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DA549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AADCC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916253" w14:paraId="1BD9AC3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FB5E6" w14:textId="77777777" w:rsidR="00916253" w:rsidRPr="003F7EB7" w:rsidRDefault="00916253" w:rsidP="00916253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Amanda Lind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20FB2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10305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DAB1D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A3847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DACDF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DBFE0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6DE8C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48989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D1D18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1F0C5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E813F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112E6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EC033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01250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B39DE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7B2F8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916253" w14:paraId="4728511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05E79" w14:textId="77777777" w:rsidR="00916253" w:rsidRPr="003F7EB7" w:rsidRDefault="00916253" w:rsidP="00916253">
            <w:pPr>
              <w:rPr>
                <w:sz w:val="22"/>
                <w:szCs w:val="22"/>
              </w:rPr>
            </w:pPr>
            <w:r w:rsidRPr="00A760E9">
              <w:rPr>
                <w:snapToGrid w:val="0"/>
                <w:sz w:val="22"/>
                <w:szCs w:val="22"/>
                <w:lang w:val="en-GB"/>
              </w:rPr>
              <w:t xml:space="preserve">Robert Hannah 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>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50D0A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2249B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31E67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25C49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B5AEC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BF9FB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201E6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FCE17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213A8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902ED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21158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02F3D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121F0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FA173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1612B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95E6D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916253" w14:paraId="4CB3993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BC2DC" w14:textId="77777777" w:rsidR="00916253" w:rsidRPr="003F7EB7" w:rsidRDefault="00916253" w:rsidP="00916253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Mats Arkhem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F5426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C3B1B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433AE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F6EE1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D9152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CB9A0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A09DD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93BDA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9E880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922DC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B19C7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8C88D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29A38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33DBF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49557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1F2FC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916253" w14:paraId="01033E8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9D3DC" w14:textId="77777777" w:rsidR="00916253" w:rsidRPr="003F7EB7" w:rsidRDefault="00916253" w:rsidP="00916253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Ali Esbati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16296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FC8CA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6E559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93364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555AD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49939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71591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35129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D8AE7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6A73F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AE1DF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7F483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C30E4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C5280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5D0C3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6C7FF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916253" w14:paraId="74428C0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39AE9" w14:textId="77777777" w:rsidR="00916253" w:rsidRPr="003F7EB7" w:rsidRDefault="00916253" w:rsidP="00916253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AC7DD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27255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8E2E5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557FE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D54DD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D4E7F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9180F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CBA96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EDCBD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72D1A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A349B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10962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1BDCF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B736F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83CDE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3FECB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916253" w14:paraId="74561A0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30A64" w14:textId="77777777" w:rsidR="00916253" w:rsidRPr="003F7EB7" w:rsidRDefault="00916253" w:rsidP="00916253">
            <w:pPr>
              <w:rPr>
                <w:sz w:val="22"/>
                <w:szCs w:val="22"/>
              </w:rPr>
            </w:pPr>
            <w:r w:rsidRPr="00C278A8">
              <w:rPr>
                <w:sz w:val="22"/>
                <w:szCs w:val="22"/>
              </w:rPr>
              <w:t>Camilla Brodin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25EFD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306BF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6AA5F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2E850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70AD3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6F83F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E808B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657D8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4E358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273B3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D4D80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31F89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DBB29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1FF6B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07885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C7F8D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916253" w14:paraId="04DD335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0E478" w14:textId="77777777" w:rsidR="00916253" w:rsidRPr="003F7EB7" w:rsidRDefault="00916253" w:rsidP="00916253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Magnus Berntsson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9A157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F66F7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DDBD6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76CE0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86F77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91ADF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8B368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760D0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A0911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AC026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A25A7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36C30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A22DC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83F52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1E7C1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4D572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916253" w14:paraId="738CAF0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71135" w14:textId="77777777" w:rsidR="00916253" w:rsidRPr="003F7EB7" w:rsidRDefault="00916253" w:rsidP="00916253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Camilla Hansén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BE31C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4A69B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83E7B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1DB09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CC6C1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1B5D3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94614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252CC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F144E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AD703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796C2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F764E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A6268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E01FA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EB7A0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74CDD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916253" w14:paraId="5C3848C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352DE" w14:textId="77777777" w:rsidR="00916253" w:rsidRPr="003F7EB7" w:rsidRDefault="00916253" w:rsidP="00916253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Fredrik Malm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EF8D3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C78F7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96C0D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32422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E1E64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0CDB2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03109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5D40D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4CFE3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82E28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F5D37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7F905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92057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A762E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4B4FB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FB4CF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916253" w14:paraId="6952BBD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DFE58" w14:textId="77777777" w:rsidR="00916253" w:rsidRPr="003F7EB7" w:rsidRDefault="00916253" w:rsidP="00916253">
            <w:pPr>
              <w:rPr>
                <w:sz w:val="22"/>
                <w:szCs w:val="22"/>
              </w:rPr>
            </w:pPr>
            <w:r w:rsidRPr="00205CB8">
              <w:rPr>
                <w:sz w:val="22"/>
                <w:szCs w:val="22"/>
              </w:rPr>
              <w:t>Martin Melin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36B4F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87A8F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29704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850D7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22085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6750C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501F5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90179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A6741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822D3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CB605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FAE97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9A95B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2BB02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D2959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80B36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916253" w14:paraId="474B730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DA4F7" w14:textId="77777777" w:rsidR="00916253" w:rsidRPr="003F7EB7" w:rsidRDefault="00916253" w:rsidP="009162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Rasmus Ling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E5A7F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2678B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B1C30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504FF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DA73D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5D1FC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59015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53FCF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DBB4C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716F1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80E91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3A38C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607A8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06AAF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98D52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F6326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916253" w14:paraId="752FBF2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9E084" w14:textId="77777777" w:rsidR="00916253" w:rsidRPr="003F7EB7" w:rsidRDefault="00916253" w:rsidP="00916253">
            <w:pPr>
              <w:rPr>
                <w:sz w:val="22"/>
                <w:szCs w:val="22"/>
              </w:rPr>
            </w:pPr>
            <w:r w:rsidRPr="00747A81">
              <w:rPr>
                <w:sz w:val="22"/>
                <w:szCs w:val="22"/>
              </w:rPr>
              <w:t xml:space="preserve">Patrik Björck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6E82B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586A5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B5DA7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4B74C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89A2D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F99B3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82A58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D1BEF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54883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B9545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A3D14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5E6E8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8266D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70844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4E0A2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A8F13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916253" w14:paraId="21EDFAF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4AFDB" w14:textId="77777777" w:rsidR="00916253" w:rsidRPr="003F7EB7" w:rsidRDefault="00916253" w:rsidP="00916253">
            <w:pPr>
              <w:rPr>
                <w:sz w:val="22"/>
                <w:szCs w:val="22"/>
              </w:rPr>
            </w:pPr>
            <w:r w:rsidRPr="00A837D2">
              <w:rPr>
                <w:bCs/>
                <w:snapToGrid w:val="0"/>
                <w:sz w:val="22"/>
                <w:szCs w:val="22"/>
              </w:rPr>
              <w:t xml:space="preserve">Samuel Gonzalez Westling </w:t>
            </w:r>
            <w:r w:rsidRPr="00747A81">
              <w:rPr>
                <w:sz w:val="22"/>
                <w:szCs w:val="22"/>
              </w:rPr>
              <w:t>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B2E10" w14:textId="79A4E22A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2FCEC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DACCC" w14:textId="59B7704B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AD764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5E387" w14:textId="6D5BD5D8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6A7D5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15E89" w14:textId="7727AF2F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4848A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D62A5" w14:textId="487897AF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E3CD8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0E955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44AED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B5969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1FFE3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29324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3804D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916253" w14:paraId="67C63043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1AC46" w14:textId="77777777" w:rsidR="00916253" w:rsidRPr="003F7EB7" w:rsidRDefault="00916253" w:rsidP="00916253">
            <w:pPr>
              <w:rPr>
                <w:sz w:val="22"/>
                <w:szCs w:val="22"/>
              </w:rPr>
            </w:pPr>
            <w:r w:rsidRPr="00D85063">
              <w:rPr>
                <w:sz w:val="22"/>
                <w:szCs w:val="22"/>
              </w:rPr>
              <w:t>Michael Rubbestad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ACB67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9FD51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7F087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35EA9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3375C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FA694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653CF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9F016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C4533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77AC2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D5E63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AC3C0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450AE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7D1F7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ED7C1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7FDF4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916253" w14:paraId="75CAC6BE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66424" w14:textId="77777777" w:rsidR="00916253" w:rsidRPr="00D85063" w:rsidRDefault="00916253" w:rsidP="00916253">
            <w:pPr>
              <w:rPr>
                <w:sz w:val="22"/>
                <w:szCs w:val="22"/>
              </w:rPr>
            </w:pPr>
            <w:r w:rsidRPr="00BF0C0D">
              <w:rPr>
                <w:sz w:val="22"/>
                <w:szCs w:val="22"/>
              </w:rPr>
              <w:t>Matilda Ernkrans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C7ED5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AB5B4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98BD7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67B98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02A72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9220B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BD68A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23E1A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560B6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BE3EE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41C0B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4B220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2778D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134DC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5D78D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B312F" w14:textId="77777777" w:rsidR="00916253" w:rsidRPr="00003AB2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916253" w14:paraId="29099485" w14:textId="77777777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F374BB9" w14:textId="77777777" w:rsidR="00916253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760FD35" w14:textId="77777777" w:rsidR="00916253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EDE9D9E" w14:textId="77777777" w:rsidR="00916253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D517531" w14:textId="77777777" w:rsidR="00916253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916253" w14:paraId="47B0207C" w14:textId="77777777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F93833D" w14:textId="77777777" w:rsidR="00916253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 = omröstning med rösträkning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091E9B99" w14:textId="77777777" w:rsidR="00916253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varit närvarande men inte deltagit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7643E75D" w14:textId="77777777" w:rsidR="00916253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260FD020" w14:textId="77777777" w:rsidR="00916253" w:rsidRDefault="00916253" w:rsidP="009162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14:paraId="4ADB0C1D" w14:textId="77777777" w:rsidR="004F680C" w:rsidRPr="00477C9F" w:rsidRDefault="004F680C" w:rsidP="00C818BA">
      <w:pPr>
        <w:widowControl/>
        <w:rPr>
          <w:sz w:val="22"/>
          <w:szCs w:val="22"/>
        </w:rPr>
      </w:pPr>
    </w:p>
    <w:sectPr w:rsidR="004F680C" w:rsidRPr="00477C9F" w:rsidSect="00841A3E">
      <w:pgSz w:w="11906" w:h="16838" w:code="9"/>
      <w:pgMar w:top="1134" w:right="1134" w:bottom="851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6"/>
  </w:num>
  <w:num w:numId="5">
    <w:abstractNumId w:val="2"/>
  </w:num>
  <w:num w:numId="6">
    <w:abstractNumId w:val="8"/>
  </w:num>
  <w:num w:numId="7">
    <w:abstractNumId w:val="4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387D"/>
    <w:rsid w:val="00000C1F"/>
    <w:rsid w:val="00001E5A"/>
    <w:rsid w:val="00003AB2"/>
    <w:rsid w:val="00006AAF"/>
    <w:rsid w:val="0000744F"/>
    <w:rsid w:val="000075A7"/>
    <w:rsid w:val="000106E1"/>
    <w:rsid w:val="00011B7A"/>
    <w:rsid w:val="00011CCB"/>
    <w:rsid w:val="00012D39"/>
    <w:rsid w:val="00013261"/>
    <w:rsid w:val="00020592"/>
    <w:rsid w:val="00024634"/>
    <w:rsid w:val="00032860"/>
    <w:rsid w:val="00033D33"/>
    <w:rsid w:val="000345BF"/>
    <w:rsid w:val="0003470E"/>
    <w:rsid w:val="00037181"/>
    <w:rsid w:val="00037EDF"/>
    <w:rsid w:val="000410F7"/>
    <w:rsid w:val="000416B9"/>
    <w:rsid w:val="0005450C"/>
    <w:rsid w:val="00057A6F"/>
    <w:rsid w:val="00064D2D"/>
    <w:rsid w:val="000700C4"/>
    <w:rsid w:val="0007401F"/>
    <w:rsid w:val="00084FFF"/>
    <w:rsid w:val="000A10F5"/>
    <w:rsid w:val="000A1D83"/>
    <w:rsid w:val="000A4BCF"/>
    <w:rsid w:val="000A7521"/>
    <w:rsid w:val="000A7D87"/>
    <w:rsid w:val="000B29C6"/>
    <w:rsid w:val="000B49BA"/>
    <w:rsid w:val="000B4B17"/>
    <w:rsid w:val="000B7C05"/>
    <w:rsid w:val="000D4D83"/>
    <w:rsid w:val="000E10DC"/>
    <w:rsid w:val="000E2B7E"/>
    <w:rsid w:val="000E6D49"/>
    <w:rsid w:val="000F15B0"/>
    <w:rsid w:val="000F448B"/>
    <w:rsid w:val="00100B80"/>
    <w:rsid w:val="00106571"/>
    <w:rsid w:val="0011197E"/>
    <w:rsid w:val="00112504"/>
    <w:rsid w:val="001134C1"/>
    <w:rsid w:val="00120821"/>
    <w:rsid w:val="0012108D"/>
    <w:rsid w:val="00126123"/>
    <w:rsid w:val="00130F82"/>
    <w:rsid w:val="00133B7E"/>
    <w:rsid w:val="0013426B"/>
    <w:rsid w:val="00151E08"/>
    <w:rsid w:val="00161AA6"/>
    <w:rsid w:val="00164E3D"/>
    <w:rsid w:val="00165461"/>
    <w:rsid w:val="00166858"/>
    <w:rsid w:val="001828F2"/>
    <w:rsid w:val="001A1578"/>
    <w:rsid w:val="001A5B6F"/>
    <w:rsid w:val="001D766E"/>
    <w:rsid w:val="001E077A"/>
    <w:rsid w:val="001E10F3"/>
    <w:rsid w:val="001E1FAC"/>
    <w:rsid w:val="001E5C5F"/>
    <w:rsid w:val="001F0C53"/>
    <w:rsid w:val="001F70B3"/>
    <w:rsid w:val="00201D98"/>
    <w:rsid w:val="00203E67"/>
    <w:rsid w:val="00214135"/>
    <w:rsid w:val="002174A8"/>
    <w:rsid w:val="00227437"/>
    <w:rsid w:val="0023546F"/>
    <w:rsid w:val="00236A17"/>
    <w:rsid w:val="002373C0"/>
    <w:rsid w:val="00240D9B"/>
    <w:rsid w:val="00242FFD"/>
    <w:rsid w:val="0025070D"/>
    <w:rsid w:val="00252565"/>
    <w:rsid w:val="002544E0"/>
    <w:rsid w:val="00261EBD"/>
    <w:rsid w:val="002624FF"/>
    <w:rsid w:val="00263A2E"/>
    <w:rsid w:val="00264F16"/>
    <w:rsid w:val="00267572"/>
    <w:rsid w:val="00271679"/>
    <w:rsid w:val="0027450B"/>
    <w:rsid w:val="00275CD2"/>
    <w:rsid w:val="00277F25"/>
    <w:rsid w:val="0028513C"/>
    <w:rsid w:val="002862E1"/>
    <w:rsid w:val="00294DCB"/>
    <w:rsid w:val="00296D10"/>
    <w:rsid w:val="002A04AD"/>
    <w:rsid w:val="002A58B5"/>
    <w:rsid w:val="002A6ADE"/>
    <w:rsid w:val="002B40DE"/>
    <w:rsid w:val="002B4EDC"/>
    <w:rsid w:val="002B51DB"/>
    <w:rsid w:val="002C7177"/>
    <w:rsid w:val="002D0E4D"/>
    <w:rsid w:val="002D2AB5"/>
    <w:rsid w:val="002D6725"/>
    <w:rsid w:val="002E3221"/>
    <w:rsid w:val="002F284C"/>
    <w:rsid w:val="002F2F4E"/>
    <w:rsid w:val="002F53C2"/>
    <w:rsid w:val="003075B8"/>
    <w:rsid w:val="003245EC"/>
    <w:rsid w:val="00331327"/>
    <w:rsid w:val="0033415B"/>
    <w:rsid w:val="00334BA1"/>
    <w:rsid w:val="00336917"/>
    <w:rsid w:val="00342116"/>
    <w:rsid w:val="00351D05"/>
    <w:rsid w:val="00360479"/>
    <w:rsid w:val="00366117"/>
    <w:rsid w:val="00376C7D"/>
    <w:rsid w:val="00385EE0"/>
    <w:rsid w:val="0039258B"/>
    <w:rsid w:val="00393CDC"/>
    <w:rsid w:val="00394192"/>
    <w:rsid w:val="00394D0D"/>
    <w:rsid w:val="003952A4"/>
    <w:rsid w:val="003955E1"/>
    <w:rsid w:val="0039591D"/>
    <w:rsid w:val="003A48EB"/>
    <w:rsid w:val="003A729A"/>
    <w:rsid w:val="003C73F9"/>
    <w:rsid w:val="003D31E8"/>
    <w:rsid w:val="003E0092"/>
    <w:rsid w:val="003E1AE3"/>
    <w:rsid w:val="003E3027"/>
    <w:rsid w:val="003F2270"/>
    <w:rsid w:val="003F7EB7"/>
    <w:rsid w:val="00401656"/>
    <w:rsid w:val="0041089F"/>
    <w:rsid w:val="00412359"/>
    <w:rsid w:val="004147F0"/>
    <w:rsid w:val="0041580F"/>
    <w:rsid w:val="004206DB"/>
    <w:rsid w:val="00432C24"/>
    <w:rsid w:val="004401E9"/>
    <w:rsid w:val="00441381"/>
    <w:rsid w:val="00446353"/>
    <w:rsid w:val="00447115"/>
    <w:rsid w:val="00451D02"/>
    <w:rsid w:val="00453F5E"/>
    <w:rsid w:val="00454E3F"/>
    <w:rsid w:val="00477C9F"/>
    <w:rsid w:val="00490212"/>
    <w:rsid w:val="0049372F"/>
    <w:rsid w:val="00494678"/>
    <w:rsid w:val="00494D58"/>
    <w:rsid w:val="004A2DFA"/>
    <w:rsid w:val="004A3CE1"/>
    <w:rsid w:val="004A7B6B"/>
    <w:rsid w:val="004B2106"/>
    <w:rsid w:val="004B6B3E"/>
    <w:rsid w:val="004B6D8F"/>
    <w:rsid w:val="004C2D4D"/>
    <w:rsid w:val="004C5D4F"/>
    <w:rsid w:val="004C7964"/>
    <w:rsid w:val="004D2D42"/>
    <w:rsid w:val="004D40DC"/>
    <w:rsid w:val="004E36E4"/>
    <w:rsid w:val="004E5E48"/>
    <w:rsid w:val="004F10C0"/>
    <w:rsid w:val="004F1B55"/>
    <w:rsid w:val="004F3CB5"/>
    <w:rsid w:val="004F680C"/>
    <w:rsid w:val="004F6F84"/>
    <w:rsid w:val="0050040F"/>
    <w:rsid w:val="005012C3"/>
    <w:rsid w:val="00502075"/>
    <w:rsid w:val="00506ACC"/>
    <w:rsid w:val="00506EBC"/>
    <w:rsid w:val="005108E6"/>
    <w:rsid w:val="00510C80"/>
    <w:rsid w:val="00517303"/>
    <w:rsid w:val="005358B4"/>
    <w:rsid w:val="00545403"/>
    <w:rsid w:val="005502C5"/>
    <w:rsid w:val="005522EE"/>
    <w:rsid w:val="0055348E"/>
    <w:rsid w:val="00554348"/>
    <w:rsid w:val="005622CA"/>
    <w:rsid w:val="005650F7"/>
    <w:rsid w:val="00577B92"/>
    <w:rsid w:val="005805B8"/>
    <w:rsid w:val="00581568"/>
    <w:rsid w:val="00583587"/>
    <w:rsid w:val="00584ACB"/>
    <w:rsid w:val="00586400"/>
    <w:rsid w:val="005A5300"/>
    <w:rsid w:val="005B5E8D"/>
    <w:rsid w:val="005C1541"/>
    <w:rsid w:val="005C2F5F"/>
    <w:rsid w:val="005C75F9"/>
    <w:rsid w:val="005D20CA"/>
    <w:rsid w:val="005E2252"/>
    <w:rsid w:val="005E28B9"/>
    <w:rsid w:val="005E439C"/>
    <w:rsid w:val="005E614D"/>
    <w:rsid w:val="005F03FF"/>
    <w:rsid w:val="005F085D"/>
    <w:rsid w:val="00612FF5"/>
    <w:rsid w:val="00614737"/>
    <w:rsid w:val="00626335"/>
    <w:rsid w:val="0063744B"/>
    <w:rsid w:val="006402A0"/>
    <w:rsid w:val="00640520"/>
    <w:rsid w:val="006503A2"/>
    <w:rsid w:val="00655976"/>
    <w:rsid w:val="006609C2"/>
    <w:rsid w:val="00670574"/>
    <w:rsid w:val="00690BE7"/>
    <w:rsid w:val="0069143B"/>
    <w:rsid w:val="006A151D"/>
    <w:rsid w:val="006A511D"/>
    <w:rsid w:val="006B0412"/>
    <w:rsid w:val="006B151B"/>
    <w:rsid w:val="006B693F"/>
    <w:rsid w:val="006B6E76"/>
    <w:rsid w:val="006B7B0C"/>
    <w:rsid w:val="006C1E27"/>
    <w:rsid w:val="006C21FA"/>
    <w:rsid w:val="006D3126"/>
    <w:rsid w:val="007118C9"/>
    <w:rsid w:val="0071773D"/>
    <w:rsid w:val="00723D66"/>
    <w:rsid w:val="00726EE5"/>
    <w:rsid w:val="007273BF"/>
    <w:rsid w:val="00735C0D"/>
    <w:rsid w:val="007421F4"/>
    <w:rsid w:val="00750FF0"/>
    <w:rsid w:val="00754212"/>
    <w:rsid w:val="007615A5"/>
    <w:rsid w:val="00767BDA"/>
    <w:rsid w:val="0077463D"/>
    <w:rsid w:val="00777B91"/>
    <w:rsid w:val="00782EA9"/>
    <w:rsid w:val="00783D2C"/>
    <w:rsid w:val="00783D32"/>
    <w:rsid w:val="007864F6"/>
    <w:rsid w:val="00787586"/>
    <w:rsid w:val="007B0C0A"/>
    <w:rsid w:val="007C4D32"/>
    <w:rsid w:val="007F2B92"/>
    <w:rsid w:val="007F39BF"/>
    <w:rsid w:val="007F6B0D"/>
    <w:rsid w:val="00800B4D"/>
    <w:rsid w:val="00803002"/>
    <w:rsid w:val="008038CC"/>
    <w:rsid w:val="008063DA"/>
    <w:rsid w:val="00810E4E"/>
    <w:rsid w:val="008110BE"/>
    <w:rsid w:val="008201E6"/>
    <w:rsid w:val="00821AE7"/>
    <w:rsid w:val="008253AA"/>
    <w:rsid w:val="008273F4"/>
    <w:rsid w:val="00830B72"/>
    <w:rsid w:val="00831AF6"/>
    <w:rsid w:val="0083425D"/>
    <w:rsid w:val="0083479E"/>
    <w:rsid w:val="00834B38"/>
    <w:rsid w:val="00841A3E"/>
    <w:rsid w:val="008422E5"/>
    <w:rsid w:val="0084620D"/>
    <w:rsid w:val="008557FA"/>
    <w:rsid w:val="008572AE"/>
    <w:rsid w:val="008751C0"/>
    <w:rsid w:val="00875A5E"/>
    <w:rsid w:val="00875CAD"/>
    <w:rsid w:val="008808A5"/>
    <w:rsid w:val="008858E4"/>
    <w:rsid w:val="008A121C"/>
    <w:rsid w:val="008B739A"/>
    <w:rsid w:val="008B7FDD"/>
    <w:rsid w:val="008C1B2C"/>
    <w:rsid w:val="008C2E2A"/>
    <w:rsid w:val="008D0E72"/>
    <w:rsid w:val="008E3B73"/>
    <w:rsid w:val="008E4795"/>
    <w:rsid w:val="008E4E18"/>
    <w:rsid w:val="008F4D68"/>
    <w:rsid w:val="00902D63"/>
    <w:rsid w:val="00902D69"/>
    <w:rsid w:val="0090428F"/>
    <w:rsid w:val="00905203"/>
    <w:rsid w:val="00906C2D"/>
    <w:rsid w:val="00916253"/>
    <w:rsid w:val="00930B63"/>
    <w:rsid w:val="00931220"/>
    <w:rsid w:val="00937BF3"/>
    <w:rsid w:val="00937E3A"/>
    <w:rsid w:val="00944199"/>
    <w:rsid w:val="00944917"/>
    <w:rsid w:val="00946978"/>
    <w:rsid w:val="0094714D"/>
    <w:rsid w:val="009474C4"/>
    <w:rsid w:val="00950147"/>
    <w:rsid w:val="00953189"/>
    <w:rsid w:val="00953843"/>
    <w:rsid w:val="00955E76"/>
    <w:rsid w:val="0096348C"/>
    <w:rsid w:val="00973D8B"/>
    <w:rsid w:val="00976307"/>
    <w:rsid w:val="009815DB"/>
    <w:rsid w:val="0098705B"/>
    <w:rsid w:val="00987DE8"/>
    <w:rsid w:val="009900A1"/>
    <w:rsid w:val="009907F3"/>
    <w:rsid w:val="009A3E81"/>
    <w:rsid w:val="009A41A6"/>
    <w:rsid w:val="009A68FE"/>
    <w:rsid w:val="009B0A01"/>
    <w:rsid w:val="009B3631"/>
    <w:rsid w:val="009B363C"/>
    <w:rsid w:val="009B36FB"/>
    <w:rsid w:val="009B6D88"/>
    <w:rsid w:val="009B7313"/>
    <w:rsid w:val="009B79AB"/>
    <w:rsid w:val="009B7E99"/>
    <w:rsid w:val="009C3BE7"/>
    <w:rsid w:val="009C51B0"/>
    <w:rsid w:val="009D0FD5"/>
    <w:rsid w:val="009D1BB5"/>
    <w:rsid w:val="009E23C6"/>
    <w:rsid w:val="009F58C9"/>
    <w:rsid w:val="009F61A0"/>
    <w:rsid w:val="009F6E99"/>
    <w:rsid w:val="00A129A0"/>
    <w:rsid w:val="00A12FFD"/>
    <w:rsid w:val="00A151D3"/>
    <w:rsid w:val="00A1592F"/>
    <w:rsid w:val="00A258F2"/>
    <w:rsid w:val="00A30C23"/>
    <w:rsid w:val="00A324B3"/>
    <w:rsid w:val="00A37318"/>
    <w:rsid w:val="00A376CF"/>
    <w:rsid w:val="00A401A5"/>
    <w:rsid w:val="00A45577"/>
    <w:rsid w:val="00A505CA"/>
    <w:rsid w:val="00A53483"/>
    <w:rsid w:val="00A54DE5"/>
    <w:rsid w:val="00A5668F"/>
    <w:rsid w:val="00A571A1"/>
    <w:rsid w:val="00A63233"/>
    <w:rsid w:val="00A744C3"/>
    <w:rsid w:val="00A84016"/>
    <w:rsid w:val="00A84DE6"/>
    <w:rsid w:val="00A8695B"/>
    <w:rsid w:val="00A9262A"/>
    <w:rsid w:val="00A92A85"/>
    <w:rsid w:val="00A9464E"/>
    <w:rsid w:val="00AA1A69"/>
    <w:rsid w:val="00AA532B"/>
    <w:rsid w:val="00AA5A87"/>
    <w:rsid w:val="00AA5BE7"/>
    <w:rsid w:val="00AB3CC5"/>
    <w:rsid w:val="00AC1FEE"/>
    <w:rsid w:val="00AC2BE8"/>
    <w:rsid w:val="00AC3349"/>
    <w:rsid w:val="00AD797B"/>
    <w:rsid w:val="00AE23B6"/>
    <w:rsid w:val="00AF32C5"/>
    <w:rsid w:val="00AF4EF8"/>
    <w:rsid w:val="00AF6DAF"/>
    <w:rsid w:val="00AF7C8D"/>
    <w:rsid w:val="00B11C9C"/>
    <w:rsid w:val="00B15788"/>
    <w:rsid w:val="00B17845"/>
    <w:rsid w:val="00B368CF"/>
    <w:rsid w:val="00B54D41"/>
    <w:rsid w:val="00B56452"/>
    <w:rsid w:val="00B6245C"/>
    <w:rsid w:val="00B639E1"/>
    <w:rsid w:val="00B64A91"/>
    <w:rsid w:val="00B74AFA"/>
    <w:rsid w:val="00B820F6"/>
    <w:rsid w:val="00B84121"/>
    <w:rsid w:val="00B85B4A"/>
    <w:rsid w:val="00B9203B"/>
    <w:rsid w:val="00B92DC8"/>
    <w:rsid w:val="00B93FFB"/>
    <w:rsid w:val="00BA46E1"/>
    <w:rsid w:val="00BA4A28"/>
    <w:rsid w:val="00BA5688"/>
    <w:rsid w:val="00BB5499"/>
    <w:rsid w:val="00BD103C"/>
    <w:rsid w:val="00BD41E4"/>
    <w:rsid w:val="00BD53C1"/>
    <w:rsid w:val="00BE0742"/>
    <w:rsid w:val="00BE329D"/>
    <w:rsid w:val="00BE3BF7"/>
    <w:rsid w:val="00BF0C0D"/>
    <w:rsid w:val="00BF6D6B"/>
    <w:rsid w:val="00C10454"/>
    <w:rsid w:val="00C11EF9"/>
    <w:rsid w:val="00C14463"/>
    <w:rsid w:val="00C26EFF"/>
    <w:rsid w:val="00C276D3"/>
    <w:rsid w:val="00C30867"/>
    <w:rsid w:val="00C35889"/>
    <w:rsid w:val="00C3798A"/>
    <w:rsid w:val="00C468A5"/>
    <w:rsid w:val="00C53145"/>
    <w:rsid w:val="00C5504B"/>
    <w:rsid w:val="00C77934"/>
    <w:rsid w:val="00C818BA"/>
    <w:rsid w:val="00C84F0D"/>
    <w:rsid w:val="00C919F3"/>
    <w:rsid w:val="00C92589"/>
    <w:rsid w:val="00C93236"/>
    <w:rsid w:val="00C96D69"/>
    <w:rsid w:val="00CA39FE"/>
    <w:rsid w:val="00CA6878"/>
    <w:rsid w:val="00CA6EF0"/>
    <w:rsid w:val="00CB0989"/>
    <w:rsid w:val="00CB5394"/>
    <w:rsid w:val="00CB6A34"/>
    <w:rsid w:val="00CB7431"/>
    <w:rsid w:val="00CC764E"/>
    <w:rsid w:val="00CD433B"/>
    <w:rsid w:val="00CD4CA0"/>
    <w:rsid w:val="00CD511F"/>
    <w:rsid w:val="00CF4ED5"/>
    <w:rsid w:val="00CF6E9E"/>
    <w:rsid w:val="00D15194"/>
    <w:rsid w:val="00D23951"/>
    <w:rsid w:val="00D27984"/>
    <w:rsid w:val="00D40740"/>
    <w:rsid w:val="00D41B19"/>
    <w:rsid w:val="00D44270"/>
    <w:rsid w:val="00D47BAF"/>
    <w:rsid w:val="00D52626"/>
    <w:rsid w:val="00D565FE"/>
    <w:rsid w:val="00D650C7"/>
    <w:rsid w:val="00D67826"/>
    <w:rsid w:val="00D67B7E"/>
    <w:rsid w:val="00D67FEC"/>
    <w:rsid w:val="00D75A71"/>
    <w:rsid w:val="00D84771"/>
    <w:rsid w:val="00D91734"/>
    <w:rsid w:val="00D93637"/>
    <w:rsid w:val="00D93C2E"/>
    <w:rsid w:val="00D96F98"/>
    <w:rsid w:val="00DA12E0"/>
    <w:rsid w:val="00DC0E6D"/>
    <w:rsid w:val="00DC1007"/>
    <w:rsid w:val="00DC58D9"/>
    <w:rsid w:val="00DD02EC"/>
    <w:rsid w:val="00DD2D91"/>
    <w:rsid w:val="00DD2E3A"/>
    <w:rsid w:val="00DD7108"/>
    <w:rsid w:val="00DD7DC3"/>
    <w:rsid w:val="00DD7DC5"/>
    <w:rsid w:val="00DE0553"/>
    <w:rsid w:val="00DE2A0A"/>
    <w:rsid w:val="00DF23EB"/>
    <w:rsid w:val="00E01933"/>
    <w:rsid w:val="00E03327"/>
    <w:rsid w:val="00E1233E"/>
    <w:rsid w:val="00E14E39"/>
    <w:rsid w:val="00E33857"/>
    <w:rsid w:val="00E444D0"/>
    <w:rsid w:val="00E45D77"/>
    <w:rsid w:val="00E572B1"/>
    <w:rsid w:val="00E63EE4"/>
    <w:rsid w:val="00E66D19"/>
    <w:rsid w:val="00E67A3F"/>
    <w:rsid w:val="00E67EBA"/>
    <w:rsid w:val="00E67EDD"/>
    <w:rsid w:val="00E7194A"/>
    <w:rsid w:val="00E720E8"/>
    <w:rsid w:val="00E73D1D"/>
    <w:rsid w:val="00E916EA"/>
    <w:rsid w:val="00E92A77"/>
    <w:rsid w:val="00E97D34"/>
    <w:rsid w:val="00EA704C"/>
    <w:rsid w:val="00EA7B53"/>
    <w:rsid w:val="00EB08AE"/>
    <w:rsid w:val="00EB387D"/>
    <w:rsid w:val="00EC2B58"/>
    <w:rsid w:val="00EC2E1E"/>
    <w:rsid w:val="00EC735D"/>
    <w:rsid w:val="00EC7B83"/>
    <w:rsid w:val="00ED3B6E"/>
    <w:rsid w:val="00ED5D82"/>
    <w:rsid w:val="00EE68A3"/>
    <w:rsid w:val="00EE7911"/>
    <w:rsid w:val="00F03690"/>
    <w:rsid w:val="00F064EF"/>
    <w:rsid w:val="00F07228"/>
    <w:rsid w:val="00F101D7"/>
    <w:rsid w:val="00F16AFF"/>
    <w:rsid w:val="00F227F9"/>
    <w:rsid w:val="00F33C48"/>
    <w:rsid w:val="00F454FD"/>
    <w:rsid w:val="00F54002"/>
    <w:rsid w:val="00F66538"/>
    <w:rsid w:val="00F70370"/>
    <w:rsid w:val="00F71B2F"/>
    <w:rsid w:val="00F76406"/>
    <w:rsid w:val="00F80BF1"/>
    <w:rsid w:val="00F814F6"/>
    <w:rsid w:val="00F84080"/>
    <w:rsid w:val="00F85B64"/>
    <w:rsid w:val="00F86ACF"/>
    <w:rsid w:val="00F97E87"/>
    <w:rsid w:val="00FA06F9"/>
    <w:rsid w:val="00FA2D97"/>
    <w:rsid w:val="00FA2E8C"/>
    <w:rsid w:val="00FA384F"/>
    <w:rsid w:val="00FB200F"/>
    <w:rsid w:val="00FB3A7E"/>
    <w:rsid w:val="00FC679F"/>
    <w:rsid w:val="00FD0038"/>
    <w:rsid w:val="00FD0820"/>
    <w:rsid w:val="00FD13A3"/>
    <w:rsid w:val="00FE2AC1"/>
    <w:rsid w:val="00FE3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0008626"/>
  <w15:chartTrackingRefBased/>
  <w15:docId w15:val="{250F9DBD-76C7-4642-A698-2DFB021A9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38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3%20Granskning\5.%20Protokoll\S&#228;rskilt%20protokoll%20MALL%202023-24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Props1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9378045-68BD-47B2-B6FF-5C0ECA6AE79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Särskilt protokoll MALL 2023-24</Template>
  <TotalTime>63</TotalTime>
  <Pages>3</Pages>
  <Words>489</Words>
  <Characters>3309</Characters>
  <Application>Microsoft Office Word</Application>
  <DocSecurity>0</DocSecurity>
  <Lines>27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3791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Marilena Cottone</dc:creator>
  <cp:keywords/>
  <dc:description/>
  <cp:lastModifiedBy>Marilena Cottone</cp:lastModifiedBy>
  <cp:revision>27</cp:revision>
  <cp:lastPrinted>2021-05-04T07:05:00Z</cp:lastPrinted>
  <dcterms:created xsi:type="dcterms:W3CDTF">2023-12-14T07:40:00Z</dcterms:created>
  <dcterms:modified xsi:type="dcterms:W3CDTF">2024-01-31T09:37:00Z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