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11F67" w:rsidRPr="00D5719F" w:rsidTr="00F11F6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11F67" w:rsidRPr="00D5719F" w:rsidRDefault="004B3FE7" w:rsidP="00F11F67">
            <w:pPr>
              <w:pStyle w:val="RSKRbeteckning"/>
              <w:spacing w:before="240"/>
            </w:pPr>
            <w:r w:rsidRPr="00D5719F">
              <w:t>Riksdagsskrivelse</w:t>
            </w:r>
          </w:p>
          <w:p w:rsidR="00F11F67" w:rsidRPr="00D5719F" w:rsidRDefault="004B3FE7" w:rsidP="00F11F67">
            <w:pPr>
              <w:pStyle w:val="RSKRbeteckning"/>
            </w:pPr>
            <w:r w:rsidRPr="00D5719F">
              <w:t>2007/08</w:t>
            </w:r>
            <w:r w:rsidR="00F11F67" w:rsidRPr="00D5719F">
              <w:t>:</w:t>
            </w:r>
            <w:r w:rsidRPr="00D5719F">
              <w:t>152</w:t>
            </w:r>
          </w:p>
        </w:tc>
        <w:tc>
          <w:tcPr>
            <w:tcW w:w="1134" w:type="dxa"/>
          </w:tcPr>
          <w:p w:rsidR="00F11F67" w:rsidRPr="00D5719F" w:rsidRDefault="00D5719F" w:rsidP="00F11F67">
            <w:pPr>
              <w:jc w:val="right"/>
            </w:pPr>
            <w:r w:rsidRPr="00D5719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1F67" w:rsidRPr="00D5719F" w:rsidTr="00F11F6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11F67" w:rsidRPr="00D5719F" w:rsidRDefault="00F11F67">
            <w:pPr>
              <w:rPr>
                <w:sz w:val="10"/>
              </w:rPr>
            </w:pPr>
          </w:p>
        </w:tc>
      </w:tr>
    </w:tbl>
    <w:p w:rsidR="00F11F67" w:rsidRPr="00D5719F" w:rsidRDefault="00F11F67"/>
    <w:p w:rsidR="00F11F67" w:rsidRPr="00D5719F" w:rsidRDefault="004B3FE7" w:rsidP="00F11F67">
      <w:pPr>
        <w:pStyle w:val="Mottagare1"/>
      </w:pPr>
      <w:r w:rsidRPr="00D5719F">
        <w:t>Riksbanksfullmäktige</w:t>
      </w:r>
      <w:r w:rsidR="00F11F67" w:rsidRPr="00D5719F">
        <w:rPr>
          <w:rStyle w:val="Fotnotsreferens"/>
        </w:rPr>
        <w:footnoteReference w:id="1"/>
      </w:r>
    </w:p>
    <w:p w:rsidR="00F11F67" w:rsidRPr="00D5719F" w:rsidRDefault="004B3FE7" w:rsidP="00F11F67">
      <w:pPr>
        <w:pStyle w:val="Mottagare2"/>
      </w:pPr>
      <w:r w:rsidRPr="00D5719F">
        <w:t xml:space="preserve"> </w:t>
      </w:r>
    </w:p>
    <w:p w:rsidR="00F11F67" w:rsidRPr="00D5719F" w:rsidRDefault="00F11F67" w:rsidP="00F11F67">
      <w:r w:rsidRPr="00D5719F">
        <w:t xml:space="preserve">Med överlämnande av </w:t>
      </w:r>
      <w:r w:rsidR="004B3FE7" w:rsidRPr="00D5719F">
        <w:t>finansutskottet</w:t>
      </w:r>
      <w:r w:rsidRPr="00D5719F">
        <w:t xml:space="preserve">s betänkande </w:t>
      </w:r>
      <w:r w:rsidR="004B3FE7" w:rsidRPr="00D5719F">
        <w:t>2007/08</w:t>
      </w:r>
      <w:r w:rsidRPr="00D5719F">
        <w:t>:</w:t>
      </w:r>
      <w:r w:rsidR="004B3FE7" w:rsidRPr="00D5719F">
        <w:t>FiU23</w:t>
      </w:r>
      <w:r w:rsidRPr="00D5719F">
        <w:t xml:space="preserve"> </w:t>
      </w:r>
      <w:r w:rsidR="004B3FE7" w:rsidRPr="00D5719F">
        <w:t>Riksbankens förvaltning 2007</w:t>
      </w:r>
      <w:r w:rsidRPr="00D5719F">
        <w:t xml:space="preserve"> får jag anmäla att riksdagen denna dag bifallit utskottets förslag till riksdagsbeslut.</w:t>
      </w:r>
    </w:p>
    <w:p w:rsidR="00F11F67" w:rsidRPr="00D5719F" w:rsidRDefault="00F11F67" w:rsidP="00F11F67">
      <w:pPr>
        <w:pStyle w:val="Stockholm"/>
      </w:pPr>
      <w:r w:rsidRPr="00D5719F">
        <w:t xml:space="preserve">Stockholm den </w:t>
      </w:r>
      <w:r w:rsidR="004B3FE7" w:rsidRPr="00D5719F">
        <w:t>2008-04-03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11F67" w:rsidRPr="00D5719F" w:rsidTr="00F11F6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11F67" w:rsidRPr="00D5719F" w:rsidRDefault="004B3FE7" w:rsidP="00F11F67">
            <w:pPr>
              <w:pStyle w:val="AvsTalman"/>
            </w:pPr>
            <w:r w:rsidRPr="00D5719F">
              <w:t>Liselott Hagberg</w:t>
            </w:r>
          </w:p>
        </w:tc>
        <w:tc>
          <w:tcPr>
            <w:tcW w:w="3628" w:type="dxa"/>
          </w:tcPr>
          <w:p w:rsidR="00F11F67" w:rsidRPr="00D5719F" w:rsidRDefault="004B3FE7" w:rsidP="00F11F67">
            <w:pPr>
              <w:pStyle w:val="AvsTjnsteman"/>
            </w:pPr>
            <w:r w:rsidRPr="00D5719F">
              <w:t>Ulf Christoffersson</w:t>
            </w:r>
          </w:p>
        </w:tc>
      </w:tr>
    </w:tbl>
    <w:p w:rsidR="00D85057" w:rsidRPr="00D5719F" w:rsidRDefault="00D85057" w:rsidP="00F11F67"/>
    <w:sectPr w:rsidR="00D85057" w:rsidRPr="00D5719F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07540" w:rsidRPr="00D5719F" w:rsidRDefault="00707540">
      <w:r w:rsidRPr="00D5719F">
        <w:separator/>
      </w:r>
    </w:p>
  </w:endnote>
  <w:endnote w:type="continuationSeparator" w:id="0">
    <w:p w:rsidR="00707540" w:rsidRPr="00D5719F" w:rsidRDefault="00707540">
      <w:r w:rsidRPr="00D5719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07540" w:rsidRPr="00D5719F" w:rsidRDefault="00707540">
      <w:r w:rsidRPr="00D5719F">
        <w:separator/>
      </w:r>
    </w:p>
  </w:footnote>
  <w:footnote w:type="continuationSeparator" w:id="0">
    <w:p w:rsidR="00707540" w:rsidRPr="00D5719F" w:rsidRDefault="00707540">
      <w:r w:rsidRPr="00D5719F">
        <w:continuationSeparator/>
      </w:r>
    </w:p>
  </w:footnote>
  <w:footnote w:id="1">
    <w:p w:rsidR="006F5BB3" w:rsidRPr="00D5719F" w:rsidRDefault="006F5BB3">
      <w:pPr>
        <w:pStyle w:val="Fotnotstext"/>
      </w:pPr>
      <w:r w:rsidRPr="00D5719F">
        <w:rPr>
          <w:rStyle w:val="Fotnotsreferens"/>
        </w:rPr>
        <w:footnoteRef/>
      </w:r>
      <w:r w:rsidRPr="00D5719F">
        <w:t xml:space="preserve"> Riksdagsskrivelse 2007/08:153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F67"/>
    <w:rsid w:val="0009098F"/>
    <w:rsid w:val="000C2D8D"/>
    <w:rsid w:val="001667BD"/>
    <w:rsid w:val="001C2855"/>
    <w:rsid w:val="00224A43"/>
    <w:rsid w:val="00243D3C"/>
    <w:rsid w:val="00244660"/>
    <w:rsid w:val="002476BE"/>
    <w:rsid w:val="0026798D"/>
    <w:rsid w:val="002A1738"/>
    <w:rsid w:val="004A0681"/>
    <w:rsid w:val="004B3FE7"/>
    <w:rsid w:val="004C4FD0"/>
    <w:rsid w:val="004E5475"/>
    <w:rsid w:val="004F1358"/>
    <w:rsid w:val="00503547"/>
    <w:rsid w:val="00510D48"/>
    <w:rsid w:val="005422B3"/>
    <w:rsid w:val="005A3CF1"/>
    <w:rsid w:val="005F2290"/>
    <w:rsid w:val="00621003"/>
    <w:rsid w:val="00662397"/>
    <w:rsid w:val="006668C5"/>
    <w:rsid w:val="006F5BB3"/>
    <w:rsid w:val="00707540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5719F"/>
    <w:rsid w:val="00D644E9"/>
    <w:rsid w:val="00D85057"/>
    <w:rsid w:val="00DC0766"/>
    <w:rsid w:val="00E50DBD"/>
    <w:rsid w:val="00E570D1"/>
    <w:rsid w:val="00F11F67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A73C37-7AAC-41B3-94C0-D55EBFFD3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F11F67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F11F67"/>
    <w:rPr>
      <w:vertAlign w:val="superscript"/>
    </w:rPr>
  </w:style>
  <w:style w:type="paragraph" w:styleId="Ballongtext">
    <w:name w:val="Balloon Text"/>
    <w:basedOn w:val="Normal"/>
    <w:semiHidden/>
    <w:rsid w:val="002A17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271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2008-04-03T08:39:00Z</cp:lastPrinted>
  <dcterms:created xsi:type="dcterms:W3CDTF">2025-12-17T12:50:00Z</dcterms:created>
  <dcterms:modified xsi:type="dcterms:W3CDTF">2025-12-17T12:50:00Z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152</vt:lpwstr>
  </property>
  <property fmtid="{D5CDD505-2E9C-101B-9397-08002B2CF9AE}" pid="6" name="Datum">
    <vt:lpwstr>2008-04-03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Riksbanksfullmäktige</vt:lpwstr>
  </property>
  <property fmtid="{D5CDD505-2E9C-101B-9397-08002B2CF9AE}" pid="12" name="Mottagare2">
    <vt:lpwstr> 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2007/08</vt:lpwstr>
  </property>
  <property fmtid="{D5CDD505-2E9C-101B-9397-08002B2CF9AE}" pid="16" name="RefNr">
    <vt:lpwstr>23</vt:lpwstr>
  </property>
  <property fmtid="{D5CDD505-2E9C-101B-9397-08002B2CF9AE}" pid="17" name="RefRubrik">
    <vt:lpwstr>Riksbankens förvaltning 2007</vt:lpwstr>
  </property>
  <property fmtid="{D5CDD505-2E9C-101B-9397-08002B2CF9AE}" pid="18" name="Talman">
    <vt:lpwstr>Liselott Hagberg</vt:lpwstr>
  </property>
  <property fmtid="{D5CDD505-2E9C-101B-9397-08002B2CF9AE}" pid="19" name="Tjänsteman">
    <vt:lpwstr>Ulf Christoffersson</vt:lpwstr>
  </property>
</Properties>
</file>