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6E301202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D108DF">
              <w:rPr>
                <w:b/>
                <w:lang w:eastAsia="en-US"/>
              </w:rPr>
              <w:t>5</w:t>
            </w:r>
            <w:r w:rsidR="007753D5">
              <w:rPr>
                <w:b/>
                <w:lang w:eastAsia="en-US"/>
              </w:rPr>
              <w:t>/2</w:t>
            </w:r>
            <w:r w:rsidR="00D108DF">
              <w:rPr>
                <w:b/>
                <w:lang w:eastAsia="en-US"/>
              </w:rPr>
              <w:t>6</w:t>
            </w:r>
            <w:r w:rsidRPr="00DF4413">
              <w:rPr>
                <w:b/>
                <w:lang w:eastAsia="en-US"/>
              </w:rPr>
              <w:t>:</w:t>
            </w:r>
            <w:r w:rsidR="004A364D">
              <w:rPr>
                <w:b/>
                <w:lang w:eastAsia="en-US"/>
              </w:rPr>
              <w:t>42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569C98A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B4EC3">
              <w:rPr>
                <w:lang w:eastAsia="en-US"/>
              </w:rPr>
              <w:t>6</w:t>
            </w:r>
            <w:r w:rsidR="009B2EE0">
              <w:rPr>
                <w:lang w:eastAsia="en-US"/>
              </w:rPr>
              <w:t>-</w:t>
            </w:r>
            <w:r w:rsidR="004A364D">
              <w:rPr>
                <w:lang w:eastAsia="en-US"/>
              </w:rPr>
              <w:t xml:space="preserve">05-29 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8FEDF0B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4A364D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E8760B">
              <w:rPr>
                <w:color w:val="000000" w:themeColor="text1"/>
                <w:lang w:eastAsia="en-US"/>
              </w:rPr>
              <w:t>10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E8760B">
              <w:rPr>
                <w:color w:val="000000" w:themeColor="text1"/>
                <w:lang w:eastAsia="en-US"/>
              </w:rPr>
              <w:t>2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AD765AD" w14:textId="1AAE0663" w:rsidR="00221CE3" w:rsidRDefault="004A364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Rättsliga och inrikes 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bCs/>
              </w:rPr>
              <w:t>Migrationsminister Johan Forssell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4741">
              <w:rPr>
                <w:rFonts w:eastAsiaTheme="minorHAnsi"/>
                <w:color w:val="000000"/>
                <w:lang w:eastAsia="en-US"/>
              </w:rPr>
              <w:t>samt medarbetare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ån </w:t>
            </w:r>
            <w:r>
              <w:rPr>
                <w:rFonts w:eastAsiaTheme="minorHAnsi"/>
                <w:color w:val="000000"/>
                <w:lang w:eastAsia="en-US"/>
              </w:rPr>
              <w:t>Justitie</w:t>
            </w:r>
            <w:r w:rsidR="003B4C1F" w:rsidRPr="003B4C1F">
              <w:rPr>
                <w:rFonts w:eastAsiaTheme="minorHAnsi"/>
                <w:lang w:eastAsia="en-US"/>
              </w:rPr>
              <w:t>departementet</w:t>
            </w:r>
            <w:r w:rsidR="00221CE3">
              <w:rPr>
                <w:rFonts w:eastAsiaTheme="minorHAnsi"/>
                <w:lang w:eastAsia="en-US"/>
              </w:rPr>
              <w:t xml:space="preserve"> och Statsrådsberedningen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 w:rsidR="00221CE3"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="003B4C1F" w:rsidRPr="003B4C1F">
              <w:rPr>
                <w:rFonts w:eastAsiaTheme="minorHAnsi"/>
                <w:color w:val="000000"/>
                <w:lang w:eastAsia="en-US"/>
              </w:rPr>
              <w:t>den</w:t>
            </w:r>
            <w:r w:rsidR="00FE4741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4–5 juni 2026</w:t>
            </w:r>
            <w:r w:rsidR="00221CE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5D310895" w14:textId="4D1CDAC4" w:rsidR="00221CE3" w:rsidRPr="00AD5233" w:rsidRDefault="003B4C1F" w:rsidP="00AD523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E5282B5" w14:textId="3D70C48B" w:rsidR="00AD5233" w:rsidRDefault="00221CE3" w:rsidP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</w:t>
            </w:r>
            <w:r w:rsidR="004A364D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5–6 mars 2026</w:t>
            </w:r>
          </w:p>
          <w:p w14:paraId="5892DA10" w14:textId="6C6121FD" w:rsidR="004A364D" w:rsidRPr="004A364D" w:rsidRDefault="003B4C1F" w:rsidP="004A364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4A364D" w:rsidRPr="004A364D">
              <w:rPr>
                <w:b/>
                <w:lang w:eastAsia="en-US"/>
              </w:rPr>
              <w:t xml:space="preserve">Det övergripande läget i Schengenområdet   </w:t>
            </w:r>
          </w:p>
          <w:p w14:paraId="75C4BFBD" w14:textId="23B628AA" w:rsidR="003B4C1F" w:rsidRPr="004A364D" w:rsidRDefault="004A364D" w:rsidP="004831A8">
            <w:pPr>
              <w:pStyle w:val="Liststycke"/>
              <w:numPr>
                <w:ilvl w:val="0"/>
                <w:numId w:val="3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4A364D">
              <w:rPr>
                <w:b/>
                <w:lang w:eastAsia="en-US"/>
              </w:rPr>
              <w:t>Kommissionens rapport om Schengenläget 2026</w:t>
            </w:r>
          </w:p>
          <w:p w14:paraId="124931C7" w14:textId="78E4C0B1" w:rsidR="004A364D" w:rsidRPr="00635CB3" w:rsidRDefault="00635CB3" w:rsidP="004831A8">
            <w:pPr>
              <w:pStyle w:val="Liststycke"/>
              <w:numPr>
                <w:ilvl w:val="0"/>
                <w:numId w:val="3"/>
              </w:numPr>
              <w:rPr>
                <w:b/>
                <w:snapToGrid w:val="0"/>
                <w:color w:val="000000" w:themeColor="text1"/>
                <w:lang w:eastAsia="en-US"/>
              </w:rPr>
            </w:pPr>
            <w:r w:rsidRPr="00635CB3">
              <w:rPr>
                <w:b/>
                <w:snapToGrid w:val="0"/>
                <w:color w:val="000000" w:themeColor="text1"/>
                <w:lang w:eastAsia="en-US"/>
              </w:rPr>
              <w:t xml:space="preserve">Prioriterade åtgärder för Schengenrådets cykel 2026–2027 </w:t>
            </w:r>
          </w:p>
          <w:p w14:paraId="17FCB0FF" w14:textId="70F22973" w:rsid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59874BB9" w14:textId="77777777" w:rsidR="006830D7" w:rsidRPr="003B4C1F" w:rsidRDefault="006830D7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06B810F" w14:textId="5BA68F39" w:rsidR="004A364D" w:rsidRPr="003B4C1F" w:rsidRDefault="004A364D" w:rsidP="004A364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635CB3" w:rsidRPr="00635CB3">
              <w:rPr>
                <w:b/>
                <w:lang w:eastAsia="en-US"/>
              </w:rPr>
              <w:t xml:space="preserve">Genomförandet av </w:t>
            </w:r>
            <w:proofErr w:type="spellStart"/>
            <w:r w:rsidR="00635CB3" w:rsidRPr="00635CB3">
              <w:rPr>
                <w:b/>
                <w:lang w:eastAsia="en-US"/>
              </w:rPr>
              <w:t>interoperabilitet</w:t>
            </w:r>
            <w:proofErr w:type="spellEnd"/>
          </w:p>
          <w:p w14:paraId="1FC8722B" w14:textId="77777777" w:rsidR="004A364D" w:rsidRDefault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17945B3" w14:textId="0B85BC1B" w:rsidR="00DD3652" w:rsidRPr="00DD3652" w:rsidRDefault="00DD3652" w:rsidP="00DD3652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DD365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 </w:t>
            </w:r>
            <w:r w:rsidRPr="00DD365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Övriga frågor</w:t>
            </w:r>
          </w:p>
          <w:p w14:paraId="0473CDFB" w14:textId="77777777" w:rsidR="00DD3652" w:rsidRPr="00DD3652" w:rsidRDefault="00DD3652" w:rsidP="004831A8">
            <w:pPr>
              <w:pStyle w:val="Liststycke"/>
              <w:numPr>
                <w:ilvl w:val="0"/>
                <w:numId w:val="7"/>
              </w:num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DD365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Aktuella lagstiftningsförslag</w:t>
            </w:r>
          </w:p>
          <w:p w14:paraId="20511402" w14:textId="77777777" w:rsidR="00DD3652" w:rsidRDefault="00DD3652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C79158D" w14:textId="3A1860C7" w:rsidR="004A364D" w:rsidRPr="003B4C1F" w:rsidRDefault="004A364D" w:rsidP="004A364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635CB3" w:rsidRPr="00635CB3">
              <w:rPr>
                <w:b/>
                <w:lang w:eastAsia="en-US"/>
              </w:rPr>
              <w:t>Den framtida rättsliga statusen för fördrivna personer från Ukraina</w:t>
            </w:r>
          </w:p>
          <w:p w14:paraId="3E3503C5" w14:textId="3A1E292B" w:rsidR="004A364D" w:rsidRPr="003B4C1F" w:rsidRDefault="004A364D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08153CF" w14:textId="77777777" w:rsidR="004A364D" w:rsidRDefault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DD3CA06" w14:textId="2615C677" w:rsidR="00635CB3" w:rsidRDefault="004A364D" w:rsidP="004A364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635CB3" w:rsidRPr="00635CB3">
              <w:rPr>
                <w:b/>
                <w:lang w:eastAsia="en-US"/>
              </w:rPr>
              <w:t>Genomförandet av migrations- och asylpakten</w:t>
            </w:r>
          </w:p>
          <w:p w14:paraId="65D7D0DD" w14:textId="77777777" w:rsidR="004A364D" w:rsidRDefault="004A364D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3748DF8" w14:textId="1F201777" w:rsidR="004A364D" w:rsidRPr="003B4C1F" w:rsidRDefault="00390BE4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4A364D">
              <w:rPr>
                <w:rFonts w:eastAsiaTheme="minorHAnsi"/>
                <w:color w:val="000000" w:themeColor="text1"/>
                <w:lang w:eastAsia="en-US"/>
              </w:rPr>
              <w:t>-ledam</w:t>
            </w:r>
            <w:r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4A364D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</w:t>
            </w:r>
          </w:p>
          <w:p w14:paraId="7951FDE4" w14:textId="77777777" w:rsidR="004A364D" w:rsidRDefault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56D540A" w14:textId="14A24C1E" w:rsidR="004A364D" w:rsidRPr="003B4C1F" w:rsidRDefault="004A364D" w:rsidP="004A364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635CB3" w:rsidRPr="00635CB3">
              <w:rPr>
                <w:b/>
                <w:lang w:eastAsia="en-US"/>
              </w:rPr>
              <w:t xml:space="preserve">Migrationssituationen vid </w:t>
            </w:r>
            <w:proofErr w:type="gramStart"/>
            <w:r w:rsidR="00635CB3" w:rsidRPr="00635CB3">
              <w:rPr>
                <w:b/>
                <w:lang w:eastAsia="en-US"/>
              </w:rPr>
              <w:t>Engelska</w:t>
            </w:r>
            <w:proofErr w:type="gramEnd"/>
            <w:r w:rsidR="00635CB3" w:rsidRPr="00635CB3">
              <w:rPr>
                <w:b/>
                <w:lang w:eastAsia="en-US"/>
              </w:rPr>
              <w:t xml:space="preserve"> kanalen</w:t>
            </w:r>
          </w:p>
          <w:p w14:paraId="7E275178" w14:textId="77777777" w:rsidR="004A364D" w:rsidRDefault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C430917" w14:textId="05732ACC" w:rsidR="004A364D" w:rsidRPr="003B4C1F" w:rsidRDefault="004A364D" w:rsidP="004A364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635CB3" w:rsidRPr="00635CB3">
              <w:rPr>
                <w:b/>
                <w:lang w:eastAsia="en-US"/>
              </w:rPr>
              <w:t>Migrationens yttre dimension: samarbete med Somalia</w:t>
            </w:r>
          </w:p>
          <w:p w14:paraId="4B6D57F0" w14:textId="77777777" w:rsidR="004A364D" w:rsidRDefault="004A364D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3CD36F19" w14:textId="0DE63125" w:rsidR="004A364D" w:rsidRPr="003B4C1F" w:rsidRDefault="005E2E94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4A364D">
              <w:rPr>
                <w:rFonts w:eastAsiaTheme="minorHAnsi"/>
                <w:color w:val="000000" w:themeColor="text1"/>
                <w:lang w:eastAsia="en-US"/>
              </w:rPr>
              <w:t>-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, C- </w:t>
            </w:r>
            <w:r w:rsidR="004A364D">
              <w:rPr>
                <w:rFonts w:eastAsiaTheme="minorHAnsi"/>
                <w:color w:val="000000" w:themeColor="text1"/>
                <w:lang w:eastAsia="en-US"/>
              </w:rPr>
              <w:t xml:space="preserve">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4A364D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39E1F364" w14:textId="77777777" w:rsidR="004A364D" w:rsidRDefault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17B1A80E" w14:textId="03D28A7A" w:rsidR="004A364D" w:rsidRDefault="004A364D" w:rsidP="004A364D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- </w:t>
            </w:r>
            <w:r w:rsidR="00635CB3" w:rsidRPr="00635CB3">
              <w:rPr>
                <w:b/>
                <w:lang w:eastAsia="en-US"/>
              </w:rPr>
              <w:t>Den nuvarande geopolitiska miljöns inverkan på EU</w:t>
            </w:r>
          </w:p>
          <w:p w14:paraId="775FEFF0" w14:textId="5A193269" w:rsidR="00635CB3" w:rsidRDefault="00635CB3" w:rsidP="004831A8">
            <w:pPr>
              <w:pStyle w:val="Liststycke"/>
              <w:numPr>
                <w:ilvl w:val="0"/>
                <w:numId w:val="4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635CB3">
              <w:rPr>
                <w:b/>
                <w:snapToGrid w:val="0"/>
                <w:color w:val="000000" w:themeColor="text1"/>
                <w:lang w:eastAsia="en-US"/>
              </w:rPr>
              <w:t>De europeiska inhemska underrättelse- och säkerhetstjänsternas bedömning</w:t>
            </w:r>
          </w:p>
          <w:p w14:paraId="6D32BC59" w14:textId="35549AFF" w:rsidR="00635CB3" w:rsidRPr="00635CB3" w:rsidRDefault="00635CB3" w:rsidP="004831A8">
            <w:pPr>
              <w:pStyle w:val="Liststycke"/>
              <w:numPr>
                <w:ilvl w:val="0"/>
                <w:numId w:val="4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635CB3">
              <w:rPr>
                <w:b/>
                <w:snapToGrid w:val="0"/>
                <w:color w:val="000000" w:themeColor="text1"/>
                <w:lang w:eastAsia="en-US"/>
              </w:rPr>
              <w:t>Situationen i Mellanöstern</w:t>
            </w:r>
          </w:p>
          <w:p w14:paraId="3C8ED2A6" w14:textId="77777777" w:rsidR="004A364D" w:rsidRDefault="004A364D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E340B43" w14:textId="2C5E3A4E" w:rsidR="004A364D" w:rsidRPr="003B4C1F" w:rsidRDefault="001360DC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4A364D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 w:rsidR="005E2E94"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4A364D">
              <w:rPr>
                <w:rFonts w:eastAsiaTheme="minorHAnsi"/>
                <w:color w:val="000000" w:themeColor="text1"/>
                <w:lang w:eastAsia="en-US"/>
              </w:rPr>
              <w:t>-ledamöterna anmälde avvikande ståndpunkter.</w:t>
            </w:r>
          </w:p>
          <w:p w14:paraId="14157EE4" w14:textId="77777777" w:rsidR="004A364D" w:rsidRPr="003B4C1F" w:rsidRDefault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473701A" w14:textId="709E2F43" w:rsidR="00635CB3" w:rsidRPr="003B4C1F" w:rsidRDefault="00635CB3" w:rsidP="00635CB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35CB3">
              <w:rPr>
                <w:b/>
                <w:lang w:eastAsia="en-US"/>
              </w:rPr>
              <w:t>Hantering av säkerhetsutmaningar: den övergripande säkerhetssituationen</w:t>
            </w:r>
          </w:p>
          <w:p w14:paraId="28C63C46" w14:textId="6311D2DE" w:rsidR="00635CB3" w:rsidRPr="005E2E94" w:rsidRDefault="00635CB3" w:rsidP="005E2E94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B050C7E" w14:textId="77777777" w:rsidR="00635CB3" w:rsidRDefault="00635CB3" w:rsidP="00635C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40920DF" w14:textId="515973FF" w:rsidR="00635CB3" w:rsidRPr="003B4C1F" w:rsidRDefault="00635CB3" w:rsidP="00635CB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35CB3">
              <w:rPr>
                <w:b/>
                <w:lang w:eastAsia="en-US"/>
              </w:rPr>
              <w:t>Rådets förordning om gränsöverskridande fastställande och erkännande av föräldraskap</w:t>
            </w:r>
          </w:p>
          <w:p w14:paraId="1443CEA2" w14:textId="52430ADC" w:rsidR="00635CB3" w:rsidRPr="003B4C1F" w:rsidRDefault="00635CB3" w:rsidP="00635C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99A0044" w14:textId="77777777" w:rsidR="00635CB3" w:rsidRDefault="00635CB3" w:rsidP="00635C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560AF0C1" w14:textId="4FD7D0FE" w:rsidR="00635CB3" w:rsidRPr="003B4C1F" w:rsidRDefault="00635CB3" w:rsidP="00635CB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35CB3">
              <w:rPr>
                <w:b/>
                <w:lang w:eastAsia="en-US"/>
              </w:rPr>
              <w:t>Förordningen om inrättande av programmet för rättsliga frågor för perioden 2028–2034 och om upphävande av förordning (EU) 2021/693</w:t>
            </w:r>
          </w:p>
          <w:p w14:paraId="7CC2FB0B" w14:textId="77777777" w:rsidR="00635CB3" w:rsidRDefault="00635CB3" w:rsidP="00635C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243A4FC7" w14:textId="77777777" w:rsidR="00635CB3" w:rsidRDefault="00635CB3" w:rsidP="00635C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26C5D1C" w14:textId="5C649433" w:rsidR="00DD3652" w:rsidRPr="00DD3652" w:rsidRDefault="00DD3652" w:rsidP="00DD3652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DD365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</w:t>
            </w:r>
            <w:r w:rsidRPr="00DD365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Övriga frågor</w:t>
            </w:r>
          </w:p>
          <w:p w14:paraId="723CF3E1" w14:textId="6AF534A7" w:rsidR="00DD3652" w:rsidRPr="00DD3652" w:rsidRDefault="00DD3652" w:rsidP="004831A8">
            <w:pPr>
              <w:pStyle w:val="Liststycke"/>
              <w:numPr>
                <w:ilvl w:val="0"/>
                <w:numId w:val="8"/>
              </w:num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DD3652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Aktuella lagstiftningsförslag</w:t>
            </w:r>
          </w:p>
          <w:p w14:paraId="11BB8866" w14:textId="77777777" w:rsidR="00DD3652" w:rsidRDefault="00DD3652" w:rsidP="00635C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05654584" w14:textId="794EA113" w:rsidR="00635CB3" w:rsidRPr="003B4C1F" w:rsidRDefault="00635CB3" w:rsidP="00635CB3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35CB3">
              <w:rPr>
                <w:b/>
                <w:lang w:eastAsia="en-US"/>
              </w:rPr>
              <w:t xml:space="preserve">Europeiska </w:t>
            </w:r>
            <w:proofErr w:type="gramStart"/>
            <w:r w:rsidRPr="00635CB3">
              <w:rPr>
                <w:b/>
                <w:lang w:eastAsia="en-US"/>
              </w:rPr>
              <w:t>åklagarmyndigheten</w:t>
            </w:r>
            <w:proofErr w:type="gramEnd"/>
          </w:p>
          <w:p w14:paraId="2A9A8822" w14:textId="77777777" w:rsidR="00635CB3" w:rsidRPr="003B4C1F" w:rsidRDefault="00635CB3" w:rsidP="00635CB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68563AC" w14:textId="77777777" w:rsidR="005F4384" w:rsidRDefault="00635CB3" w:rsidP="00000E91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Pr="00635CB3">
              <w:rPr>
                <w:b/>
                <w:lang w:eastAsia="en-US"/>
              </w:rPr>
              <w:t>Rysslands anfallskrig mot Ukraina: kampen mot strafflöshet</w:t>
            </w:r>
          </w:p>
          <w:p w14:paraId="3E8B5D3E" w14:textId="165D9AB9" w:rsidR="00000E91" w:rsidRPr="00000E91" w:rsidRDefault="00000E91" w:rsidP="00000E91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</w:tr>
      <w:tr w:rsidR="00221CE3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67CCAB0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1B34CD14" w14:textId="11A7942E" w:rsidR="004A364D" w:rsidRDefault="004A364D" w:rsidP="004A364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Rättsliga och inrikes 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0150F">
              <w:t>Statssekreterare Johan Berggren</w:t>
            </w:r>
            <w:r w:rsidRPr="0030150F">
              <w:rPr>
                <w:b/>
                <w:bCs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1560C4">
              <w:rPr>
                <w:rFonts w:eastAsiaTheme="minorHAnsi"/>
                <w:color w:val="000000"/>
                <w:lang w:eastAsia="en-US"/>
              </w:rPr>
              <w:t>Försvars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4–5 juni 2026.</w:t>
            </w:r>
          </w:p>
          <w:p w14:paraId="53AC400C" w14:textId="77777777" w:rsidR="004A364D" w:rsidRPr="00AD5233" w:rsidRDefault="004A364D" w:rsidP="004A364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3D48A458" w14:textId="227F607F" w:rsidR="0067240C" w:rsidRPr="0067240C" w:rsidRDefault="004A364D" w:rsidP="0067240C">
            <w:pPr>
              <w:spacing w:line="256" w:lineRule="auto"/>
              <w:rPr>
                <w:b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7240C" w:rsidRPr="0067240C">
              <w:rPr>
                <w:b/>
                <w:lang w:eastAsia="en-US"/>
              </w:rPr>
              <w:t xml:space="preserve">Övriga frågor   </w:t>
            </w:r>
          </w:p>
          <w:p w14:paraId="3749C8E3" w14:textId="0930ECA1" w:rsidR="004A364D" w:rsidRPr="0067240C" w:rsidRDefault="0067240C" w:rsidP="004831A8">
            <w:pPr>
              <w:pStyle w:val="Liststycke"/>
              <w:numPr>
                <w:ilvl w:val="0"/>
                <w:numId w:val="5"/>
              </w:num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67240C">
              <w:rPr>
                <w:b/>
                <w:lang w:eastAsia="en-US"/>
              </w:rPr>
              <w:t xml:space="preserve">Den europeiska koalitionen för civil beredskap och </w:t>
            </w:r>
            <w:proofErr w:type="spellStart"/>
            <w:r w:rsidRPr="0067240C">
              <w:rPr>
                <w:b/>
                <w:lang w:eastAsia="en-US"/>
              </w:rPr>
              <w:t>resiliens</w:t>
            </w:r>
            <w:proofErr w:type="spellEnd"/>
          </w:p>
          <w:p w14:paraId="4452F60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83837" w14:paraId="234E224D" w14:textId="77777777" w:rsidTr="003B4C1F">
        <w:trPr>
          <w:trHeight w:val="568"/>
        </w:trPr>
        <w:tc>
          <w:tcPr>
            <w:tcW w:w="567" w:type="dxa"/>
          </w:tcPr>
          <w:p w14:paraId="6574C4E7" w14:textId="6D2345CE" w:rsidR="00583837" w:rsidRDefault="0058383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3</w:t>
            </w:r>
          </w:p>
        </w:tc>
        <w:tc>
          <w:tcPr>
            <w:tcW w:w="7371" w:type="dxa"/>
          </w:tcPr>
          <w:p w14:paraId="77B447EE" w14:textId="29E6EA0F" w:rsidR="004A364D" w:rsidRDefault="004A364D" w:rsidP="004A364D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b/>
              </w:rPr>
              <w:t>Rättsliga och inrikes frågor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0150F">
              <w:t xml:space="preserve">Statssekreterare Michaela </w:t>
            </w:r>
            <w:proofErr w:type="spellStart"/>
            <w:r w:rsidRPr="0030150F">
              <w:t>Hollis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 samt medarbetare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fr</w:t>
            </w:r>
            <w:r>
              <w:rPr>
                <w:rFonts w:eastAsiaTheme="minorHAnsi"/>
                <w:color w:val="000000"/>
                <w:lang w:eastAsia="en-US"/>
              </w:rPr>
              <w:t xml:space="preserve">ån </w:t>
            </w:r>
            <w:r w:rsidR="001560C4">
              <w:rPr>
                <w:rFonts w:eastAsiaTheme="minorHAnsi"/>
                <w:color w:val="000000"/>
                <w:lang w:eastAsia="en-US"/>
              </w:rPr>
              <w:t>Social</w:t>
            </w:r>
            <w:r w:rsidRPr="003B4C1F">
              <w:rPr>
                <w:rFonts w:eastAsiaTheme="minorHAnsi"/>
                <w:lang w:eastAsia="en-US"/>
              </w:rPr>
              <w:t>departementet</w:t>
            </w:r>
            <w:r>
              <w:rPr>
                <w:rFonts w:eastAsiaTheme="minorHAnsi"/>
                <w:lang w:eastAsia="en-US"/>
              </w:rPr>
              <w:t xml:space="preserve"> och </w:t>
            </w:r>
            <w:r w:rsidR="00E8760B">
              <w:rPr>
                <w:rFonts w:eastAsiaTheme="minorHAnsi"/>
                <w:lang w:eastAsia="en-US"/>
              </w:rPr>
              <w:t>Justitiedepartementet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4–5 juni 2026.</w:t>
            </w:r>
          </w:p>
          <w:p w14:paraId="5A387A88" w14:textId="77777777" w:rsidR="004A364D" w:rsidRPr="00AD5233" w:rsidRDefault="004A364D" w:rsidP="004A364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549054D0" w14:textId="77777777" w:rsidR="004A364D" w:rsidRDefault="004A364D" w:rsidP="004A364D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5–6 mars 2026</w:t>
            </w:r>
          </w:p>
          <w:p w14:paraId="7EB2B519" w14:textId="75F76593" w:rsidR="004A364D" w:rsidRPr="003B4C1F" w:rsidRDefault="004A364D" w:rsidP="004A364D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="0067240C" w:rsidRPr="0067240C">
              <w:rPr>
                <w:b/>
                <w:lang w:eastAsia="en-US"/>
              </w:rPr>
              <w:t>Slutsatser om att gemensamt omsätta EU:s narkotikastrategi i praktiken</w:t>
            </w:r>
          </w:p>
          <w:p w14:paraId="6F8EC095" w14:textId="0AF2AF3D" w:rsidR="004A364D" w:rsidRPr="003B4C1F" w:rsidRDefault="004A364D" w:rsidP="004A364D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ståndpunkt.</w:t>
            </w:r>
          </w:p>
          <w:p w14:paraId="4BB2BECA" w14:textId="77777777" w:rsidR="00583837" w:rsidRDefault="00583837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2E34156D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 xml:space="preserve">§ </w:t>
            </w:r>
            <w:r w:rsidR="00583837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47396B7B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Protokoll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>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4A364D">
              <w:rPr>
                <w:rFonts w:eastAsiaTheme="minorHAnsi"/>
                <w:color w:val="000000"/>
                <w:lang w:eastAsia="en-US"/>
              </w:rPr>
              <w:t>22 maj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</w:t>
            </w:r>
            <w:r w:rsidR="003107D7">
              <w:rPr>
                <w:rFonts w:eastAsiaTheme="minorHAnsi"/>
                <w:color w:val="000000"/>
                <w:lang w:eastAsia="en-US"/>
              </w:rPr>
              <w:t xml:space="preserve">sammanträdet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4A364D">
              <w:rPr>
                <w:rFonts w:eastAsiaTheme="minorHAnsi"/>
                <w:color w:val="000000"/>
                <w:lang w:eastAsia="en-US"/>
              </w:rPr>
              <w:t>13 maj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202</w:t>
            </w:r>
            <w:r w:rsidR="00C63949">
              <w:rPr>
                <w:rFonts w:eastAsiaTheme="minorHAnsi"/>
                <w:color w:val="000000"/>
                <w:lang w:eastAsia="en-US"/>
              </w:rPr>
              <w:t>6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19CDFA30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4A364D">
              <w:rPr>
                <w:rFonts w:eastAsiaTheme="minorHAnsi"/>
                <w:color w:val="000000"/>
                <w:lang w:eastAsia="en-US"/>
              </w:rPr>
              <w:t>22 maj 2026</w:t>
            </w:r>
          </w:p>
          <w:p w14:paraId="0E589735" w14:textId="77C65144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AD5233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AA8B1F0" w14:textId="77777777" w:rsidR="002D0DD2" w:rsidRDefault="002D0DD2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0D921317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5F348A0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83C5308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6AA424" w14:textId="77777777" w:rsidR="00AD5233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1A27E401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3B4C1F">
        <w:rPr>
          <w:b/>
          <w:snapToGrid w:val="0"/>
          <w:lang w:eastAsia="en-US"/>
        </w:rPr>
        <w:t>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3B94B163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115F24">
        <w:rPr>
          <w:b/>
          <w:snapToGrid w:val="0"/>
          <w:lang w:eastAsia="en-US"/>
        </w:rPr>
        <w:t>Rebecca de Sera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7E98F1F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AD5233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Justerat den </w:t>
      </w:r>
      <w:r w:rsidR="004A364D">
        <w:rPr>
          <w:b/>
          <w:snapToGrid w:val="0"/>
          <w:lang w:eastAsia="en-US"/>
        </w:rPr>
        <w:t>5 juni 2026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1936E3BD" w:rsidR="003B4C1F" w:rsidRDefault="00AD5233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E8760B">
        <w:rPr>
          <w:b/>
          <w:snapToGrid w:val="0"/>
          <w:lang w:eastAsia="en-US"/>
        </w:rPr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</w:tblGrid>
      <w:tr w:rsidR="00351D87" w:rsidRPr="00DE5153" w14:paraId="025E1828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03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3220B861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512D6"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512D6">
              <w:rPr>
                <w:b/>
                <w:color w:val="000000"/>
                <w:lang w:val="en-GB" w:eastAsia="en-US"/>
              </w:rPr>
              <w:t>6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4A364D">
              <w:rPr>
                <w:b/>
                <w:color w:val="000000"/>
                <w:lang w:val="en-GB" w:eastAsia="en-US"/>
              </w:rPr>
              <w:t>42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42C828A2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8760B">
              <w:rPr>
                <w:b/>
                <w:color w:val="000000"/>
                <w:szCs w:val="22"/>
                <w:lang w:val="en-GB" w:eastAsia="en-US"/>
              </w:rPr>
              <w:t>-3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450DB5C3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26108CCE" w:rsidR="00351D87" w:rsidRPr="00AD5233" w:rsidRDefault="00AD76A7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621FFDF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3F688E9" w:rsidR="00351D87" w:rsidRPr="00AD5233" w:rsidRDefault="00AD76A7" w:rsidP="00FE5DE2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7ADF38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1680C409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AD5233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51D87" w:rsidRPr="00DE5153" w14:paraId="5E07A5B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Gunilla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0EC4390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51D87" w:rsidRPr="00DE5153" w14:paraId="758E5F2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AD5233" w:rsidRDefault="00351D87" w:rsidP="00FE5DE2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AD5233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22249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610202" w14:textId="2DC8B472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Noria Manouchi</w:t>
            </w:r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6D0A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0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3AE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17B72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49A1D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2EF1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AA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945EC1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4A17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03EF36D4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11E1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Aida Birinxhiku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3B308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E4C0D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0B1710E0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E70100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45890" w:rsidRPr="00166DC1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2AD7C270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1BE6F5D1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DFD9DC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0EEF1B26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281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0F7B6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05F13602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D0CD1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11B19CDB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5D093F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24DC0AC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bookmarkStart w:id="2" w:name="_Hlk216101256"/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bookmarkEnd w:id="2"/>
      <w:tr w:rsidR="00345890" w:rsidRPr="00DE5153" w14:paraId="0884CE01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Frohm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CCAAFFA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65DB44E3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BF9CD12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2B5FFA5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>Markus Kallifatides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3B4CA6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F6BCE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498F1382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828D09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02C5C4F0" w:rsidR="00345890" w:rsidRPr="00DE5153" w:rsidRDefault="001918DF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918DF">
              <w:rPr>
                <w:color w:val="000000"/>
                <w:sz w:val="18"/>
                <w:szCs w:val="18"/>
                <w:lang w:val="en-GB" w:eastAsia="en-US"/>
              </w:rPr>
              <w:t>Merit Frost Lindberg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1F4F9E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7EEB5AC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AE6A82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375AE42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0EFF54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21963C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25C1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5E888AC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611336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35068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51713D23" w:rsidR="00345890" w:rsidRPr="00DE5153" w:rsidRDefault="00882632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268013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5D2A47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95D65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0BBC4EF8" w:rsidR="00345890" w:rsidRPr="00AD5233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46AEA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0B478D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8DF1F8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2D9384AE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02A52E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A88758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3BF56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1915F45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1053726B" w:rsidR="00345890" w:rsidRPr="00DE5153" w:rsidRDefault="00E356C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60FA9A29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C6D660E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522E3E82" w:rsidR="00345890" w:rsidRPr="00AD5233" w:rsidRDefault="00AD76A7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ABAA4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AE65E3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Arkhem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6F4F3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DF04E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Giertz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93FA35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0FD2A55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Chris Dahlqvist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91BABC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4B38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8DC7F4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5320E6D4" w:rsidR="00345890" w:rsidRPr="00AD5233" w:rsidRDefault="00AD76A7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C3CE39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395A4A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6DC7C78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7DC290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3EA21F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F2BFD2" w14:textId="02ED30C1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B5AF3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0F85E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FEBB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2C9B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120D9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0E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8C8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7FD5A5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14509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C76871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D5ED82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7392A9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9E6946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A36556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521B2B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D6C7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995AC4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98901DE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Amanda Palmstierna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0BFDE1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86C8B1" w14:textId="560DCAFC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CDE6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21CF0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BFD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DB6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1CD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BED6F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91B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374CE51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8D0775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A0BBEA3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DCD108F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Ekegren 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3044388B" w:rsidR="00345890" w:rsidRPr="00AD5233" w:rsidRDefault="00AD76A7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8B76B6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5ED91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45890" w:rsidRPr="00DE5153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Melin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7F7E7E9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5BFD11" w14:textId="38CFF178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856F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CD06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D463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71C2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09A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3BFC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1900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244724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8C7B1C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Håkansson 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1AA407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Louise Thunström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1E4FB3D6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E0C357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87897D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443A0B0E" w:rsidR="00345890" w:rsidRPr="00AD5233" w:rsidRDefault="00AD76A7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52C5C0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Alexandra Völker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40BAAD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2D63CB5B" w:rsidR="00345890" w:rsidRPr="00C1609B" w:rsidRDefault="002358B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345890" w:rsidRPr="00583837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45890" w:rsidRPr="003D3F25">
              <w:rPr>
                <w:color w:val="000000"/>
                <w:sz w:val="18"/>
                <w:szCs w:val="18"/>
                <w:lang w:val="en-GB" w:eastAsia="en-US"/>
              </w:rPr>
              <w:t>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2B9174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F4AA260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3F3B0C4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Andreas Lennkvist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6BDC98F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5B30CDFF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2344C1">
              <w:rPr>
                <w:color w:val="000000"/>
                <w:sz w:val="18"/>
                <w:szCs w:val="18"/>
                <w:lang w:val="en-GB" w:eastAsia="en-US"/>
              </w:rPr>
              <w:t>Samuel Gonzalez Westling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6AF801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0046E3A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4B60E8B4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45890" w:rsidRPr="00C1609B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98A170" w:rsidR="00345890" w:rsidRPr="00AD5233" w:rsidRDefault="00345890" w:rsidP="00345890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45890" w:rsidRPr="00DE5153" w14:paraId="5DCA78C6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45890" w:rsidRPr="003B4C1F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345890" w:rsidRPr="00DE5153" w14:paraId="09A9AB6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07EB5B2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1174BA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55853A6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3F014C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37C9FA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999DC6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16C950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CE9C24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DC8F7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E45637B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4F3A38A5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37A3A7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45890" w:rsidRPr="00AF78AD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A872BED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7AA03E19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Joanna Lewerentz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0694A77C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B53A47F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295F65AA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45890" w:rsidRPr="00EF494A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A2B99CE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368618D4" w14:textId="77777777" w:rsidTr="00345890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Fredrik Ahlstedt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16F4D9E7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45890" w:rsidRDefault="00345890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435FC" w:rsidRPr="00DE5153" w14:paraId="4447FCBC" w14:textId="77777777" w:rsidTr="001435FC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56B6E" w14:textId="23FD96D6" w:rsidR="001435FC" w:rsidRPr="003016B3" w:rsidRDefault="001435FC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435FC">
              <w:rPr>
                <w:color w:val="000000"/>
                <w:sz w:val="18"/>
                <w:szCs w:val="18"/>
                <w:lang w:val="en-GB" w:eastAsia="en-US"/>
              </w:rPr>
              <w:t>Gudrun Brunegård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47215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60FC4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27CF42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6F6F6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D08FE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ED901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7E850" w14:textId="77777777" w:rsidR="001435FC" w:rsidRPr="009E414C" w:rsidRDefault="001435FC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6A9101FB" w14:textId="77777777" w:rsidTr="00345890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24AD3C9" w14:textId="67ACDC5A" w:rsidR="00345890" w:rsidRPr="00DE5153" w:rsidRDefault="00345890" w:rsidP="00345890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BABB5A9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56506F6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FC8DADD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8145C6" w14:textId="77777777" w:rsidR="00345890" w:rsidRPr="00AD5233" w:rsidRDefault="00345890" w:rsidP="00345890">
            <w:pPr>
              <w:spacing w:line="256" w:lineRule="auto"/>
              <w:rPr>
                <w:iCs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55E8F94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7B6E1A7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FBA90B" w14:textId="77777777" w:rsidR="00345890" w:rsidRPr="00AD5233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DE5153" w14:paraId="5FD2138F" w14:textId="77777777" w:rsidTr="00345890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3FDE48C" w14:textId="0AE0087C" w:rsidR="00345890" w:rsidRPr="003016B3" w:rsidRDefault="005D05DA" w:rsidP="00345890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Lipinska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5C386" w14:textId="01C6FAC5" w:rsidR="00345890" w:rsidRPr="009E414C" w:rsidRDefault="00AD76A7" w:rsidP="00345890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ABE67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73D4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687A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03BEF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98273A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5A906" w14:textId="77777777" w:rsidR="00345890" w:rsidRPr="009E414C" w:rsidRDefault="00345890" w:rsidP="00345890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345890" w:rsidRPr="00321ABF" w14:paraId="6A3AB734" w14:textId="77777777" w:rsidTr="00345890">
        <w:tblPrEx>
          <w:jc w:val="center"/>
          <w:tblInd w:w="0" w:type="dxa"/>
        </w:tblPrEx>
        <w:trPr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45890" w:rsidRPr="00C80B21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45890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45890" w:rsidRPr="00E47E4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45890" w:rsidRPr="000475F8" w:rsidRDefault="00345890" w:rsidP="0034589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4F266C7B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E512D6"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/2</w:t>
      </w:r>
      <w:r w:rsidR="00E512D6">
        <w:rPr>
          <w:b/>
          <w:color w:val="000000"/>
          <w:lang w:eastAsia="en-US"/>
        </w:rPr>
        <w:t>6</w:t>
      </w:r>
      <w:r w:rsidRPr="00577962">
        <w:rPr>
          <w:b/>
          <w:color w:val="000000"/>
          <w:lang w:eastAsia="en-US"/>
        </w:rPr>
        <w:t>:</w:t>
      </w:r>
      <w:r w:rsidR="004A364D">
        <w:rPr>
          <w:b/>
          <w:color w:val="000000"/>
          <w:lang w:eastAsia="en-US"/>
        </w:rPr>
        <w:t>42</w:t>
      </w:r>
    </w:p>
    <w:p w14:paraId="1F138A3D" w14:textId="131E5C05" w:rsidR="00817FF8" w:rsidRDefault="00817FF8" w:rsidP="00817FF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817FF8">
        <w:rPr>
          <w:b/>
          <w:bCs/>
        </w:rPr>
        <w:t xml:space="preserve">om rådsbeslut rörande Europarådets konvention om förebyggande och bekämpning av våld mot kvinnor och av våld i hemmet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4BAB0AA5" w14:textId="34E4C0BA" w:rsidR="00817FF8" w:rsidRDefault="00817FF8" w:rsidP="00817FF8">
      <w:pPr>
        <w:widowControl/>
      </w:pPr>
      <w:r w:rsidRPr="00906289">
        <w:t>Samrådet avslutades den</w:t>
      </w:r>
      <w:r>
        <w:t xml:space="preserve"> 29 maj 2026. </w:t>
      </w:r>
      <w:r w:rsidRPr="00906289">
        <w:t>Det fanns stöd för regeringens ståndpunkt.</w:t>
      </w:r>
      <w:r>
        <w:t xml:space="preserve"> Ingen avvikande ståndpunkt har anmälts. </w:t>
      </w:r>
    </w:p>
    <w:p w14:paraId="0F7F3B53" w14:textId="77777777" w:rsidR="00817FF8" w:rsidRDefault="00817FF8" w:rsidP="00817FF8">
      <w:pPr>
        <w:tabs>
          <w:tab w:val="left" w:pos="2097"/>
        </w:tabs>
        <w:rPr>
          <w:b/>
          <w:bCs/>
        </w:rPr>
      </w:pPr>
    </w:p>
    <w:p w14:paraId="67574436" w14:textId="543BA6EA" w:rsidR="00817FF8" w:rsidRDefault="00817FF8" w:rsidP="00817FF8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kompletterande listor med</w:t>
      </w:r>
      <w:r w:rsidRPr="0037060A">
        <w:rPr>
          <w:b/>
          <w:bCs/>
        </w:rPr>
        <w:t xml:space="preserve"> troliga A-punkter v.</w:t>
      </w:r>
      <w:r>
        <w:rPr>
          <w:b/>
          <w:bCs/>
        </w:rPr>
        <w:t xml:space="preserve"> 22</w:t>
      </w:r>
    </w:p>
    <w:p w14:paraId="19E0ABD4" w14:textId="1934050D" w:rsidR="00817FF8" w:rsidRDefault="00817FF8" w:rsidP="00817FF8">
      <w:pPr>
        <w:tabs>
          <w:tab w:val="left" w:pos="2097"/>
        </w:tabs>
      </w:pPr>
      <w:r>
        <w:t>Samrådet avslutades den 28 maj 2026. Det fanns stöd för regeringens ståndpunkter. Inga avvikande ståndpunkter har anmälts.</w:t>
      </w:r>
    </w:p>
    <w:p w14:paraId="31536505" w14:textId="77777777" w:rsidR="00817FF8" w:rsidRDefault="00817FF8" w:rsidP="00817FF8">
      <w:pPr>
        <w:rPr>
          <w:b/>
          <w:bCs/>
        </w:rPr>
      </w:pPr>
    </w:p>
    <w:p w14:paraId="57602CC4" w14:textId="7AB29D8F" w:rsidR="00817FF8" w:rsidRDefault="00817FF8" w:rsidP="00817FF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fyra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ar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FA24082" w14:textId="32D505DA" w:rsidR="00817FF8" w:rsidRDefault="00817FF8" w:rsidP="00817FF8">
      <w:pPr>
        <w:tabs>
          <w:tab w:val="left" w:pos="2097"/>
        </w:tabs>
      </w:pPr>
      <w:r w:rsidRPr="00906289">
        <w:t>Samrådet avslutades den</w:t>
      </w:r>
      <w:r>
        <w:t xml:space="preserve"> 27 maj 2026.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 </w:t>
      </w:r>
    </w:p>
    <w:p w14:paraId="2E9184E2" w14:textId="77777777" w:rsidR="00817FF8" w:rsidRDefault="00817FF8" w:rsidP="00817FF8">
      <w:pPr>
        <w:widowControl/>
      </w:pPr>
    </w:p>
    <w:p w14:paraId="2A264F17" w14:textId="77777777" w:rsidR="00817FF8" w:rsidRDefault="00817FF8" w:rsidP="004831A8">
      <w:pPr>
        <w:pStyle w:val="Liststycke"/>
        <w:widowControl/>
        <w:numPr>
          <w:ilvl w:val="0"/>
          <w:numId w:val="2"/>
        </w:numPr>
        <w:contextualSpacing w:val="0"/>
      </w:pPr>
      <w:r>
        <w:t>Antagande av rådsbeslut om ändring av rådets beslut om en stödåtgärd inom ramen för den europeiska fredsfaciliteten till stöd för Republiken Moldaviens försvarsmakt</w:t>
      </w:r>
    </w:p>
    <w:p w14:paraId="1AB4E56C" w14:textId="77777777" w:rsidR="00817FF8" w:rsidRDefault="00817FF8" w:rsidP="004831A8">
      <w:pPr>
        <w:pStyle w:val="Liststycke"/>
        <w:widowControl/>
        <w:numPr>
          <w:ilvl w:val="0"/>
          <w:numId w:val="2"/>
        </w:numPr>
        <w:contextualSpacing w:val="0"/>
      </w:pPr>
      <w:r>
        <w:t>Antagande av rådsbeslut om ändring av rådets beslut om en stödåtgärd inom ramen för den europeiska fredsfaciliteten till stöd för Republiken Moldaviens försvarsmakt</w:t>
      </w:r>
    </w:p>
    <w:p w14:paraId="28D21F53" w14:textId="77777777" w:rsidR="00817FF8" w:rsidRDefault="00817FF8" w:rsidP="004831A8">
      <w:pPr>
        <w:pStyle w:val="Liststycke"/>
        <w:widowControl/>
        <w:numPr>
          <w:ilvl w:val="0"/>
          <w:numId w:val="2"/>
        </w:numPr>
        <w:contextualSpacing w:val="0"/>
      </w:pPr>
      <w:r>
        <w:t>Antagande av rådsbeslut om ändring av rådets beslut och genomförandeförordning om restriktiva åtgärder mot allvarliga kränkningar av och brott mot de mänskliga rättigheterna</w:t>
      </w:r>
    </w:p>
    <w:p w14:paraId="20088ABF" w14:textId="77777777" w:rsidR="00817FF8" w:rsidRDefault="00817FF8" w:rsidP="004831A8">
      <w:pPr>
        <w:pStyle w:val="Liststycke"/>
        <w:widowControl/>
        <w:numPr>
          <w:ilvl w:val="0"/>
          <w:numId w:val="2"/>
        </w:numPr>
        <w:contextualSpacing w:val="0"/>
      </w:pPr>
      <w:r>
        <w:t>Antagande av rådsbeslut om ändring av rådets beslut om restriktiva åtgärder mot dem som stödjer, underlättar eller möjliggör våldshandlingar från Hamas och Palestinska islamiska jihad.</w:t>
      </w:r>
    </w:p>
    <w:p w14:paraId="608E8A65" w14:textId="77777777" w:rsidR="00817FF8" w:rsidRDefault="00817FF8" w:rsidP="00817FF8">
      <w:pPr>
        <w:rPr>
          <w:b/>
          <w:bCs/>
        </w:rPr>
      </w:pPr>
    </w:p>
    <w:p w14:paraId="2645B231" w14:textId="4352F505" w:rsidR="00817FF8" w:rsidRDefault="00817FF8" w:rsidP="00817FF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5AD1D259" w14:textId="784AAA0A" w:rsidR="00817FF8" w:rsidRDefault="00817FF8" w:rsidP="00817FF8">
      <w:pPr>
        <w:widowControl/>
      </w:pPr>
      <w:r w:rsidRPr="00906289">
        <w:t>Samrådet avslutades den</w:t>
      </w:r>
      <w:r>
        <w:t xml:space="preserve"> 27 maj 2026. </w:t>
      </w:r>
      <w:r w:rsidRPr="00906289">
        <w:t>Det fanns stöd för regeringens ståndpunkt.</w:t>
      </w:r>
      <w:r>
        <w:t xml:space="preserve"> Ingen avvikande ståndpunkt har anmälts.</w:t>
      </w:r>
    </w:p>
    <w:p w14:paraId="72A7B132" w14:textId="77777777" w:rsidR="00817FF8" w:rsidRDefault="00817FF8" w:rsidP="00817FF8">
      <w:pPr>
        <w:rPr>
          <w:b/>
          <w:bCs/>
        </w:rPr>
      </w:pPr>
    </w:p>
    <w:p w14:paraId="259F49D6" w14:textId="71E0E94C" w:rsidR="00817FF8" w:rsidRPr="00817FF8" w:rsidRDefault="00817FF8" w:rsidP="004831A8">
      <w:pPr>
        <w:numPr>
          <w:ilvl w:val="0"/>
          <w:numId w:val="6"/>
        </w:numPr>
      </w:pPr>
      <w:r w:rsidRPr="00817FF8">
        <w:t>Rådets beslut och genomförande förordning om en stödåtgärd till Libanons försvarsmakt via EU:s fredsfacilitet.</w:t>
      </w:r>
    </w:p>
    <w:p w14:paraId="3D02CA33" w14:textId="77777777" w:rsidR="00817FF8" w:rsidRDefault="00817FF8" w:rsidP="00817FF8">
      <w:pPr>
        <w:rPr>
          <w:b/>
          <w:bCs/>
        </w:rPr>
      </w:pPr>
    </w:p>
    <w:p w14:paraId="3F685C21" w14:textId="70C5E323" w:rsidR="00817FF8" w:rsidRDefault="00817FF8" w:rsidP="00817FF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annotering</w:t>
      </w:r>
      <w:r>
        <w:rPr>
          <w:b/>
          <w:bCs/>
        </w:rPr>
        <w:t xml:space="preserve"> </w:t>
      </w:r>
      <w:r w:rsidRPr="00817FF8">
        <w:rPr>
          <w:b/>
          <w:bCs/>
        </w:rPr>
        <w:t xml:space="preserve">om Dushanbe deklarationen (4th Dushanbe </w:t>
      </w:r>
      <w:proofErr w:type="spellStart"/>
      <w:r w:rsidRPr="00817FF8">
        <w:rPr>
          <w:b/>
          <w:bCs/>
        </w:rPr>
        <w:t>Water</w:t>
      </w:r>
      <w:proofErr w:type="spellEnd"/>
      <w:r w:rsidRPr="00817FF8">
        <w:rPr>
          <w:b/>
          <w:bCs/>
        </w:rPr>
        <w:t xml:space="preserve"> </w:t>
      </w:r>
      <w:proofErr w:type="spellStart"/>
      <w:r w:rsidRPr="00817FF8">
        <w:rPr>
          <w:b/>
          <w:bCs/>
        </w:rPr>
        <w:t>Decade</w:t>
      </w:r>
      <w:proofErr w:type="spellEnd"/>
      <w:r w:rsidRPr="00817FF8">
        <w:rPr>
          <w:b/>
          <w:bCs/>
        </w:rPr>
        <w:t xml:space="preserve"> Conference)</w:t>
      </w:r>
      <w:r>
        <w:rPr>
          <w:b/>
          <w:bCs/>
        </w:rPr>
        <w:t xml:space="preserve"> </w:t>
      </w:r>
      <w:r w:rsidRPr="00906289">
        <w:rPr>
          <w:b/>
          <w:bCs/>
        </w:rPr>
        <w:t xml:space="preserve">på </w:t>
      </w:r>
      <w:r>
        <w:rPr>
          <w:b/>
          <w:bCs/>
        </w:rPr>
        <w:t>utrikesområdet</w:t>
      </w:r>
    </w:p>
    <w:p w14:paraId="1EA4F489" w14:textId="3C53AAA2" w:rsidR="00817FF8" w:rsidRPr="00817FF8" w:rsidRDefault="00817FF8" w:rsidP="00817FF8">
      <w:r w:rsidRPr="00906289">
        <w:t>Samrådet avslutades den</w:t>
      </w:r>
      <w:r>
        <w:t xml:space="preserve"> 27 maj 2026. </w:t>
      </w:r>
      <w:r w:rsidRPr="00906289">
        <w:t>Det fanns stöd för regeringens ståndpunkt.</w:t>
      </w:r>
      <w:r>
        <w:t xml:space="preserve"> Ingen avvikande ståndpunkt har anmälts.</w:t>
      </w:r>
    </w:p>
    <w:p w14:paraId="4B468979" w14:textId="77777777" w:rsidR="004A4C77" w:rsidRDefault="004A4C77" w:rsidP="008830A7">
      <w:pPr>
        <w:rPr>
          <w:b/>
        </w:rPr>
      </w:pPr>
    </w:p>
    <w:p w14:paraId="2B6B68CE" w14:textId="77777777" w:rsidR="004A4C77" w:rsidRPr="00221CE3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4A4C77" w:rsidRPr="00221CE3" w:rsidSect="001A329A">
      <w:headerReference w:type="even" r:id="rId8"/>
      <w:headerReference w:type="default" r:id="rId9"/>
      <w:headerReference w:type="first" r:id="rId10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C66DA" w14:textId="77777777" w:rsidR="004831A8" w:rsidRDefault="004831A8" w:rsidP="00011EB2">
      <w:r>
        <w:separator/>
      </w:r>
    </w:p>
  </w:endnote>
  <w:endnote w:type="continuationSeparator" w:id="0">
    <w:p w14:paraId="3EA02F6E" w14:textId="77777777" w:rsidR="004831A8" w:rsidRDefault="004831A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02F25" w14:textId="77777777" w:rsidR="004831A8" w:rsidRDefault="004831A8" w:rsidP="00011EB2">
      <w:r>
        <w:separator/>
      </w:r>
    </w:p>
  </w:footnote>
  <w:footnote w:type="continuationSeparator" w:id="0">
    <w:p w14:paraId="57292872" w14:textId="77777777" w:rsidR="004831A8" w:rsidRDefault="004831A8" w:rsidP="00011E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F0ED" w14:textId="3269856A" w:rsidR="00B80952" w:rsidRDefault="00B8095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B52DC" w14:textId="4D0776E8" w:rsidR="00B80952" w:rsidRDefault="00B8095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18363" w14:textId="783965E8" w:rsidR="00B80952" w:rsidRDefault="00B809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DA65AF"/>
    <w:multiLevelType w:val="hybridMultilevel"/>
    <w:tmpl w:val="820C862C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3" w15:restartNumberingAfterBreak="0">
    <w:nsid w:val="51B6745D"/>
    <w:multiLevelType w:val="hybridMultilevel"/>
    <w:tmpl w:val="2F9A9AA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1275D"/>
    <w:multiLevelType w:val="hybridMultilevel"/>
    <w:tmpl w:val="CAF4965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C08E6"/>
    <w:multiLevelType w:val="hybridMultilevel"/>
    <w:tmpl w:val="68EA642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BC3B2F"/>
    <w:multiLevelType w:val="hybridMultilevel"/>
    <w:tmpl w:val="D78EE4DE"/>
    <w:lvl w:ilvl="0" w:tplc="21FC1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B1C51"/>
    <w:multiLevelType w:val="hybridMultilevel"/>
    <w:tmpl w:val="0062F31C"/>
    <w:lvl w:ilvl="0" w:tplc="DF04462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381417">
    <w:abstractNumId w:val="2"/>
  </w:num>
  <w:num w:numId="2" w16cid:durableId="1204101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563014">
    <w:abstractNumId w:val="4"/>
  </w:num>
  <w:num w:numId="4" w16cid:durableId="1973712976">
    <w:abstractNumId w:val="3"/>
  </w:num>
  <w:num w:numId="5" w16cid:durableId="108666058">
    <w:abstractNumId w:val="5"/>
  </w:num>
  <w:num w:numId="6" w16cid:durableId="480121763">
    <w:abstractNumId w:val="6"/>
  </w:num>
  <w:num w:numId="7" w16cid:durableId="989747750">
    <w:abstractNumId w:val="1"/>
  </w:num>
  <w:num w:numId="8" w16cid:durableId="177605279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E91"/>
    <w:rsid w:val="00000F36"/>
    <w:rsid w:val="00001163"/>
    <w:rsid w:val="0000287F"/>
    <w:rsid w:val="0000314A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1641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6CB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58C0"/>
    <w:rsid w:val="000E709A"/>
    <w:rsid w:val="000F007A"/>
    <w:rsid w:val="000F00F0"/>
    <w:rsid w:val="000F0706"/>
    <w:rsid w:val="000F248E"/>
    <w:rsid w:val="000F54D8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5F24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0DC"/>
    <w:rsid w:val="001361E0"/>
    <w:rsid w:val="00136D22"/>
    <w:rsid w:val="001373D6"/>
    <w:rsid w:val="00137CFC"/>
    <w:rsid w:val="001401F8"/>
    <w:rsid w:val="00141975"/>
    <w:rsid w:val="00141FEE"/>
    <w:rsid w:val="001435FC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C4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18DF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08C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3F8F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4C1"/>
    <w:rsid w:val="0023466C"/>
    <w:rsid w:val="0023468C"/>
    <w:rsid w:val="0023507D"/>
    <w:rsid w:val="002358BC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1AF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2F69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7D7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5890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548C"/>
    <w:rsid w:val="00386CC5"/>
    <w:rsid w:val="003873FD"/>
    <w:rsid w:val="00387AB2"/>
    <w:rsid w:val="00390570"/>
    <w:rsid w:val="00390813"/>
    <w:rsid w:val="00390AEE"/>
    <w:rsid w:val="00390BE4"/>
    <w:rsid w:val="00391110"/>
    <w:rsid w:val="003919C0"/>
    <w:rsid w:val="00392ABD"/>
    <w:rsid w:val="00392DEF"/>
    <w:rsid w:val="00393409"/>
    <w:rsid w:val="0039387F"/>
    <w:rsid w:val="00394780"/>
    <w:rsid w:val="003949FF"/>
    <w:rsid w:val="00394F50"/>
    <w:rsid w:val="00395B6E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4EC3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0B5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9AC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31A8"/>
    <w:rsid w:val="00484789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364D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4CAB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837"/>
    <w:rsid w:val="00583B4B"/>
    <w:rsid w:val="00583C67"/>
    <w:rsid w:val="00584750"/>
    <w:rsid w:val="0058488F"/>
    <w:rsid w:val="00584DB5"/>
    <w:rsid w:val="00585559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5D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2E94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4384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AD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5CB3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6F17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240C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A7AFF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1C5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293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547"/>
    <w:rsid w:val="00814AA5"/>
    <w:rsid w:val="0081534D"/>
    <w:rsid w:val="00815EDF"/>
    <w:rsid w:val="00816AE3"/>
    <w:rsid w:val="00817702"/>
    <w:rsid w:val="00817ED4"/>
    <w:rsid w:val="00817FF8"/>
    <w:rsid w:val="00820689"/>
    <w:rsid w:val="00820C56"/>
    <w:rsid w:val="008215D4"/>
    <w:rsid w:val="00821DF5"/>
    <w:rsid w:val="00821FFE"/>
    <w:rsid w:val="008230D0"/>
    <w:rsid w:val="008233BD"/>
    <w:rsid w:val="00823C61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8D8"/>
    <w:rsid w:val="00854BBF"/>
    <w:rsid w:val="00854EAE"/>
    <w:rsid w:val="0085576F"/>
    <w:rsid w:val="00856018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632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3D2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14C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632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64F3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30BE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27E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233"/>
    <w:rsid w:val="00AD5C75"/>
    <w:rsid w:val="00AD6143"/>
    <w:rsid w:val="00AD76A7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6BB"/>
    <w:rsid w:val="00B80952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4D4C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3378"/>
    <w:rsid w:val="00C63949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032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7E0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8DF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652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E7A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6CC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2D6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8760B"/>
    <w:rsid w:val="00E901CC"/>
    <w:rsid w:val="00E90941"/>
    <w:rsid w:val="00E90D79"/>
    <w:rsid w:val="00E9107E"/>
    <w:rsid w:val="00E91DFB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5A3B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9D3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6CA2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0524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151</TotalTime>
  <Pages>8</Pages>
  <Words>1281</Words>
  <Characters>7667</Characters>
  <Application>Microsoft Office Word</Application>
  <DocSecurity>0</DocSecurity>
  <Lines>1277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Rebecca De Sera</cp:lastModifiedBy>
  <cp:revision>31</cp:revision>
  <cp:lastPrinted>2023-12-19T08:01:00Z</cp:lastPrinted>
  <dcterms:created xsi:type="dcterms:W3CDTF">2025-10-23T11:14:00Z</dcterms:created>
  <dcterms:modified xsi:type="dcterms:W3CDTF">2026-06-02T07:00:00Z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2025-09-19T10:08:30Z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fdcb8c49-b470-4dbe-9dbc-1096b0e75aec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