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396D61F5" w14:textId="77777777" w:rsidTr="00782EA9">
        <w:tc>
          <w:tcPr>
            <w:tcW w:w="9141" w:type="dxa"/>
          </w:tcPr>
          <w:p w14:paraId="735CDF52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4CF04AAB" w14:textId="77777777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3453B3B2" w14:textId="77777777" w:rsidR="0096348C" w:rsidRPr="00477C9F" w:rsidRDefault="0096348C" w:rsidP="00477C9F">
      <w:pPr>
        <w:rPr>
          <w:sz w:val="22"/>
          <w:szCs w:val="22"/>
        </w:rPr>
      </w:pPr>
    </w:p>
    <w:p w14:paraId="0A217647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477C9F" w14:paraId="252FAC83" w14:textId="77777777" w:rsidTr="00F86ACF">
        <w:trPr>
          <w:cantSplit/>
          <w:trHeight w:val="742"/>
        </w:trPr>
        <w:tc>
          <w:tcPr>
            <w:tcW w:w="1790" w:type="dxa"/>
          </w:tcPr>
          <w:p w14:paraId="40C347A0" w14:textId="77777777" w:rsidR="008273F4" w:rsidRDefault="008273F4" w:rsidP="00477C9F">
            <w:pPr>
              <w:rPr>
                <w:b/>
                <w:sz w:val="22"/>
                <w:szCs w:val="22"/>
              </w:rPr>
            </w:pPr>
            <w:r w:rsidRPr="002E7A56">
              <w:rPr>
                <w:b/>
                <w:sz w:val="22"/>
                <w:szCs w:val="22"/>
              </w:rPr>
              <w:t>SÄRSKILT</w:t>
            </w:r>
          </w:p>
          <w:p w14:paraId="1E9FAA0E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6E4BA842" w14:textId="7D95E40F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</w:t>
            </w:r>
            <w:r w:rsidR="007118C9">
              <w:rPr>
                <w:b/>
                <w:sz w:val="22"/>
                <w:szCs w:val="22"/>
              </w:rPr>
              <w:t>2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7118C9">
              <w:rPr>
                <w:b/>
                <w:sz w:val="22"/>
                <w:szCs w:val="22"/>
              </w:rPr>
              <w:t>3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DD7C97">
              <w:rPr>
                <w:b/>
                <w:sz w:val="22"/>
                <w:szCs w:val="22"/>
              </w:rPr>
              <w:t>30</w:t>
            </w:r>
          </w:p>
          <w:p w14:paraId="6782EFA0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7030A56D" w14:textId="77777777" w:rsidTr="00F86ACF">
        <w:tc>
          <w:tcPr>
            <w:tcW w:w="1790" w:type="dxa"/>
          </w:tcPr>
          <w:p w14:paraId="30F9D9D5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7C269BB7" w14:textId="33B382F2" w:rsidR="0096348C" w:rsidRPr="00477C9F" w:rsidRDefault="009D1BB5" w:rsidP="00A54DE5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20</w:t>
            </w:r>
            <w:r w:rsidR="000A7D87">
              <w:rPr>
                <w:sz w:val="22"/>
                <w:szCs w:val="22"/>
              </w:rPr>
              <w:t>2</w:t>
            </w:r>
            <w:r w:rsidR="000A1D83">
              <w:rPr>
                <w:sz w:val="22"/>
                <w:szCs w:val="22"/>
              </w:rPr>
              <w:t>3</w:t>
            </w:r>
            <w:r w:rsidR="00D52626" w:rsidRPr="00477C9F">
              <w:rPr>
                <w:sz w:val="22"/>
                <w:szCs w:val="22"/>
              </w:rPr>
              <w:t>-</w:t>
            </w:r>
            <w:r w:rsidR="000A1D83">
              <w:rPr>
                <w:sz w:val="22"/>
                <w:szCs w:val="22"/>
              </w:rPr>
              <w:t>0</w:t>
            </w:r>
            <w:r w:rsidR="000106E1">
              <w:rPr>
                <w:sz w:val="22"/>
                <w:szCs w:val="22"/>
              </w:rPr>
              <w:t>3</w:t>
            </w:r>
            <w:r w:rsidR="009B3631">
              <w:rPr>
                <w:sz w:val="22"/>
                <w:szCs w:val="22"/>
              </w:rPr>
              <w:t>-</w:t>
            </w:r>
            <w:r w:rsidR="00DD7C97">
              <w:rPr>
                <w:sz w:val="22"/>
                <w:szCs w:val="22"/>
              </w:rPr>
              <w:t>30</w:t>
            </w:r>
          </w:p>
        </w:tc>
      </w:tr>
      <w:tr w:rsidR="0096348C" w:rsidRPr="00477C9F" w14:paraId="08054574" w14:textId="77777777" w:rsidTr="00F86ACF">
        <w:tc>
          <w:tcPr>
            <w:tcW w:w="1790" w:type="dxa"/>
          </w:tcPr>
          <w:p w14:paraId="154740CF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698E0290" w14:textId="57966A96" w:rsidR="00BD53C1" w:rsidRPr="00477C9F" w:rsidRDefault="00193A4D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9B3631">
              <w:rPr>
                <w:sz w:val="22"/>
                <w:szCs w:val="22"/>
              </w:rPr>
              <w:t>.</w:t>
            </w:r>
            <w:r w:rsidR="008240F6">
              <w:rPr>
                <w:sz w:val="22"/>
                <w:szCs w:val="22"/>
              </w:rPr>
              <w:t>23</w:t>
            </w:r>
            <w:r w:rsidR="00CF4ED5">
              <w:rPr>
                <w:sz w:val="22"/>
                <w:szCs w:val="22"/>
              </w:rPr>
              <w:t>–</w:t>
            </w:r>
            <w:r w:rsidR="003D37E4">
              <w:rPr>
                <w:sz w:val="22"/>
                <w:szCs w:val="22"/>
              </w:rPr>
              <w:t>9.51</w:t>
            </w:r>
          </w:p>
        </w:tc>
      </w:tr>
      <w:tr w:rsidR="0096348C" w:rsidRPr="00477C9F" w14:paraId="7B58FBA4" w14:textId="77777777" w:rsidTr="00F86ACF">
        <w:tc>
          <w:tcPr>
            <w:tcW w:w="1790" w:type="dxa"/>
          </w:tcPr>
          <w:p w14:paraId="4D461F46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162A99BF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 1</w:t>
            </w:r>
          </w:p>
        </w:tc>
      </w:tr>
    </w:tbl>
    <w:p w14:paraId="1FBAB8D1" w14:textId="77777777" w:rsidR="0096348C" w:rsidRPr="00477C9F" w:rsidRDefault="0096348C" w:rsidP="00477C9F">
      <w:pPr>
        <w:rPr>
          <w:sz w:val="22"/>
          <w:szCs w:val="22"/>
        </w:rPr>
      </w:pPr>
    </w:p>
    <w:p w14:paraId="5950F5AD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11EDE031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53"/>
        <w:gridCol w:w="6596"/>
      </w:tblGrid>
      <w:tr w:rsidR="00F84080" w:rsidRPr="00C57684" w14:paraId="543C0953" w14:textId="77777777" w:rsidTr="00F86ACF">
        <w:tc>
          <w:tcPr>
            <w:tcW w:w="753" w:type="dxa"/>
          </w:tcPr>
          <w:p w14:paraId="6DBE7251" w14:textId="77777777" w:rsidR="00F84080" w:rsidRPr="00C57684" w:rsidRDefault="00BD53C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C57684">
              <w:rPr>
                <w:b/>
                <w:snapToGrid w:val="0"/>
                <w:sz w:val="22"/>
                <w:szCs w:val="22"/>
              </w:rPr>
              <w:t>§</w:t>
            </w:r>
            <w:r w:rsidR="005B5E8D" w:rsidRPr="00C57684">
              <w:rPr>
                <w:b/>
                <w:snapToGrid w:val="0"/>
                <w:sz w:val="22"/>
                <w:szCs w:val="22"/>
              </w:rPr>
              <w:t xml:space="preserve"> 1</w:t>
            </w:r>
          </w:p>
        </w:tc>
        <w:tc>
          <w:tcPr>
            <w:tcW w:w="6596" w:type="dxa"/>
          </w:tcPr>
          <w:p w14:paraId="3E34884F" w14:textId="77777777" w:rsidR="00336917" w:rsidRPr="00C57684" w:rsidRDefault="00336917" w:rsidP="0033691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C57684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005E1459" w14:textId="77777777" w:rsidR="00F84080" w:rsidRPr="00C57684" w:rsidRDefault="00F84080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343F3F0C" w14:textId="440A5F8D" w:rsidR="0069143B" w:rsidRPr="00C57684" w:rsidRDefault="007864F6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C57684">
              <w:rPr>
                <w:snapToGrid w:val="0"/>
                <w:sz w:val="22"/>
                <w:szCs w:val="22"/>
              </w:rPr>
              <w:t>Utskottet justerade särskilt protokoll 202</w:t>
            </w:r>
            <w:r w:rsidR="007118C9" w:rsidRPr="00C57684">
              <w:rPr>
                <w:snapToGrid w:val="0"/>
                <w:sz w:val="22"/>
                <w:szCs w:val="22"/>
              </w:rPr>
              <w:t>2</w:t>
            </w:r>
            <w:r w:rsidRPr="00C57684">
              <w:rPr>
                <w:snapToGrid w:val="0"/>
                <w:sz w:val="22"/>
                <w:szCs w:val="22"/>
              </w:rPr>
              <w:t>/2</w:t>
            </w:r>
            <w:r w:rsidR="007118C9" w:rsidRPr="00C57684">
              <w:rPr>
                <w:snapToGrid w:val="0"/>
                <w:sz w:val="22"/>
                <w:szCs w:val="22"/>
              </w:rPr>
              <w:t>3</w:t>
            </w:r>
            <w:r w:rsidRPr="00C57684">
              <w:rPr>
                <w:snapToGrid w:val="0"/>
                <w:sz w:val="22"/>
                <w:szCs w:val="22"/>
              </w:rPr>
              <w:t>:</w:t>
            </w:r>
            <w:r w:rsidR="00DD7C97" w:rsidRPr="00C57684">
              <w:rPr>
                <w:snapToGrid w:val="0"/>
                <w:sz w:val="22"/>
                <w:szCs w:val="22"/>
              </w:rPr>
              <w:t>29</w:t>
            </w:r>
            <w:r w:rsidR="00FD0038" w:rsidRPr="00C57684">
              <w:rPr>
                <w:snapToGrid w:val="0"/>
                <w:sz w:val="22"/>
                <w:szCs w:val="22"/>
              </w:rPr>
              <w:t>.</w:t>
            </w:r>
          </w:p>
          <w:p w14:paraId="79628959" w14:textId="77777777" w:rsidR="007864F6" w:rsidRPr="00C57684" w:rsidRDefault="007864F6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F84080" w:rsidRPr="00C57684" w14:paraId="2A26ED65" w14:textId="77777777" w:rsidTr="00F86ACF">
        <w:tc>
          <w:tcPr>
            <w:tcW w:w="753" w:type="dxa"/>
          </w:tcPr>
          <w:p w14:paraId="44FC9254" w14:textId="3A45C47C" w:rsidR="00F84080" w:rsidRPr="00C57684" w:rsidRDefault="003955E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C57684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8240F6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596" w:type="dxa"/>
          </w:tcPr>
          <w:p w14:paraId="28868CB7" w14:textId="0C1A5BB4" w:rsidR="0069143B" w:rsidRPr="00C57684" w:rsidRDefault="00C57684" w:rsidP="0069143B">
            <w:pPr>
              <w:rPr>
                <w:b/>
                <w:snapToGrid w:val="0"/>
                <w:sz w:val="22"/>
                <w:szCs w:val="22"/>
              </w:rPr>
            </w:pPr>
            <w:r w:rsidRPr="00C57684">
              <w:rPr>
                <w:b/>
                <w:sz w:val="22"/>
                <w:szCs w:val="22"/>
              </w:rPr>
              <w:t>Beredningen av lagförslag om sekretess i ärenden om elstöd – G21</w:t>
            </w:r>
          </w:p>
          <w:p w14:paraId="0A08248A" w14:textId="77777777" w:rsidR="00376C7D" w:rsidRPr="00C57684" w:rsidRDefault="00376C7D" w:rsidP="0069143B">
            <w:pPr>
              <w:rPr>
                <w:b/>
                <w:snapToGrid w:val="0"/>
                <w:sz w:val="22"/>
                <w:szCs w:val="22"/>
              </w:rPr>
            </w:pPr>
          </w:p>
          <w:p w14:paraId="178F6F81" w14:textId="0ABE9E54" w:rsidR="008240F6" w:rsidRPr="003E0A82" w:rsidRDefault="008240F6" w:rsidP="008240F6">
            <w:pPr>
              <w:spacing w:after="240"/>
              <w:rPr>
                <w:snapToGrid w:val="0"/>
                <w:sz w:val="22"/>
                <w:szCs w:val="22"/>
              </w:rPr>
            </w:pPr>
            <w:r w:rsidRPr="003E0A82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74B55664" w14:textId="77777777" w:rsidR="008240F6" w:rsidRPr="003E0A82" w:rsidRDefault="008240F6" w:rsidP="008240F6">
            <w:pPr>
              <w:rPr>
                <w:snapToGrid w:val="0"/>
                <w:sz w:val="22"/>
                <w:szCs w:val="22"/>
              </w:rPr>
            </w:pPr>
            <w:r w:rsidRPr="003E0A82">
              <w:rPr>
                <w:snapToGrid w:val="0"/>
                <w:sz w:val="22"/>
                <w:szCs w:val="22"/>
              </w:rPr>
              <w:t>Ärendet bordlades.</w:t>
            </w:r>
          </w:p>
          <w:p w14:paraId="756E790D" w14:textId="77777777" w:rsidR="0069143B" w:rsidRPr="00C57684" w:rsidRDefault="0069143B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C57684" w:rsidRPr="00C57684" w14:paraId="481446C2" w14:textId="77777777" w:rsidTr="00F86ACF">
        <w:tc>
          <w:tcPr>
            <w:tcW w:w="753" w:type="dxa"/>
          </w:tcPr>
          <w:p w14:paraId="38601C25" w14:textId="1F43264F" w:rsidR="00C57684" w:rsidRPr="00C57684" w:rsidRDefault="00C57684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8240F6">
              <w:rPr>
                <w:b/>
                <w:snapToGrid w:val="0"/>
                <w:sz w:val="22"/>
                <w:szCs w:val="22"/>
              </w:rPr>
              <w:t xml:space="preserve"> 3</w:t>
            </w:r>
          </w:p>
        </w:tc>
        <w:tc>
          <w:tcPr>
            <w:tcW w:w="6596" w:type="dxa"/>
          </w:tcPr>
          <w:p w14:paraId="1397E629" w14:textId="77777777" w:rsidR="00C57684" w:rsidRDefault="00C57684" w:rsidP="0069143B">
            <w:pPr>
              <w:rPr>
                <w:b/>
                <w:sz w:val="22"/>
                <w:szCs w:val="22"/>
              </w:rPr>
            </w:pPr>
            <w:r w:rsidRPr="00C57684">
              <w:rPr>
                <w:b/>
                <w:sz w:val="22"/>
                <w:szCs w:val="22"/>
              </w:rPr>
              <w:t>Statsministerns hantering av en statssekreterare – G22</w:t>
            </w:r>
          </w:p>
          <w:p w14:paraId="5F2BEFA3" w14:textId="77777777" w:rsidR="00C57684" w:rsidRDefault="00C57684" w:rsidP="0069143B">
            <w:pPr>
              <w:rPr>
                <w:b/>
                <w:sz w:val="22"/>
                <w:szCs w:val="22"/>
              </w:rPr>
            </w:pPr>
          </w:p>
          <w:p w14:paraId="2B16C6FD" w14:textId="77777777" w:rsidR="008240F6" w:rsidRPr="003E0A82" w:rsidRDefault="008240F6" w:rsidP="008240F6">
            <w:pPr>
              <w:spacing w:after="240"/>
              <w:rPr>
                <w:snapToGrid w:val="0"/>
                <w:sz w:val="22"/>
                <w:szCs w:val="22"/>
              </w:rPr>
            </w:pPr>
            <w:r w:rsidRPr="003E0A82">
              <w:rPr>
                <w:snapToGrid w:val="0"/>
                <w:sz w:val="22"/>
                <w:szCs w:val="22"/>
              </w:rPr>
              <w:t xml:space="preserve">Utskottet behandlade granskningsärendet.  </w:t>
            </w:r>
          </w:p>
          <w:p w14:paraId="23DCA277" w14:textId="77777777" w:rsidR="008240F6" w:rsidRPr="003E0A82" w:rsidRDefault="008240F6" w:rsidP="008240F6">
            <w:pPr>
              <w:rPr>
                <w:snapToGrid w:val="0"/>
                <w:sz w:val="22"/>
                <w:szCs w:val="22"/>
              </w:rPr>
            </w:pPr>
            <w:r w:rsidRPr="003E0A82">
              <w:rPr>
                <w:snapToGrid w:val="0"/>
                <w:sz w:val="22"/>
                <w:szCs w:val="22"/>
              </w:rPr>
              <w:t>Ärendet bordlades.</w:t>
            </w:r>
          </w:p>
          <w:p w14:paraId="5A24927A" w14:textId="45656DA3" w:rsidR="00C57684" w:rsidRPr="00C57684" w:rsidRDefault="00C57684" w:rsidP="0069143B">
            <w:pPr>
              <w:rPr>
                <w:b/>
                <w:sz w:val="22"/>
                <w:szCs w:val="22"/>
              </w:rPr>
            </w:pPr>
          </w:p>
        </w:tc>
      </w:tr>
      <w:tr w:rsidR="00C57684" w:rsidRPr="00C57684" w14:paraId="67B56FB8" w14:textId="77777777" w:rsidTr="00F86ACF">
        <w:tc>
          <w:tcPr>
            <w:tcW w:w="753" w:type="dxa"/>
          </w:tcPr>
          <w:p w14:paraId="793E2E32" w14:textId="14FD9172" w:rsidR="00C57684" w:rsidRPr="00C57684" w:rsidRDefault="00C57684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8240F6">
              <w:rPr>
                <w:b/>
                <w:snapToGrid w:val="0"/>
                <w:sz w:val="22"/>
                <w:szCs w:val="22"/>
              </w:rPr>
              <w:t xml:space="preserve"> 4</w:t>
            </w:r>
          </w:p>
        </w:tc>
        <w:tc>
          <w:tcPr>
            <w:tcW w:w="6596" w:type="dxa"/>
          </w:tcPr>
          <w:p w14:paraId="7D59D71F" w14:textId="77777777" w:rsidR="00C57684" w:rsidRDefault="00C57684" w:rsidP="0069143B">
            <w:pPr>
              <w:rPr>
                <w:b/>
                <w:sz w:val="22"/>
                <w:szCs w:val="22"/>
              </w:rPr>
            </w:pPr>
            <w:r w:rsidRPr="00C57684">
              <w:rPr>
                <w:b/>
                <w:sz w:val="22"/>
                <w:szCs w:val="22"/>
              </w:rPr>
              <w:t>Samråd med riksdagen om TEN-T-kartor – G24</w:t>
            </w:r>
          </w:p>
          <w:p w14:paraId="35BAD8E1" w14:textId="77777777" w:rsidR="00C57684" w:rsidRDefault="00C57684" w:rsidP="0069143B">
            <w:pPr>
              <w:rPr>
                <w:b/>
                <w:sz w:val="22"/>
                <w:szCs w:val="22"/>
              </w:rPr>
            </w:pPr>
          </w:p>
          <w:p w14:paraId="62517ECD" w14:textId="77777777" w:rsidR="008240F6" w:rsidRPr="003E0A82" w:rsidRDefault="008240F6" w:rsidP="008240F6">
            <w:pPr>
              <w:spacing w:after="240"/>
              <w:rPr>
                <w:snapToGrid w:val="0"/>
                <w:sz w:val="22"/>
                <w:szCs w:val="22"/>
              </w:rPr>
            </w:pPr>
            <w:r w:rsidRPr="003E0A82">
              <w:rPr>
                <w:snapToGrid w:val="0"/>
                <w:sz w:val="22"/>
                <w:szCs w:val="22"/>
              </w:rPr>
              <w:t xml:space="preserve">Utskottet behandlade granskningsärendet.  </w:t>
            </w:r>
          </w:p>
          <w:p w14:paraId="6B7A7AED" w14:textId="77777777" w:rsidR="008240F6" w:rsidRPr="003E0A82" w:rsidRDefault="008240F6" w:rsidP="008240F6">
            <w:pPr>
              <w:rPr>
                <w:snapToGrid w:val="0"/>
                <w:sz w:val="22"/>
                <w:szCs w:val="22"/>
              </w:rPr>
            </w:pPr>
            <w:r w:rsidRPr="003E0A82">
              <w:rPr>
                <w:snapToGrid w:val="0"/>
                <w:sz w:val="22"/>
                <w:szCs w:val="22"/>
              </w:rPr>
              <w:t>Ärendet bordlades.</w:t>
            </w:r>
          </w:p>
          <w:p w14:paraId="617F3231" w14:textId="7A9EB60C" w:rsidR="00C57684" w:rsidRPr="00C57684" w:rsidRDefault="00C57684" w:rsidP="0069143B">
            <w:pPr>
              <w:rPr>
                <w:b/>
                <w:sz w:val="22"/>
                <w:szCs w:val="22"/>
              </w:rPr>
            </w:pPr>
          </w:p>
        </w:tc>
      </w:tr>
      <w:tr w:rsidR="00C57684" w:rsidRPr="00C57684" w14:paraId="2EC2E68C" w14:textId="77777777" w:rsidTr="00F86ACF">
        <w:tc>
          <w:tcPr>
            <w:tcW w:w="753" w:type="dxa"/>
          </w:tcPr>
          <w:p w14:paraId="08034E83" w14:textId="60F74E16" w:rsidR="00C57684" w:rsidRPr="00C57684" w:rsidRDefault="00C57684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6656FB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3D37E4">
              <w:rPr>
                <w:b/>
                <w:snapToGrid w:val="0"/>
                <w:sz w:val="22"/>
                <w:szCs w:val="22"/>
              </w:rPr>
              <w:t>5</w:t>
            </w:r>
          </w:p>
        </w:tc>
        <w:tc>
          <w:tcPr>
            <w:tcW w:w="6596" w:type="dxa"/>
          </w:tcPr>
          <w:p w14:paraId="2D4C499D" w14:textId="77777777" w:rsidR="00C57684" w:rsidRDefault="00C57684" w:rsidP="0069143B">
            <w:pPr>
              <w:rPr>
                <w:b/>
                <w:sz w:val="22"/>
                <w:szCs w:val="22"/>
              </w:rPr>
            </w:pPr>
            <w:r w:rsidRPr="00C57684">
              <w:rPr>
                <w:b/>
                <w:sz w:val="22"/>
                <w:szCs w:val="22"/>
              </w:rPr>
              <w:t>Tillsättandet av den nationella säkerhetsrådgivaren – G26</w:t>
            </w:r>
          </w:p>
          <w:p w14:paraId="33538362" w14:textId="77777777" w:rsidR="00C57684" w:rsidRDefault="00C57684" w:rsidP="0069143B">
            <w:pPr>
              <w:rPr>
                <w:b/>
                <w:sz w:val="22"/>
                <w:szCs w:val="22"/>
              </w:rPr>
            </w:pPr>
          </w:p>
          <w:p w14:paraId="54CACAFC" w14:textId="77777777" w:rsidR="008240F6" w:rsidRPr="003E0A82" w:rsidRDefault="008240F6" w:rsidP="008240F6">
            <w:pPr>
              <w:spacing w:after="240"/>
              <w:rPr>
                <w:snapToGrid w:val="0"/>
                <w:sz w:val="22"/>
                <w:szCs w:val="22"/>
              </w:rPr>
            </w:pPr>
            <w:r w:rsidRPr="003E0A82">
              <w:rPr>
                <w:snapToGrid w:val="0"/>
                <w:sz w:val="22"/>
                <w:szCs w:val="22"/>
              </w:rPr>
              <w:t xml:space="preserve">Utskottet behandlade granskningsärendet.  </w:t>
            </w:r>
          </w:p>
          <w:p w14:paraId="02DA0D2D" w14:textId="77777777" w:rsidR="008240F6" w:rsidRPr="003E0A82" w:rsidRDefault="008240F6" w:rsidP="008240F6">
            <w:pPr>
              <w:rPr>
                <w:snapToGrid w:val="0"/>
                <w:sz w:val="22"/>
                <w:szCs w:val="22"/>
              </w:rPr>
            </w:pPr>
            <w:r w:rsidRPr="003E0A82">
              <w:rPr>
                <w:snapToGrid w:val="0"/>
                <w:sz w:val="22"/>
                <w:szCs w:val="22"/>
              </w:rPr>
              <w:t>Ärendet bordlades.</w:t>
            </w:r>
          </w:p>
          <w:p w14:paraId="01E7A573" w14:textId="62B0CA73" w:rsidR="00C57684" w:rsidRPr="00C57684" w:rsidRDefault="00C57684" w:rsidP="0069143B">
            <w:pPr>
              <w:rPr>
                <w:b/>
                <w:sz w:val="22"/>
                <w:szCs w:val="22"/>
              </w:rPr>
            </w:pPr>
          </w:p>
        </w:tc>
      </w:tr>
      <w:tr w:rsidR="00C57684" w:rsidRPr="00C57684" w14:paraId="4B13408B" w14:textId="77777777" w:rsidTr="00F86ACF">
        <w:tc>
          <w:tcPr>
            <w:tcW w:w="753" w:type="dxa"/>
          </w:tcPr>
          <w:p w14:paraId="6FB02DCD" w14:textId="3EE2C532" w:rsidR="00C57684" w:rsidRPr="00C57684" w:rsidRDefault="00C57684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6656FB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3D37E4">
              <w:rPr>
                <w:b/>
                <w:snapToGrid w:val="0"/>
                <w:sz w:val="22"/>
                <w:szCs w:val="22"/>
              </w:rPr>
              <w:t>6</w:t>
            </w:r>
          </w:p>
        </w:tc>
        <w:tc>
          <w:tcPr>
            <w:tcW w:w="6596" w:type="dxa"/>
          </w:tcPr>
          <w:p w14:paraId="391D5E5D" w14:textId="25E405C5" w:rsidR="00C57684" w:rsidRDefault="00C57684" w:rsidP="00C57684">
            <w:pPr>
              <w:rPr>
                <w:b/>
                <w:snapToGrid w:val="0"/>
                <w:sz w:val="22"/>
                <w:szCs w:val="22"/>
              </w:rPr>
            </w:pPr>
            <w:r w:rsidRPr="00C57684">
              <w:rPr>
                <w:b/>
                <w:snapToGrid w:val="0"/>
                <w:sz w:val="22"/>
                <w:szCs w:val="22"/>
              </w:rPr>
              <w:t>Ordförandebyte</w:t>
            </w:r>
          </w:p>
          <w:p w14:paraId="37BE0EC3" w14:textId="77777777" w:rsidR="00C57684" w:rsidRPr="00C57684" w:rsidRDefault="00C57684" w:rsidP="00C57684">
            <w:pPr>
              <w:rPr>
                <w:b/>
                <w:snapToGrid w:val="0"/>
                <w:sz w:val="22"/>
                <w:szCs w:val="22"/>
              </w:rPr>
            </w:pPr>
          </w:p>
          <w:p w14:paraId="398686C6" w14:textId="77777777" w:rsidR="00C57684" w:rsidRDefault="006656FB" w:rsidP="0069143B">
            <w:pPr>
              <w:rPr>
                <w:sz w:val="22"/>
                <w:szCs w:val="22"/>
              </w:rPr>
            </w:pPr>
            <w:r w:rsidRPr="00A25539">
              <w:rPr>
                <w:sz w:val="22"/>
                <w:szCs w:val="22"/>
              </w:rPr>
              <w:t>Ordföranden Ida Karkiainen lämnade sammanträdet och vice ordföranden Erik Ottoson övertog ledningen av sammanträdet</w:t>
            </w:r>
            <w:r>
              <w:rPr>
                <w:sz w:val="22"/>
                <w:szCs w:val="22"/>
              </w:rPr>
              <w:t>.</w:t>
            </w:r>
          </w:p>
          <w:p w14:paraId="54DA0589" w14:textId="4FF9B44B" w:rsidR="006656FB" w:rsidRPr="00C57684" w:rsidRDefault="006656FB" w:rsidP="0069143B">
            <w:pPr>
              <w:rPr>
                <w:b/>
                <w:sz w:val="22"/>
                <w:szCs w:val="22"/>
              </w:rPr>
            </w:pPr>
          </w:p>
        </w:tc>
      </w:tr>
      <w:tr w:rsidR="00C57684" w:rsidRPr="00C57684" w14:paraId="11EB47B8" w14:textId="77777777" w:rsidTr="00F86ACF">
        <w:tc>
          <w:tcPr>
            <w:tcW w:w="753" w:type="dxa"/>
          </w:tcPr>
          <w:p w14:paraId="40520199" w14:textId="3EB0A982" w:rsidR="00C57684" w:rsidRPr="00C57684" w:rsidRDefault="00C57684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6656FB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3D37E4">
              <w:rPr>
                <w:b/>
                <w:snapToGrid w:val="0"/>
                <w:sz w:val="22"/>
                <w:szCs w:val="22"/>
              </w:rPr>
              <w:t>7</w:t>
            </w:r>
          </w:p>
        </w:tc>
        <w:tc>
          <w:tcPr>
            <w:tcW w:w="6596" w:type="dxa"/>
          </w:tcPr>
          <w:p w14:paraId="3FFD9D9F" w14:textId="77777777" w:rsidR="00C57684" w:rsidRDefault="00C57684" w:rsidP="0069143B">
            <w:pPr>
              <w:rPr>
                <w:b/>
                <w:sz w:val="22"/>
                <w:szCs w:val="22"/>
              </w:rPr>
            </w:pPr>
            <w:r w:rsidRPr="00C57684">
              <w:rPr>
                <w:b/>
                <w:sz w:val="22"/>
                <w:szCs w:val="22"/>
              </w:rPr>
              <w:t>Dåvarande infrastrukturministerns uttalanden om klampning – G6</w:t>
            </w:r>
          </w:p>
          <w:p w14:paraId="08F9EEEE" w14:textId="77777777" w:rsidR="00C57684" w:rsidRDefault="00C57684" w:rsidP="0069143B">
            <w:pPr>
              <w:rPr>
                <w:b/>
                <w:sz w:val="22"/>
                <w:szCs w:val="22"/>
              </w:rPr>
            </w:pPr>
          </w:p>
          <w:p w14:paraId="3A6AC318" w14:textId="77777777" w:rsidR="006656FB" w:rsidRPr="003E0A82" w:rsidRDefault="006656FB" w:rsidP="006656FB">
            <w:pPr>
              <w:spacing w:after="240"/>
              <w:rPr>
                <w:snapToGrid w:val="0"/>
                <w:sz w:val="22"/>
                <w:szCs w:val="22"/>
              </w:rPr>
            </w:pPr>
            <w:r w:rsidRPr="003E0A82">
              <w:rPr>
                <w:snapToGrid w:val="0"/>
                <w:sz w:val="22"/>
                <w:szCs w:val="22"/>
              </w:rPr>
              <w:t xml:space="preserve">Utskottet behandlade granskningsärendet.  </w:t>
            </w:r>
          </w:p>
          <w:p w14:paraId="2CCB3FAB" w14:textId="77777777" w:rsidR="006656FB" w:rsidRPr="003E0A82" w:rsidRDefault="006656FB" w:rsidP="006656FB">
            <w:pPr>
              <w:rPr>
                <w:snapToGrid w:val="0"/>
                <w:sz w:val="22"/>
                <w:szCs w:val="22"/>
              </w:rPr>
            </w:pPr>
            <w:r w:rsidRPr="003E0A82">
              <w:rPr>
                <w:snapToGrid w:val="0"/>
                <w:sz w:val="22"/>
                <w:szCs w:val="22"/>
              </w:rPr>
              <w:t>Ärendet bordlades.</w:t>
            </w:r>
          </w:p>
          <w:p w14:paraId="25142C11" w14:textId="7F94C296" w:rsidR="00C57684" w:rsidRPr="00C57684" w:rsidRDefault="00C57684" w:rsidP="0069143B">
            <w:pPr>
              <w:rPr>
                <w:b/>
                <w:sz w:val="22"/>
                <w:szCs w:val="22"/>
              </w:rPr>
            </w:pPr>
          </w:p>
        </w:tc>
      </w:tr>
      <w:tr w:rsidR="00C57684" w:rsidRPr="00C57684" w14:paraId="388A09AB" w14:textId="77777777" w:rsidTr="00F86ACF">
        <w:tc>
          <w:tcPr>
            <w:tcW w:w="753" w:type="dxa"/>
          </w:tcPr>
          <w:p w14:paraId="58E297FB" w14:textId="7D8FDF3C" w:rsidR="00C57684" w:rsidRPr="00C57684" w:rsidRDefault="00C57684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6656FB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3D37E4">
              <w:rPr>
                <w:b/>
                <w:snapToGrid w:val="0"/>
                <w:sz w:val="22"/>
                <w:szCs w:val="22"/>
              </w:rPr>
              <w:t>8</w:t>
            </w:r>
          </w:p>
        </w:tc>
        <w:tc>
          <w:tcPr>
            <w:tcW w:w="6596" w:type="dxa"/>
          </w:tcPr>
          <w:p w14:paraId="4B62FCCB" w14:textId="77777777" w:rsidR="00C57684" w:rsidRDefault="00C57684" w:rsidP="0069143B">
            <w:pPr>
              <w:rPr>
                <w:b/>
                <w:sz w:val="22"/>
                <w:szCs w:val="22"/>
              </w:rPr>
            </w:pPr>
            <w:r w:rsidRPr="00C57684">
              <w:rPr>
                <w:b/>
                <w:sz w:val="22"/>
                <w:szCs w:val="22"/>
              </w:rPr>
              <w:t>F.d. statsministerns uttalanden om kärnkraft – G25</w:t>
            </w:r>
          </w:p>
          <w:p w14:paraId="2D564AC1" w14:textId="77777777" w:rsidR="00C57684" w:rsidRDefault="00C57684" w:rsidP="0069143B">
            <w:pPr>
              <w:rPr>
                <w:b/>
                <w:sz w:val="22"/>
                <w:szCs w:val="22"/>
              </w:rPr>
            </w:pPr>
          </w:p>
          <w:p w14:paraId="0C5655B2" w14:textId="77777777" w:rsidR="006656FB" w:rsidRPr="003E0A82" w:rsidRDefault="006656FB" w:rsidP="006656FB">
            <w:pPr>
              <w:spacing w:after="240"/>
              <w:rPr>
                <w:snapToGrid w:val="0"/>
                <w:sz w:val="22"/>
                <w:szCs w:val="22"/>
              </w:rPr>
            </w:pPr>
            <w:r w:rsidRPr="003E0A82">
              <w:rPr>
                <w:snapToGrid w:val="0"/>
                <w:sz w:val="22"/>
                <w:szCs w:val="22"/>
              </w:rPr>
              <w:t xml:space="preserve">Utskottet behandlade granskningsärendet.  </w:t>
            </w:r>
          </w:p>
          <w:p w14:paraId="67224795" w14:textId="77777777" w:rsidR="006656FB" w:rsidRPr="003E0A82" w:rsidRDefault="006656FB" w:rsidP="006656FB">
            <w:pPr>
              <w:rPr>
                <w:snapToGrid w:val="0"/>
                <w:sz w:val="22"/>
                <w:szCs w:val="22"/>
              </w:rPr>
            </w:pPr>
            <w:r w:rsidRPr="003E0A82">
              <w:rPr>
                <w:snapToGrid w:val="0"/>
                <w:sz w:val="22"/>
                <w:szCs w:val="22"/>
              </w:rPr>
              <w:t>Ärendet bordlades.</w:t>
            </w:r>
          </w:p>
          <w:p w14:paraId="07ED600A" w14:textId="2F88C765" w:rsidR="00C57684" w:rsidRPr="00C57684" w:rsidRDefault="00C57684" w:rsidP="0069143B">
            <w:pPr>
              <w:rPr>
                <w:b/>
                <w:sz w:val="22"/>
                <w:szCs w:val="22"/>
              </w:rPr>
            </w:pPr>
          </w:p>
        </w:tc>
      </w:tr>
    </w:tbl>
    <w:p w14:paraId="1E3ADB9D" w14:textId="5307C64A" w:rsidR="003D37E4" w:rsidRDefault="003D37E4"/>
    <w:tbl>
      <w:tblPr>
        <w:tblW w:w="7342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342"/>
      </w:tblGrid>
      <w:tr w:rsidR="0096348C" w:rsidRPr="00C57684" w14:paraId="10E126E8" w14:textId="77777777" w:rsidTr="003D37E4">
        <w:tc>
          <w:tcPr>
            <w:tcW w:w="7342" w:type="dxa"/>
          </w:tcPr>
          <w:p w14:paraId="3DF85B9C" w14:textId="4083E026" w:rsidR="008273F4" w:rsidRPr="00C57684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C57684">
              <w:rPr>
                <w:sz w:val="22"/>
                <w:szCs w:val="22"/>
              </w:rPr>
              <w:t>Vid protokollet</w:t>
            </w:r>
          </w:p>
          <w:p w14:paraId="7A91EBAE" w14:textId="69EAA3B9" w:rsidR="008273F4" w:rsidRPr="00C57684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C57684">
              <w:rPr>
                <w:sz w:val="22"/>
                <w:szCs w:val="22"/>
              </w:rPr>
              <w:t>Justera</w:t>
            </w:r>
            <w:r w:rsidR="00E6304F">
              <w:rPr>
                <w:sz w:val="22"/>
                <w:szCs w:val="22"/>
              </w:rPr>
              <w:t>t 2023-04-13</w:t>
            </w:r>
          </w:p>
          <w:p w14:paraId="1011AB31" w14:textId="6997DC1A" w:rsidR="00AF32C5" w:rsidRPr="00C57684" w:rsidRDefault="000106E1" w:rsidP="00E6304F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C57684">
              <w:rPr>
                <w:sz w:val="22"/>
                <w:szCs w:val="22"/>
              </w:rPr>
              <w:t>Ida Karkiainen</w:t>
            </w:r>
          </w:p>
        </w:tc>
      </w:tr>
    </w:tbl>
    <w:p w14:paraId="289E5D49" w14:textId="77777777" w:rsidR="005805B8" w:rsidRDefault="005805B8" w:rsidP="005805B8">
      <w:pPr>
        <w:widowControl/>
        <w:rPr>
          <w:sz w:val="22"/>
          <w:szCs w:val="22"/>
        </w:rPr>
      </w:pPr>
    </w:p>
    <w:p w14:paraId="5E6D8C8A" w14:textId="77777777" w:rsidR="005805B8" w:rsidRDefault="005805B8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  <w:gridCol w:w="356"/>
        <w:gridCol w:w="356"/>
      </w:tblGrid>
      <w:tr w:rsidR="005805B8" w14:paraId="7B4061AE" w14:textId="77777777" w:rsidTr="005805B8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BB56DDD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6A44880E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622479F2" w14:textId="77777777" w:rsidR="005805B8" w:rsidRDefault="001E5C5F" w:rsidP="001E5C5F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</w:t>
            </w:r>
            <w:r w:rsidR="00366117">
              <w:rPr>
                <w:sz w:val="20"/>
              </w:rPr>
              <w:t>3</w:t>
            </w:r>
            <w:r>
              <w:rPr>
                <w:sz w:val="20"/>
              </w:rPr>
              <w:t>-</w:t>
            </w:r>
            <w:r w:rsidR="00366117">
              <w:rPr>
                <w:sz w:val="20"/>
              </w:rPr>
              <w:t>0</w:t>
            </w:r>
            <w:r w:rsidR="000106E1">
              <w:rPr>
                <w:sz w:val="20"/>
              </w:rPr>
              <w:t>3</w:t>
            </w:r>
            <w:r>
              <w:rPr>
                <w:sz w:val="20"/>
              </w:rPr>
              <w:t>-</w:t>
            </w:r>
            <w:r w:rsidR="00366117">
              <w:rPr>
                <w:sz w:val="20"/>
              </w:rPr>
              <w:t>0</w:t>
            </w:r>
            <w:r w:rsidR="000106E1">
              <w:rPr>
                <w:sz w:val="20"/>
              </w:rPr>
              <w:t>7</w:t>
            </w:r>
            <w:r>
              <w:rPr>
                <w:sz w:val="20"/>
              </w:rPr>
              <w:t>)</w:t>
            </w:r>
          </w:p>
        </w:tc>
        <w:tc>
          <w:tcPr>
            <w:tcW w:w="3499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2C67123B" w14:textId="77777777" w:rsidR="005805B8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2197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14:paraId="093328B2" w14:textId="77777777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Bilaga 1</w:t>
            </w:r>
          </w:p>
          <w:p w14:paraId="0AACDE2E" w14:textId="77777777" w:rsidR="005805B8" w:rsidRPr="00D82D29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D82D29">
              <w:rPr>
                <w:sz w:val="20"/>
              </w:rPr>
              <w:t xml:space="preserve">till särskilt protokoll </w:t>
            </w:r>
          </w:p>
          <w:p w14:paraId="24D42FF4" w14:textId="59BBEF21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82D29">
              <w:rPr>
                <w:sz w:val="20"/>
              </w:rPr>
              <w:t>202</w:t>
            </w:r>
            <w:r w:rsidR="007118C9">
              <w:rPr>
                <w:sz w:val="20"/>
              </w:rPr>
              <w:t>2</w:t>
            </w:r>
            <w:r w:rsidRPr="00D82D29">
              <w:rPr>
                <w:sz w:val="20"/>
              </w:rPr>
              <w:t>/2</w:t>
            </w:r>
            <w:r w:rsidR="007118C9">
              <w:rPr>
                <w:sz w:val="20"/>
              </w:rPr>
              <w:t>3</w:t>
            </w:r>
            <w:r w:rsidRPr="00D82D29">
              <w:rPr>
                <w:sz w:val="20"/>
              </w:rPr>
              <w:t>:</w:t>
            </w:r>
            <w:r w:rsidR="00A86C8F">
              <w:rPr>
                <w:sz w:val="20"/>
              </w:rPr>
              <w:t>30</w:t>
            </w:r>
          </w:p>
        </w:tc>
      </w:tr>
      <w:tr w:rsidR="005805B8" w14:paraId="2B93879F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03955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46C16" w14:textId="3CC0ED0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CF4ED5">
              <w:rPr>
                <w:sz w:val="20"/>
              </w:rPr>
              <w:t xml:space="preserve"> 1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36BBA" w14:textId="75BC18E4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0B6C08">
              <w:rPr>
                <w:sz w:val="20"/>
              </w:rPr>
              <w:t xml:space="preserve"> 2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8690D" w14:textId="4C192DC0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  <w:r w:rsidR="0065353A">
              <w:rPr>
                <w:sz w:val="20"/>
              </w:rPr>
              <w:t>3–5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33178C" w14:textId="37EA0A9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  <w:r w:rsidR="003D37E4">
              <w:rPr>
                <w:sz w:val="20"/>
              </w:rPr>
              <w:t>6–7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B5190" w14:textId="4066D62F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154F6A">
              <w:rPr>
                <w:sz w:val="20"/>
              </w:rPr>
              <w:t xml:space="preserve"> 8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14FD3E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41DFF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F9DC0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5805B8" w14:paraId="32056817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C6B36E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DE668A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0A554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3889E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CEDF7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01EB08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264A0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B3C58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46DD4D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A4AB04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417C57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4BDECF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F96CC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8E3A8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26BD0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EE4D9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E5451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</w:tr>
      <w:tr w:rsidR="008E4E18" w14:paraId="2AA92B67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70AD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Ida Karkiainen</w:t>
            </w:r>
            <w:r w:rsidRPr="00C7765A">
              <w:rPr>
                <w:bCs/>
                <w:iCs/>
                <w:sz w:val="22"/>
                <w:szCs w:val="22"/>
              </w:rPr>
              <w:t xml:space="preserve"> (S)</w:t>
            </w:r>
            <w:r>
              <w:rPr>
                <w:bCs/>
                <w:iCs/>
                <w:sz w:val="22"/>
                <w:szCs w:val="22"/>
              </w:rPr>
              <w:t xml:space="preserve"> </w:t>
            </w:r>
            <w:r w:rsidRPr="00A13F03">
              <w:rPr>
                <w:bCs/>
                <w:i/>
                <w:sz w:val="22"/>
                <w:szCs w:val="22"/>
              </w:rPr>
              <w:t>ordf</w:t>
            </w:r>
            <w:r>
              <w:rPr>
                <w:bCs/>
                <w:iCs/>
                <w:sz w:val="22"/>
                <w:szCs w:val="22"/>
              </w:rPr>
              <w:t>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74401" w14:textId="4C13D132" w:rsidR="008E4E18" w:rsidRDefault="000B6C0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89DC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A873C" w14:textId="67F740DB" w:rsidR="008E4E18" w:rsidRDefault="000B6C0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2C06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BB3FD" w14:textId="50995FF5" w:rsidR="008E4E18" w:rsidRDefault="00154F6A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4CDD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8D41F" w14:textId="4266D54D" w:rsidR="008E4E18" w:rsidRDefault="00154F6A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E732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409AB" w14:textId="17E5346E" w:rsidR="008E4E18" w:rsidRDefault="00624B10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393A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43FC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0053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5114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4CC2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7C0B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9053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27EC14E5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2D8E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  <w:lang w:val="de-DE"/>
              </w:rPr>
              <w:t>Erik Ottoson</w:t>
            </w:r>
            <w:r w:rsidRPr="00C7765A">
              <w:rPr>
                <w:bCs/>
                <w:iCs/>
                <w:sz w:val="22"/>
                <w:szCs w:val="22"/>
                <w:lang w:val="de-DE"/>
              </w:rPr>
              <w:t xml:space="preserve"> (M)</w:t>
            </w:r>
            <w:r>
              <w:rPr>
                <w:bCs/>
                <w:iCs/>
                <w:sz w:val="22"/>
                <w:szCs w:val="22"/>
                <w:lang w:val="de-DE"/>
              </w:rPr>
              <w:t xml:space="preserve"> </w:t>
            </w:r>
            <w:r w:rsidRPr="00FA1B58">
              <w:rPr>
                <w:bCs/>
                <w:i/>
                <w:sz w:val="22"/>
                <w:szCs w:val="22"/>
                <w:lang w:val="de-DE"/>
              </w:rPr>
              <w:t>v. 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7B82A" w14:textId="2F4D5A6F" w:rsidR="008E4E18" w:rsidRDefault="000B6C0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0D71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91B53" w14:textId="138005A0" w:rsidR="008E4E18" w:rsidRDefault="000B6C0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A03F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5DE49" w14:textId="27031A37" w:rsidR="008E4E18" w:rsidRDefault="00154F6A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D770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C1F95" w14:textId="2920F65B" w:rsidR="008E4E18" w:rsidRDefault="00154F6A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4816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42F71" w14:textId="4F192A70" w:rsidR="008E4E18" w:rsidRDefault="00624B10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CEDA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5CCD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08EF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9E71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3F24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2F64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F8D4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27176C3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A53D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B3FA1">
              <w:rPr>
                <w:bCs/>
                <w:iCs/>
                <w:sz w:val="22"/>
                <w:szCs w:val="22"/>
                <w:lang w:val="en-US"/>
              </w:rPr>
              <w:t>Matheus</w:t>
            </w:r>
            <w:r>
              <w:rPr>
                <w:bCs/>
                <w:iCs/>
                <w:sz w:val="22"/>
                <w:szCs w:val="22"/>
                <w:lang w:val="en-US"/>
              </w:rPr>
              <w:t xml:space="preserve"> </w:t>
            </w:r>
            <w:r w:rsidRPr="00C7765A">
              <w:rPr>
                <w:bCs/>
                <w:iCs/>
                <w:sz w:val="22"/>
                <w:szCs w:val="22"/>
                <w:lang w:val="en-US"/>
              </w:rPr>
              <w:t>Enholm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EE687" w14:textId="4593240C" w:rsidR="008E4E18" w:rsidRDefault="000B6C0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E7BD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1ED26" w14:textId="31648C77" w:rsidR="008E4E18" w:rsidRDefault="000B6C0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3C94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DC05F" w14:textId="3D116C26" w:rsidR="008E4E18" w:rsidRDefault="00154F6A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9E80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76DD9" w14:textId="7097D74C" w:rsidR="008E4E18" w:rsidRDefault="00154F6A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DE9E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26AF3" w14:textId="137DF9A9" w:rsidR="008E4E18" w:rsidRDefault="00624B10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DE30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BCCA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6EA3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4787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DDB9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F48A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37CC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E4E18" w14:paraId="01C8DB6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E2B41" w14:textId="77777777" w:rsidR="008E4E18" w:rsidRPr="00BA0AA9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A06BCE">
              <w:rPr>
                <w:bCs/>
                <w:iCs/>
                <w:sz w:val="22"/>
                <w:szCs w:val="22"/>
                <w:lang w:val="en-US"/>
              </w:rPr>
              <w:t>Hans Ekström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E30D4" w14:textId="38DAC464" w:rsidR="008E4E18" w:rsidRDefault="000B6C0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43B8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BEC3B" w14:textId="796D73B0" w:rsidR="008E4E18" w:rsidRDefault="000B6C0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24C8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EC09D" w14:textId="606EC22C" w:rsidR="008E4E18" w:rsidRDefault="00154F6A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0449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5255D" w14:textId="0C2B8170" w:rsidR="008E4E18" w:rsidRDefault="00154F6A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70A9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E50B3" w14:textId="0A544FD3" w:rsidR="008E4E18" w:rsidRDefault="00154F6A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A909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98EC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647D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013F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B08E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170C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FE9C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E4E18" w14:paraId="62CD990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4C86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</w:rPr>
              <w:t>Fredrik Lindahl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982D9" w14:textId="3BACF69D" w:rsidR="008E4E18" w:rsidRDefault="000B6C0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D7E6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5DD8C" w14:textId="76FC2B8F" w:rsidR="008E4E18" w:rsidRDefault="000B6C0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1384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99FCA" w14:textId="141C000F" w:rsidR="008E4E18" w:rsidRDefault="00154F6A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3DCA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5BFF3" w14:textId="7C115EDB" w:rsidR="008E4E18" w:rsidRDefault="00154F6A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1A4B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8FFB5" w14:textId="443397D3" w:rsidR="008E4E18" w:rsidRDefault="00154F6A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6ACE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4E8B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FE46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956C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2B53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F876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A54A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E4E18" w14:paraId="1754D96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3802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Mirja Räihä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801E7" w14:textId="757DA70B" w:rsidR="008E4E18" w:rsidRDefault="000B6C0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DDB6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7BCA4" w14:textId="396785F5" w:rsidR="008E4E18" w:rsidRDefault="00541BB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CA38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AB54F" w14:textId="538ADDA5" w:rsidR="008E4E18" w:rsidRDefault="00541BB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A58D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DF77B" w14:textId="4170E81A" w:rsidR="008E4E18" w:rsidRDefault="00154F6A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C2B5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658D4" w14:textId="62DF7C3E" w:rsidR="008E4E18" w:rsidRDefault="00624B10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AA2C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32CA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5727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4161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1583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2DFB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E761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E4E18" w14:paraId="06F033E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5DD5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652BE">
              <w:rPr>
                <w:snapToGrid w:val="0"/>
                <w:sz w:val="22"/>
                <w:szCs w:val="22"/>
              </w:rPr>
              <w:t xml:space="preserve">Ulrik Nilsson </w:t>
            </w:r>
            <w:r w:rsidRPr="000B7379">
              <w:rPr>
                <w:snapToGrid w:val="0"/>
                <w:sz w:val="22"/>
                <w:szCs w:val="22"/>
              </w:rPr>
              <w:t>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891DF" w14:textId="707E522B" w:rsidR="008E4E18" w:rsidRDefault="000B6C0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0CDE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747F2" w14:textId="1C8C2B06" w:rsidR="008E4E18" w:rsidRDefault="00154F6A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FD7A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1A345" w14:textId="485B4578" w:rsidR="008E4E18" w:rsidRDefault="00154F6A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17A5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F2123" w14:textId="238500B1" w:rsidR="008E4E18" w:rsidRDefault="00154F6A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72B2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E9503" w14:textId="32AE4B0A" w:rsidR="008E4E18" w:rsidRDefault="00624B10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76FE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BD1C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B53E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E768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5AF9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E4DE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FA88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E4E18" w14:paraId="1FA0696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50DD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11640" w14:textId="39234185" w:rsidR="008E4E18" w:rsidRDefault="000B6C0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F559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44300" w14:textId="39804EEB" w:rsidR="008E4E18" w:rsidRDefault="000B6C0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B1E1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EDA1D" w14:textId="7084E096" w:rsidR="008E4E18" w:rsidRDefault="00154F6A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2380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BD51C" w14:textId="6381836A" w:rsidR="008E4E18" w:rsidRDefault="00624B10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B5CF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AB970" w14:textId="7A9B6FF7" w:rsidR="008E4E18" w:rsidRDefault="00624B10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8D6A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EA94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07A2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C26C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97C7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97E1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7C29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E4E18" w14:paraId="5A176CA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872C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Malin Danielsson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723E4" w14:textId="18955593" w:rsidR="008E4E18" w:rsidRDefault="000B6C0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8AA2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3BF0E" w14:textId="0A606C29" w:rsidR="008E4E18" w:rsidRDefault="000B6C0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55AB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62E7E" w14:textId="34A8CC16" w:rsidR="008E4E18" w:rsidRDefault="00154F6A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275F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41E34" w14:textId="38235D9A" w:rsidR="008E4E18" w:rsidRDefault="00624B10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7A7C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D476C" w14:textId="3FCAB4FD" w:rsidR="008E4E18" w:rsidRDefault="00624B10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A066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557B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3ED2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F2A2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FBF7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096F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C42B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7542DE2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FE8C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Amalia Rud Pedersen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31223" w14:textId="34009C1B" w:rsidR="008E4E18" w:rsidRDefault="000B6C0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B806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92E3B" w14:textId="30220BC1" w:rsidR="008E4E18" w:rsidRDefault="000B6C0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F663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1876A" w14:textId="4AAA298E" w:rsidR="008E4E18" w:rsidRDefault="00154F6A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4C28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70B63" w14:textId="5E8E11CB" w:rsidR="008E4E18" w:rsidRDefault="00624B10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C88B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6A835" w14:textId="0B4D8851" w:rsidR="008E4E18" w:rsidRDefault="00624B10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FC22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86E9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8876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04D3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02C0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6B11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5567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E4E18" w14:paraId="5EFDE28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196F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</w:rPr>
              <w:t>Susanne Nordström</w:t>
            </w:r>
            <w:r w:rsidRPr="000B7379">
              <w:rPr>
                <w:snapToGrid w:val="0"/>
                <w:sz w:val="22"/>
                <w:szCs w:val="22"/>
                <w:lang w:val="en-GB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8A9D7" w14:textId="16717806" w:rsidR="008E4E18" w:rsidRDefault="000B6C0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8747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917DA" w14:textId="2529C10F" w:rsidR="008E4E18" w:rsidRDefault="000B6C0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4F47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447A2" w14:textId="7D0903F3" w:rsidR="008E4E18" w:rsidRDefault="00154F6A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D051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94222" w14:textId="387350A9" w:rsidR="008E4E18" w:rsidRDefault="00624B10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AF91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24F3A" w14:textId="3AEA36F1" w:rsidR="008E4E18" w:rsidRDefault="00624B10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6518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3038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A6D0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5F82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E53C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1B29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C4F5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E4E18" w14:paraId="1D53ADD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827F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2F1AD" w14:textId="1A164B35" w:rsidR="008E4E18" w:rsidRDefault="000B6C0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E286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FE35C" w14:textId="4DE01D09" w:rsidR="008E4E18" w:rsidRDefault="000B6C0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228B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1150D" w14:textId="5DE97989" w:rsidR="008E4E18" w:rsidRDefault="00154F6A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1777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06DE9" w14:textId="464A8355" w:rsidR="008E4E18" w:rsidRDefault="00624B10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57CA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BF9FE" w14:textId="339D2E2B" w:rsidR="008E4E18" w:rsidRDefault="00624B10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271A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DB8C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77AB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BD46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0ABD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C4B7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6F1B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E4E18" w14:paraId="10935F3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1832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0B7379">
              <w:rPr>
                <w:snapToGrid w:val="0"/>
                <w:sz w:val="22"/>
                <w:szCs w:val="22"/>
              </w:rPr>
              <w:t>Gudrun Brunegård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030ED" w14:textId="644FFF9A" w:rsidR="008E4E18" w:rsidRDefault="000B6C0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1C6D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52E26" w14:textId="29C6D224" w:rsidR="008E4E18" w:rsidRDefault="000B6C0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822C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ADDE5" w14:textId="60E86B23" w:rsidR="008E4E18" w:rsidRDefault="00154F6A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F7D7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D5848" w14:textId="3000FCBE" w:rsidR="008E4E18" w:rsidRDefault="00624B10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0AD6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83961" w14:textId="30ECC5B0" w:rsidR="008E4E18" w:rsidRDefault="00624B10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E219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B988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6C0C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DFD9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744C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670D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3CD2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5670B84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7897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Malin Björk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213BF" w14:textId="6C0D9E7E" w:rsidR="008E4E18" w:rsidRDefault="000B6C0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C349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B7984" w14:textId="4B7869D2" w:rsidR="008E4E18" w:rsidRDefault="000B6C0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16C2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F2502" w14:textId="4F630CE8" w:rsidR="008E4E18" w:rsidRDefault="00154F6A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B758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96211" w14:textId="0668C16A" w:rsidR="008E4E18" w:rsidRDefault="00624B10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3D05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D3D60" w14:textId="7BD0B621" w:rsidR="008E4E18" w:rsidRDefault="00624B10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8718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91AB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2DF4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CB03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0E66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3CEA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B3F8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7455EB3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9F89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Lars Engsund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1DA25" w14:textId="61864906" w:rsidR="008E4E18" w:rsidRDefault="000B6C0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AA6D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05BEE" w14:textId="658086B6" w:rsidR="008E4E18" w:rsidRDefault="000B6C0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385A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B9A2F" w14:textId="25F30F67" w:rsidR="008E4E18" w:rsidRDefault="00154F6A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6C53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93F33" w14:textId="10E7F9CA" w:rsidR="008E4E18" w:rsidRDefault="00624B10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A6E6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A6552" w14:textId="2E668024" w:rsidR="008E4E18" w:rsidRDefault="00624B10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DD70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EF20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798C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D313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698F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6670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CA0E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5C2922D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DEF1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Jan Riise</w:t>
            </w:r>
            <w:r w:rsidRPr="000B7379"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9B865" w14:textId="77AC51C1" w:rsidR="008E4E18" w:rsidRDefault="000B6C0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3C44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D7324" w14:textId="0EBCE3C4" w:rsidR="008E4E18" w:rsidRDefault="000B6C0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7116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2B1CC" w14:textId="78A2A434" w:rsidR="008E4E18" w:rsidRDefault="00154F6A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BA6B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89360" w14:textId="2D4EC30A" w:rsidR="008E4E18" w:rsidRDefault="00624B10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AA73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E8F3A" w14:textId="419D27EE" w:rsidR="008E4E18" w:rsidRDefault="00624B10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9632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DF37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2C2D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9E0C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0823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F541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AACE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7F150B3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A8B8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Lars Johnsson</w:t>
            </w:r>
            <w:r w:rsidRPr="000B7379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78E1D" w14:textId="28C94C81" w:rsidR="008E4E18" w:rsidRDefault="000B6C0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3C0B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5A9BD" w14:textId="7F7A7C0A" w:rsidR="008E4E18" w:rsidRDefault="000B6C0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D8F6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330CC" w14:textId="12824B2A" w:rsidR="008E4E18" w:rsidRDefault="00154F6A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3B57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44D6C" w14:textId="4511B25F" w:rsidR="008E4E18" w:rsidRDefault="00624B10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B09D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65720" w14:textId="52F4C957" w:rsidR="008E4E18" w:rsidRDefault="00624B10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9399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272C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AF75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0A34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46AE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5FBC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8F5A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38D627A7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D21D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84638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8FB1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693F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6BA4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4157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79B5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F4C2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904B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732E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7BD6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8EB5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9057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30A5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12F6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392C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29D6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D72B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</w:tr>
      <w:tr w:rsidR="008E4E18" w14:paraId="15A556D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BF75B" w14:textId="77777777" w:rsidR="008E4E18" w:rsidRDefault="008E4E18" w:rsidP="008E4E1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D0EAF" w14:textId="4D88C036" w:rsidR="008E4E18" w:rsidRDefault="000B6C0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94B5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CBE99" w14:textId="59FA074F" w:rsidR="008E4E18" w:rsidRDefault="000B6C0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8B39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DC687" w14:textId="2B8A4FDE" w:rsidR="008E4E18" w:rsidRDefault="00154F6A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5DE7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4689F" w14:textId="13DCFEDA" w:rsidR="008E4E18" w:rsidRDefault="00624B10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EA37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1978B" w14:textId="2029A86B" w:rsidR="008E4E18" w:rsidRDefault="00624B10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F99D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CDD8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BBF3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370C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A6D4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F986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6B68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449EE87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19BB3" w14:textId="77777777" w:rsidR="008E4E18" w:rsidRDefault="008E4E18" w:rsidP="008E4E1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Peter Hedberg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EE5D6" w14:textId="1242BF2C" w:rsidR="008E4E18" w:rsidRDefault="000B6C0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42B5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FAF67" w14:textId="25ACAF83" w:rsidR="008E4E18" w:rsidRDefault="000B6C0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8D37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650C7" w14:textId="1165F463" w:rsidR="008E4E18" w:rsidRDefault="00541BB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5D18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5511D" w14:textId="4653C61E" w:rsidR="008E4E18" w:rsidRDefault="0065353A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58A3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55C04" w14:textId="792EE5B0" w:rsidR="008E4E18" w:rsidRDefault="00624B10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7EA1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BFF4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DCE0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54D4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1ED1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063F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7DCD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3016BB1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9BD7B" w14:textId="77777777" w:rsidR="008E4E18" w:rsidRDefault="008E4E18" w:rsidP="008E4E1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Charlotte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6E8C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C227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3B7F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4DB5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062D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BB23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083A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6924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7738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70C6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3C4E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4B01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3958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D527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1459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7B20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49BEC150" w14:textId="77777777" w:rsidTr="008253AA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56DA6" w14:textId="77777777" w:rsidR="008E4E18" w:rsidRDefault="008E4E18" w:rsidP="008E4E1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Erik Ezelius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C6DE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0B5F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0D0E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A9BB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469A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567D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E2E0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78FF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BBC8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C0B7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0A33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1ED1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2489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8185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A4D6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6FCD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3B053A5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AF88C" w14:textId="77777777" w:rsidR="008E4E18" w:rsidRDefault="008E4E18" w:rsidP="008E4E1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Victoria Tiblom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DEE92" w14:textId="6CD5F4BA" w:rsidR="008E4E18" w:rsidRDefault="000B6C0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63D7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0E3B0" w14:textId="7C6A32F9" w:rsidR="008E4E18" w:rsidRDefault="000B6C0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B882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39A0F" w14:textId="7426C7AB" w:rsidR="008E4E18" w:rsidRDefault="00154F6A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A136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65996" w14:textId="172E8275" w:rsidR="008E4E18" w:rsidRDefault="00624B10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7B85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6D9B0" w14:textId="024BF321" w:rsidR="008E4E18" w:rsidRDefault="00154F6A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9FBB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B9AD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F01E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869F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6C06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164F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C827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223C798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BD6CC" w14:textId="77777777" w:rsidR="008E4E18" w:rsidRDefault="008E4E18" w:rsidP="008E4E1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Ingela Nylund Watz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C3CF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C401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3F3E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078D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919C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0198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F34B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63BE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5DF1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B859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FBED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98D5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0C5E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62E8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4B10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9847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237EFEE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E8916" w14:textId="77777777" w:rsidR="008E4E18" w:rsidRDefault="008E4E18" w:rsidP="008E4E1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Caroline Högström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DB31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C1F4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8707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F22E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ACF1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655C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6942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D9D1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052C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534F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E35B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F474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D750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FADB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912D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47A2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6E50BD14" w14:textId="77777777" w:rsidTr="008253AA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61B31" w14:textId="77777777" w:rsidR="008E4E18" w:rsidRDefault="008E4E18" w:rsidP="008E4E1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Björn Wiechel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E0BE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A91D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A2D3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65D3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301F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E30C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2FAE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FF58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B7A8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7C31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4187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BF95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8FE4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F6AB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CE90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4C4D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79D44C5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298F6" w14:textId="77777777" w:rsidR="008E4E18" w:rsidRDefault="008E4E18" w:rsidP="008E4E1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Lars Wistedt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2D00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3CBB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B6BF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9FB4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9F27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79BF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8342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627B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F80D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F53C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E140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2E10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FA1E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23AD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8E90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FB87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604E14B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0F4AD" w14:textId="77777777" w:rsidR="008E4E18" w:rsidRDefault="008E4E18" w:rsidP="008E4E1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Gunilla Carlsson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779A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399B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DFB3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A799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77A3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73F4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4723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DC05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934E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E831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6E92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B966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58BF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846F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68A2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FDF8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7EC134B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D2A1D" w14:textId="77777777" w:rsidR="008E4E18" w:rsidRDefault="00ED3B6E" w:rsidP="008E4E18">
            <w:pPr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  <w:lang w:val="fi-FI"/>
              </w:rPr>
              <w:t>Carl Nordblom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5638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795A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4BAD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103D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DA70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E641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2429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2315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C9CB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41F5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271A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E8D2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9CC3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C128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08A6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99F4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2D5C3E7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17341" w14:textId="77777777" w:rsidR="008E4E18" w:rsidRDefault="008E4E18" w:rsidP="008E4E1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Vasiliki Tsouplaki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F65C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10D2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1E33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767B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3899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1333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710B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8EB6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B039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499E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1370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8773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2158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0BDC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C433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AA3D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48BE363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4CFB1" w14:textId="77777777" w:rsidR="008E4E18" w:rsidRDefault="008E4E18" w:rsidP="008E4E1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Mikael Oscarsson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09FB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B181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960C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1EA4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5DD5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A39B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5DDC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903A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D6BD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EF8F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1D7C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EA72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0860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266D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F93E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9EA4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226A78D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3605B" w14:textId="77777777" w:rsidR="008E4E18" w:rsidRDefault="008E4E18" w:rsidP="008E4E1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Catarina Deremar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4649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4C7E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5E63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D180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0AFA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F2FC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888C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54AC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2D5E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5442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382D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EB48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FFA1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AA29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C715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410E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7A667B3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BA088" w14:textId="77777777" w:rsidR="008E4E18" w:rsidRDefault="008E4E18" w:rsidP="008E4E1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Sara-Lena Bjälkö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A70F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CEC0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8A8A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A16B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5FF0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4E71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21E6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4D5A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4E35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1AC9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7C51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22F0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355D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116B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021E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144B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1A96C4E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10F05" w14:textId="77777777" w:rsidR="008E4E18" w:rsidRDefault="008E4E18" w:rsidP="008E4E1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Amanda Lind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A155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1CBB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0804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4D22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EA67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3FE2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A652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859F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06B2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B1B1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A56F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6D18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1817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1508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B589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22A8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4D28104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BAFED" w14:textId="77777777" w:rsidR="008E4E18" w:rsidRDefault="008E4E18" w:rsidP="008E4E1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Lina Nordquist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8D5D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F67A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92CE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C06F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3E6E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111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FE7C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C060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005A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47EC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F6B5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6799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2A50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14F5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C872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8D96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0641965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5CD9D" w14:textId="77777777" w:rsidR="008E4E18" w:rsidRDefault="008E4E18" w:rsidP="008E4E1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Mats Arkhem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DB4A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7985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B6A1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1C83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A304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A24C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0AC3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CC63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C802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D01A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63BF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73EB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D86A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2EFB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3D4F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CECB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1E3DD0C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1AFF9" w14:textId="77777777" w:rsidR="008E4E18" w:rsidRDefault="008E4E18" w:rsidP="008E4E1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Ali Esbati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89C8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AB6C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3875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B657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0C97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ECE3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B412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FF93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9AB9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7D70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1235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503B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B5D4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6BE5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1F7D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E995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1C8E168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F869C" w14:textId="77777777" w:rsidR="008E4E18" w:rsidRDefault="008E4E18" w:rsidP="008E4E1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Christofer Bergenblock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BF57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504E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961E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D311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1CB6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3F14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CDF2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8CBD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071D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CE9B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E5DA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ACF0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4AB1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454A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FF5C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4200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1C565DF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3CD75" w14:textId="77777777" w:rsidR="008E4E18" w:rsidRDefault="00CB0989" w:rsidP="008E4E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Camilla Brodin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DB7C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F2E1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742E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E740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52D4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680E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C6A7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D794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3548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F281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110A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7E56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77B8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9BF6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1C85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E678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24A7421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EAD5C" w14:textId="77777777" w:rsidR="008E4E18" w:rsidRDefault="008E4E18" w:rsidP="008E4E1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Magnus Berntsson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D6ED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25F2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98A0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1EC9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F1F6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54AA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DA90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A72D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59C1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3133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45F5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BA32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F726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5963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094E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DEC8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07F773F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E7645" w14:textId="77777777" w:rsidR="008E4E18" w:rsidRDefault="008E4E18" w:rsidP="008E4E1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Camilla Hansén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C04B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DBD8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D47E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C2A8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967E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4968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EE7E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320F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4AFB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5253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0A75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1571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762C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4459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E12D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56DF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74C5370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9AF04" w14:textId="77777777" w:rsidR="008E4E18" w:rsidRDefault="008E4E18" w:rsidP="008E4E1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Fredrik Malm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BFAD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270B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A937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9040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CE77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8DFC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CBDF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F7D5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7AA8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5BA8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2DEA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4C3A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2915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FA9B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F119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2E9E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7221C1D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C48FA" w14:textId="77777777" w:rsidR="008E4E18" w:rsidRDefault="000B49BA" w:rsidP="008E4E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Carl B Hamilton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8856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2671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95FF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3E16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9D48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BF34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18EC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FAF9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0871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AE5D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FCE8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2189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4FCC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2BF3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EF8D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D826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06EBC" w14:paraId="51B91B5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6A6C2" w14:textId="77777777" w:rsidR="00506EBC" w:rsidRDefault="00166858" w:rsidP="00506E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Bassem Nasr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81CF2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B39CC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4FE56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DD7B2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8B92E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4FAAB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14D9B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B2B32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4E89D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CCBDE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5CECE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B6F6F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EAA74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DCF4D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6886C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C9411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06EBC" w14:paraId="66B97F8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A4679" w14:textId="77777777" w:rsidR="00506EBC" w:rsidRDefault="00366117" w:rsidP="00506EBC">
            <w:pPr>
              <w:rPr>
                <w:sz w:val="22"/>
                <w:szCs w:val="22"/>
              </w:rPr>
            </w:pPr>
            <w:r w:rsidRPr="00366117">
              <w:rPr>
                <w:sz w:val="22"/>
                <w:szCs w:val="22"/>
              </w:rPr>
              <w:t>Patrik Björck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E6B72" w14:textId="671A6FFD" w:rsidR="00506EBC" w:rsidRDefault="000B6C08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CC5EF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253A3" w14:textId="113283E1" w:rsidR="00506EBC" w:rsidRDefault="000B6C08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F910C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C445C" w14:textId="0EC6EB07" w:rsidR="00506EBC" w:rsidRDefault="00154F6A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776CE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5A090" w14:textId="5935DC29" w:rsidR="00506EBC" w:rsidRDefault="00154F6A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DAB73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72D6C" w14:textId="5F8700C8" w:rsidR="00506EBC" w:rsidRDefault="00154F6A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66F7D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FCD93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E5EF7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DE60D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F3CAB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72B97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FED90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106E1" w14:paraId="506D6C0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D8207" w14:textId="77777777" w:rsidR="000106E1" w:rsidRDefault="000106E1" w:rsidP="000106E1">
            <w:pPr>
              <w:rPr>
                <w:sz w:val="22"/>
                <w:szCs w:val="22"/>
              </w:rPr>
            </w:pPr>
            <w:r w:rsidRPr="00CE4AF4">
              <w:rPr>
                <w:sz w:val="22"/>
                <w:szCs w:val="22"/>
              </w:rPr>
              <w:t xml:space="preserve">Isabell Mixter </w:t>
            </w:r>
            <w:r w:rsidRPr="00747A81">
              <w:rPr>
                <w:sz w:val="22"/>
                <w:szCs w:val="22"/>
              </w:rPr>
              <w:t>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244A6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062C1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966C6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8798C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BAB81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F3DD0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35F7A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2C289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DB4DE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0A434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84CE3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A6CD1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D6B49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9B5CC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02AA0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01BF6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106E1" w14:paraId="219BF18A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73E11" w14:textId="77777777" w:rsidR="000106E1" w:rsidRDefault="000106E1" w:rsidP="000106E1">
            <w:pPr>
              <w:rPr>
                <w:sz w:val="22"/>
                <w:szCs w:val="22"/>
              </w:rPr>
            </w:pP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4C8A6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2642B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9939F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117F9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183CD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A08DE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30BBB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5F207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2E25E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2F23C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3C994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90E2E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1C543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99147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726E3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BA0FE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106E1" w14:paraId="007312CB" w14:textId="77777777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68DF6A0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F3B5182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1B2CBF4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34746C7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0106E1" w14:paraId="6527CAEB" w14:textId="77777777" w:rsidTr="005805B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9A4A8B2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 = Votering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1CE8A24A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härutöver har varit närvarande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23A6A5DC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4B35AC82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14:paraId="42A09574" w14:textId="77777777" w:rsidR="004F680C" w:rsidRPr="00477C9F" w:rsidRDefault="004F680C" w:rsidP="005805B8">
      <w:pPr>
        <w:widowControl/>
        <w:rPr>
          <w:sz w:val="22"/>
          <w:szCs w:val="22"/>
        </w:rPr>
      </w:pPr>
    </w:p>
    <w:sectPr w:rsidR="004F680C" w:rsidRPr="00477C9F" w:rsidSect="00841A3E">
      <w:pgSz w:w="11906" w:h="16838" w:code="9"/>
      <w:pgMar w:top="1134" w:right="1134" w:bottom="851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6"/>
  </w:num>
  <w:num w:numId="5">
    <w:abstractNumId w:val="2"/>
  </w:num>
  <w:num w:numId="6">
    <w:abstractNumId w:val="8"/>
  </w:num>
  <w:num w:numId="7">
    <w:abstractNumId w:val="4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7C97"/>
    <w:rsid w:val="00000C1F"/>
    <w:rsid w:val="00001E5A"/>
    <w:rsid w:val="00006AAF"/>
    <w:rsid w:val="0000744F"/>
    <w:rsid w:val="000075A7"/>
    <w:rsid w:val="000106E1"/>
    <w:rsid w:val="00011B7A"/>
    <w:rsid w:val="00011CCB"/>
    <w:rsid w:val="00012D39"/>
    <w:rsid w:val="00013261"/>
    <w:rsid w:val="00020592"/>
    <w:rsid w:val="00024634"/>
    <w:rsid w:val="00032860"/>
    <w:rsid w:val="00033D33"/>
    <w:rsid w:val="000345BF"/>
    <w:rsid w:val="0003470E"/>
    <w:rsid w:val="00037181"/>
    <w:rsid w:val="00037EDF"/>
    <w:rsid w:val="000410F7"/>
    <w:rsid w:val="000416B9"/>
    <w:rsid w:val="0005450C"/>
    <w:rsid w:val="00057A6F"/>
    <w:rsid w:val="00064D2D"/>
    <w:rsid w:val="000700C4"/>
    <w:rsid w:val="0007401F"/>
    <w:rsid w:val="00084FFF"/>
    <w:rsid w:val="00096B68"/>
    <w:rsid w:val="000A10F5"/>
    <w:rsid w:val="000A1D83"/>
    <w:rsid w:val="000A4BCF"/>
    <w:rsid w:val="000A7521"/>
    <w:rsid w:val="000A7D87"/>
    <w:rsid w:val="000B29C6"/>
    <w:rsid w:val="000B49BA"/>
    <w:rsid w:val="000B4B17"/>
    <w:rsid w:val="000B6C08"/>
    <w:rsid w:val="000B7C05"/>
    <w:rsid w:val="000D4D83"/>
    <w:rsid w:val="000E10DC"/>
    <w:rsid w:val="000E2B7E"/>
    <w:rsid w:val="000E6D49"/>
    <w:rsid w:val="000F15B0"/>
    <w:rsid w:val="000F448B"/>
    <w:rsid w:val="00100B80"/>
    <w:rsid w:val="0011197E"/>
    <w:rsid w:val="00112504"/>
    <w:rsid w:val="001134C1"/>
    <w:rsid w:val="00120821"/>
    <w:rsid w:val="0012108D"/>
    <w:rsid w:val="00126123"/>
    <w:rsid w:val="00130F82"/>
    <w:rsid w:val="00133B7E"/>
    <w:rsid w:val="0013426B"/>
    <w:rsid w:val="00154F6A"/>
    <w:rsid w:val="00161AA6"/>
    <w:rsid w:val="00164E3D"/>
    <w:rsid w:val="00165461"/>
    <w:rsid w:val="00166858"/>
    <w:rsid w:val="001828F2"/>
    <w:rsid w:val="00193A4D"/>
    <w:rsid w:val="001A1578"/>
    <w:rsid w:val="001A5B6F"/>
    <w:rsid w:val="001D766E"/>
    <w:rsid w:val="001E077A"/>
    <w:rsid w:val="001E10F3"/>
    <w:rsid w:val="001E1FAC"/>
    <w:rsid w:val="001E5C5F"/>
    <w:rsid w:val="001F0C53"/>
    <w:rsid w:val="001F70B3"/>
    <w:rsid w:val="00201D98"/>
    <w:rsid w:val="00203E67"/>
    <w:rsid w:val="00214135"/>
    <w:rsid w:val="002174A8"/>
    <w:rsid w:val="00227437"/>
    <w:rsid w:val="0023546F"/>
    <w:rsid w:val="00236A17"/>
    <w:rsid w:val="002373C0"/>
    <w:rsid w:val="00240D9B"/>
    <w:rsid w:val="00242FFD"/>
    <w:rsid w:val="0025070D"/>
    <w:rsid w:val="00252565"/>
    <w:rsid w:val="002544E0"/>
    <w:rsid w:val="00261EBD"/>
    <w:rsid w:val="002624FF"/>
    <w:rsid w:val="00263A2E"/>
    <w:rsid w:val="00264F16"/>
    <w:rsid w:val="00267572"/>
    <w:rsid w:val="00271679"/>
    <w:rsid w:val="0027450B"/>
    <w:rsid w:val="00275CD2"/>
    <w:rsid w:val="00277F25"/>
    <w:rsid w:val="0028513C"/>
    <w:rsid w:val="002862E1"/>
    <w:rsid w:val="00294DCB"/>
    <w:rsid w:val="00296D10"/>
    <w:rsid w:val="002A04AD"/>
    <w:rsid w:val="002A58B5"/>
    <w:rsid w:val="002A6ADE"/>
    <w:rsid w:val="002B40DE"/>
    <w:rsid w:val="002B4EDC"/>
    <w:rsid w:val="002B51DB"/>
    <w:rsid w:val="002C7177"/>
    <w:rsid w:val="002D0E4D"/>
    <w:rsid w:val="002D2AB5"/>
    <w:rsid w:val="002D6725"/>
    <w:rsid w:val="002E3221"/>
    <w:rsid w:val="002F284C"/>
    <w:rsid w:val="002F2F4E"/>
    <w:rsid w:val="002F53C2"/>
    <w:rsid w:val="003075B8"/>
    <w:rsid w:val="00331327"/>
    <w:rsid w:val="0033415B"/>
    <w:rsid w:val="00336917"/>
    <w:rsid w:val="00342116"/>
    <w:rsid w:val="00360479"/>
    <w:rsid w:val="00366117"/>
    <w:rsid w:val="00376C7D"/>
    <w:rsid w:val="0039258B"/>
    <w:rsid w:val="00393CDC"/>
    <w:rsid w:val="00394192"/>
    <w:rsid w:val="003952A4"/>
    <w:rsid w:val="003955E1"/>
    <w:rsid w:val="0039591D"/>
    <w:rsid w:val="003A48EB"/>
    <w:rsid w:val="003A729A"/>
    <w:rsid w:val="003C73F9"/>
    <w:rsid w:val="003D31E8"/>
    <w:rsid w:val="003D37E4"/>
    <w:rsid w:val="003E0092"/>
    <w:rsid w:val="003E1AE3"/>
    <w:rsid w:val="003E3027"/>
    <w:rsid w:val="003F2270"/>
    <w:rsid w:val="00401656"/>
    <w:rsid w:val="0041089F"/>
    <w:rsid w:val="00412359"/>
    <w:rsid w:val="004147F0"/>
    <w:rsid w:val="0041580F"/>
    <w:rsid w:val="004206DB"/>
    <w:rsid w:val="00432C24"/>
    <w:rsid w:val="004401E9"/>
    <w:rsid w:val="00441381"/>
    <w:rsid w:val="00446353"/>
    <w:rsid w:val="00447115"/>
    <w:rsid w:val="00451D02"/>
    <w:rsid w:val="00453F5E"/>
    <w:rsid w:val="00454E3F"/>
    <w:rsid w:val="00477C9F"/>
    <w:rsid w:val="00490212"/>
    <w:rsid w:val="0049372F"/>
    <w:rsid w:val="00494678"/>
    <w:rsid w:val="00494D58"/>
    <w:rsid w:val="004A3CE1"/>
    <w:rsid w:val="004B2106"/>
    <w:rsid w:val="004B6B3E"/>
    <w:rsid w:val="004B6D8F"/>
    <w:rsid w:val="004C5D4F"/>
    <w:rsid w:val="004C7964"/>
    <w:rsid w:val="004D2D42"/>
    <w:rsid w:val="004D40DC"/>
    <w:rsid w:val="004E36E4"/>
    <w:rsid w:val="004E5E48"/>
    <w:rsid w:val="004F10C0"/>
    <w:rsid w:val="004F1B55"/>
    <w:rsid w:val="004F3CB5"/>
    <w:rsid w:val="004F680C"/>
    <w:rsid w:val="004F6F84"/>
    <w:rsid w:val="0050040F"/>
    <w:rsid w:val="005012C3"/>
    <w:rsid w:val="00502075"/>
    <w:rsid w:val="00506ACC"/>
    <w:rsid w:val="00506EBC"/>
    <w:rsid w:val="005108E6"/>
    <w:rsid w:val="005358B4"/>
    <w:rsid w:val="00541BB8"/>
    <w:rsid w:val="00545403"/>
    <w:rsid w:val="005502C5"/>
    <w:rsid w:val="005522EE"/>
    <w:rsid w:val="0055348E"/>
    <w:rsid w:val="00554348"/>
    <w:rsid w:val="005622CA"/>
    <w:rsid w:val="005650F7"/>
    <w:rsid w:val="00577B92"/>
    <w:rsid w:val="005805B8"/>
    <w:rsid w:val="00581568"/>
    <w:rsid w:val="00583587"/>
    <w:rsid w:val="00584ACB"/>
    <w:rsid w:val="00586400"/>
    <w:rsid w:val="005A5300"/>
    <w:rsid w:val="005B5E8D"/>
    <w:rsid w:val="005C1541"/>
    <w:rsid w:val="005C2F5F"/>
    <w:rsid w:val="005C75F9"/>
    <w:rsid w:val="005E2252"/>
    <w:rsid w:val="005E28B9"/>
    <w:rsid w:val="005E439C"/>
    <w:rsid w:val="005E614D"/>
    <w:rsid w:val="005F03FF"/>
    <w:rsid w:val="005F085D"/>
    <w:rsid w:val="00612FF5"/>
    <w:rsid w:val="00614737"/>
    <w:rsid w:val="00624B10"/>
    <w:rsid w:val="00626335"/>
    <w:rsid w:val="0063744B"/>
    <w:rsid w:val="006402A0"/>
    <w:rsid w:val="00640520"/>
    <w:rsid w:val="006503A2"/>
    <w:rsid w:val="0065353A"/>
    <w:rsid w:val="00655976"/>
    <w:rsid w:val="006609C2"/>
    <w:rsid w:val="006656FB"/>
    <w:rsid w:val="00670574"/>
    <w:rsid w:val="00690BE7"/>
    <w:rsid w:val="0069143B"/>
    <w:rsid w:val="006A151D"/>
    <w:rsid w:val="006A511D"/>
    <w:rsid w:val="006B0412"/>
    <w:rsid w:val="006B151B"/>
    <w:rsid w:val="006B693F"/>
    <w:rsid w:val="006B7B0C"/>
    <w:rsid w:val="006C1E27"/>
    <w:rsid w:val="006C21FA"/>
    <w:rsid w:val="006D3126"/>
    <w:rsid w:val="007118C9"/>
    <w:rsid w:val="0071773D"/>
    <w:rsid w:val="00723D66"/>
    <w:rsid w:val="00726EE5"/>
    <w:rsid w:val="007273BF"/>
    <w:rsid w:val="007421F4"/>
    <w:rsid w:val="00750FF0"/>
    <w:rsid w:val="00754212"/>
    <w:rsid w:val="007615A5"/>
    <w:rsid w:val="00767BDA"/>
    <w:rsid w:val="0077463D"/>
    <w:rsid w:val="00777B91"/>
    <w:rsid w:val="00782EA9"/>
    <w:rsid w:val="00783D2C"/>
    <w:rsid w:val="00783D32"/>
    <w:rsid w:val="007864F6"/>
    <w:rsid w:val="00787586"/>
    <w:rsid w:val="00795D4C"/>
    <w:rsid w:val="007B0C0A"/>
    <w:rsid w:val="007F2B92"/>
    <w:rsid w:val="007F39BF"/>
    <w:rsid w:val="007F6B0D"/>
    <w:rsid w:val="00800B4D"/>
    <w:rsid w:val="00803002"/>
    <w:rsid w:val="008038CC"/>
    <w:rsid w:val="008063DA"/>
    <w:rsid w:val="00821AE7"/>
    <w:rsid w:val="008240F6"/>
    <w:rsid w:val="008253AA"/>
    <w:rsid w:val="008273F4"/>
    <w:rsid w:val="00830B72"/>
    <w:rsid w:val="00831AF6"/>
    <w:rsid w:val="0083479E"/>
    <w:rsid w:val="00834B38"/>
    <w:rsid w:val="00841A3E"/>
    <w:rsid w:val="008422E5"/>
    <w:rsid w:val="0084620D"/>
    <w:rsid w:val="008557FA"/>
    <w:rsid w:val="008572AE"/>
    <w:rsid w:val="008751C0"/>
    <w:rsid w:val="00875A5E"/>
    <w:rsid w:val="00875CAD"/>
    <w:rsid w:val="008808A5"/>
    <w:rsid w:val="008858E4"/>
    <w:rsid w:val="008B7FDD"/>
    <w:rsid w:val="008C1B2C"/>
    <w:rsid w:val="008C2E2A"/>
    <w:rsid w:val="008D0E72"/>
    <w:rsid w:val="008E3B73"/>
    <w:rsid w:val="008E4795"/>
    <w:rsid w:val="008E4E18"/>
    <w:rsid w:val="008F4D68"/>
    <w:rsid w:val="00902D63"/>
    <w:rsid w:val="00902D69"/>
    <w:rsid w:val="0090428F"/>
    <w:rsid w:val="00906C2D"/>
    <w:rsid w:val="00930B63"/>
    <w:rsid w:val="00931220"/>
    <w:rsid w:val="00937BF3"/>
    <w:rsid w:val="00937E3A"/>
    <w:rsid w:val="00944199"/>
    <w:rsid w:val="00944917"/>
    <w:rsid w:val="00946978"/>
    <w:rsid w:val="0094714D"/>
    <w:rsid w:val="009474C4"/>
    <w:rsid w:val="00950147"/>
    <w:rsid w:val="00953189"/>
    <w:rsid w:val="00953843"/>
    <w:rsid w:val="00955E76"/>
    <w:rsid w:val="0096348C"/>
    <w:rsid w:val="00973D8B"/>
    <w:rsid w:val="00976307"/>
    <w:rsid w:val="009815DB"/>
    <w:rsid w:val="0098705B"/>
    <w:rsid w:val="00987DE8"/>
    <w:rsid w:val="009900A1"/>
    <w:rsid w:val="009A3E81"/>
    <w:rsid w:val="009A41A6"/>
    <w:rsid w:val="009A68FE"/>
    <w:rsid w:val="009B0A01"/>
    <w:rsid w:val="009B3631"/>
    <w:rsid w:val="009B36FB"/>
    <w:rsid w:val="009B6D88"/>
    <w:rsid w:val="009B7313"/>
    <w:rsid w:val="009B79AB"/>
    <w:rsid w:val="009C3BE7"/>
    <w:rsid w:val="009C51B0"/>
    <w:rsid w:val="009D0FD5"/>
    <w:rsid w:val="009D1BB5"/>
    <w:rsid w:val="009E23C6"/>
    <w:rsid w:val="009F58C9"/>
    <w:rsid w:val="009F61A0"/>
    <w:rsid w:val="009F6E99"/>
    <w:rsid w:val="00A129A0"/>
    <w:rsid w:val="00A12FFD"/>
    <w:rsid w:val="00A151D3"/>
    <w:rsid w:val="00A1592F"/>
    <w:rsid w:val="00A258F2"/>
    <w:rsid w:val="00A30C23"/>
    <w:rsid w:val="00A324B3"/>
    <w:rsid w:val="00A37318"/>
    <w:rsid w:val="00A376CF"/>
    <w:rsid w:val="00A401A5"/>
    <w:rsid w:val="00A45577"/>
    <w:rsid w:val="00A54DE5"/>
    <w:rsid w:val="00A5668F"/>
    <w:rsid w:val="00A571A1"/>
    <w:rsid w:val="00A63233"/>
    <w:rsid w:val="00A744C3"/>
    <w:rsid w:val="00A84016"/>
    <w:rsid w:val="00A84DE6"/>
    <w:rsid w:val="00A8695B"/>
    <w:rsid w:val="00A86C8F"/>
    <w:rsid w:val="00A9262A"/>
    <w:rsid w:val="00A92A85"/>
    <w:rsid w:val="00A9464E"/>
    <w:rsid w:val="00AA1A69"/>
    <w:rsid w:val="00AA532B"/>
    <w:rsid w:val="00AA5A87"/>
    <w:rsid w:val="00AA5BE7"/>
    <w:rsid w:val="00AB3CC5"/>
    <w:rsid w:val="00AC1FEE"/>
    <w:rsid w:val="00AC2BE8"/>
    <w:rsid w:val="00AC3349"/>
    <w:rsid w:val="00AD797B"/>
    <w:rsid w:val="00AF32C5"/>
    <w:rsid w:val="00AF4EF8"/>
    <w:rsid w:val="00AF6DAF"/>
    <w:rsid w:val="00AF7C8D"/>
    <w:rsid w:val="00B11C9C"/>
    <w:rsid w:val="00B15788"/>
    <w:rsid w:val="00B17845"/>
    <w:rsid w:val="00B54D41"/>
    <w:rsid w:val="00B56452"/>
    <w:rsid w:val="00B6245C"/>
    <w:rsid w:val="00B639E1"/>
    <w:rsid w:val="00B64A91"/>
    <w:rsid w:val="00B74AFA"/>
    <w:rsid w:val="00B820F6"/>
    <w:rsid w:val="00B84121"/>
    <w:rsid w:val="00B85B4A"/>
    <w:rsid w:val="00B9203B"/>
    <w:rsid w:val="00B92DC8"/>
    <w:rsid w:val="00B93FFB"/>
    <w:rsid w:val="00BA46E1"/>
    <w:rsid w:val="00BA4A28"/>
    <w:rsid w:val="00BA5688"/>
    <w:rsid w:val="00BD41E4"/>
    <w:rsid w:val="00BD53C1"/>
    <w:rsid w:val="00BE0742"/>
    <w:rsid w:val="00BE329D"/>
    <w:rsid w:val="00BE3BF7"/>
    <w:rsid w:val="00BF6D6B"/>
    <w:rsid w:val="00C10454"/>
    <w:rsid w:val="00C11EF9"/>
    <w:rsid w:val="00C14463"/>
    <w:rsid w:val="00C26EFF"/>
    <w:rsid w:val="00C276D3"/>
    <w:rsid w:val="00C30867"/>
    <w:rsid w:val="00C35889"/>
    <w:rsid w:val="00C3798A"/>
    <w:rsid w:val="00C468A5"/>
    <w:rsid w:val="00C53145"/>
    <w:rsid w:val="00C5504B"/>
    <w:rsid w:val="00C57684"/>
    <w:rsid w:val="00C77934"/>
    <w:rsid w:val="00C84F0D"/>
    <w:rsid w:val="00C919F3"/>
    <w:rsid w:val="00C92589"/>
    <w:rsid w:val="00C93236"/>
    <w:rsid w:val="00CA39FE"/>
    <w:rsid w:val="00CA6878"/>
    <w:rsid w:val="00CA6EF0"/>
    <w:rsid w:val="00CB0989"/>
    <w:rsid w:val="00CB5394"/>
    <w:rsid w:val="00CB6A34"/>
    <w:rsid w:val="00CB7431"/>
    <w:rsid w:val="00CC764E"/>
    <w:rsid w:val="00CD4CA0"/>
    <w:rsid w:val="00CD511F"/>
    <w:rsid w:val="00CF4ED5"/>
    <w:rsid w:val="00CF6E9E"/>
    <w:rsid w:val="00D15194"/>
    <w:rsid w:val="00D23951"/>
    <w:rsid w:val="00D27984"/>
    <w:rsid w:val="00D40740"/>
    <w:rsid w:val="00D41B19"/>
    <w:rsid w:val="00D44270"/>
    <w:rsid w:val="00D47BAF"/>
    <w:rsid w:val="00D52626"/>
    <w:rsid w:val="00D650C7"/>
    <w:rsid w:val="00D67826"/>
    <w:rsid w:val="00D67B7E"/>
    <w:rsid w:val="00D67FEC"/>
    <w:rsid w:val="00D75A71"/>
    <w:rsid w:val="00D84771"/>
    <w:rsid w:val="00D91734"/>
    <w:rsid w:val="00D93637"/>
    <w:rsid w:val="00D93C2E"/>
    <w:rsid w:val="00D96F98"/>
    <w:rsid w:val="00DA12E0"/>
    <w:rsid w:val="00DC0E6D"/>
    <w:rsid w:val="00DC1007"/>
    <w:rsid w:val="00DC58D9"/>
    <w:rsid w:val="00DD02EC"/>
    <w:rsid w:val="00DD2D91"/>
    <w:rsid w:val="00DD2E3A"/>
    <w:rsid w:val="00DD7108"/>
    <w:rsid w:val="00DD7C97"/>
    <w:rsid w:val="00DD7DC3"/>
    <w:rsid w:val="00DD7DC5"/>
    <w:rsid w:val="00DE0553"/>
    <w:rsid w:val="00DE2A0A"/>
    <w:rsid w:val="00DF23EB"/>
    <w:rsid w:val="00E01933"/>
    <w:rsid w:val="00E03327"/>
    <w:rsid w:val="00E1233E"/>
    <w:rsid w:val="00E14E39"/>
    <w:rsid w:val="00E33857"/>
    <w:rsid w:val="00E45D77"/>
    <w:rsid w:val="00E572B1"/>
    <w:rsid w:val="00E6304F"/>
    <w:rsid w:val="00E63EE4"/>
    <w:rsid w:val="00E66D19"/>
    <w:rsid w:val="00E67A3F"/>
    <w:rsid w:val="00E67EBA"/>
    <w:rsid w:val="00E67EDD"/>
    <w:rsid w:val="00E7194A"/>
    <w:rsid w:val="00E720E8"/>
    <w:rsid w:val="00E73D1D"/>
    <w:rsid w:val="00E916EA"/>
    <w:rsid w:val="00E92A77"/>
    <w:rsid w:val="00EA704C"/>
    <w:rsid w:val="00EA7B53"/>
    <w:rsid w:val="00EC2B58"/>
    <w:rsid w:val="00EC735D"/>
    <w:rsid w:val="00EC7B83"/>
    <w:rsid w:val="00ED3B6E"/>
    <w:rsid w:val="00ED5D82"/>
    <w:rsid w:val="00EE68A3"/>
    <w:rsid w:val="00EE7911"/>
    <w:rsid w:val="00F03690"/>
    <w:rsid w:val="00F064EF"/>
    <w:rsid w:val="00F07228"/>
    <w:rsid w:val="00F101D7"/>
    <w:rsid w:val="00F227F9"/>
    <w:rsid w:val="00F33C48"/>
    <w:rsid w:val="00F454FD"/>
    <w:rsid w:val="00F54002"/>
    <w:rsid w:val="00F70370"/>
    <w:rsid w:val="00F71B2F"/>
    <w:rsid w:val="00F76406"/>
    <w:rsid w:val="00F814F6"/>
    <w:rsid w:val="00F84080"/>
    <w:rsid w:val="00F85B64"/>
    <w:rsid w:val="00F86ACF"/>
    <w:rsid w:val="00F97E87"/>
    <w:rsid w:val="00FA06F9"/>
    <w:rsid w:val="00FA2D97"/>
    <w:rsid w:val="00FA2E8C"/>
    <w:rsid w:val="00FA384F"/>
    <w:rsid w:val="00FB200F"/>
    <w:rsid w:val="00FB3A7E"/>
    <w:rsid w:val="00FD0038"/>
    <w:rsid w:val="00FD0820"/>
    <w:rsid w:val="00FD13A3"/>
    <w:rsid w:val="00FE2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9DAE84D"/>
  <w15:chartTrackingRefBased/>
  <w15:docId w15:val="{FD516573-9F36-43B9-B8DD-A50D3CDFDE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38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3%20Granskning\5.%20Protokoll\Protokoll%20MALL%20s&#228;rskilt%202022-23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Props1.xml><?xml version="1.0" encoding="utf-8"?>
<ds:datastoreItem xmlns:ds="http://schemas.openxmlformats.org/officeDocument/2006/customXml" ds:itemID="{09378045-68BD-47B2-B6FF-5C0ECA6AE79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Protokoll MALL särskilt 2022-23</Template>
  <TotalTime>63</TotalTime>
  <Pages>3</Pages>
  <Words>438</Words>
  <Characters>2874</Characters>
  <Application>Microsoft Office Word</Application>
  <DocSecurity>0</DocSecurity>
  <Lines>23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3306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Marilena Cottone</dc:creator>
  <cp:keywords/>
  <dc:description/>
  <cp:lastModifiedBy>Marilena Cottone</cp:lastModifiedBy>
  <cp:revision>16</cp:revision>
  <cp:lastPrinted>2021-05-04T07:05:00Z</cp:lastPrinted>
  <dcterms:created xsi:type="dcterms:W3CDTF">2023-03-29T11:06:00Z</dcterms:created>
  <dcterms:modified xsi:type="dcterms:W3CDTF">2023-05-05T11:32:00Z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