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296904" w14:paraId="741A880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C292374329B44E6B834C47B7325E1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cbbea6d-2ab3-4b38-9953-ffef832af69d"/>
        <w:id w:val="1783381298"/>
        <w:lock w:val="sdtLocked"/>
      </w:sdtPr>
      <w:sdtEndPr/>
      <w:sdtContent>
        <w:p w:rsidR="00D40DE5" w:rsidRDefault="001C5CD3" w14:paraId="3A2CCA4F" w14:textId="292F93F3">
          <w:pPr>
            <w:pStyle w:val="Frslagstext"/>
            <w:numPr>
              <w:ilvl w:val="0"/>
              <w:numId w:val="0"/>
            </w:numPr>
          </w:pPr>
          <w:r w:rsidRPr="00C80C2A">
            <w:rPr>
              <w:spacing w:val="-3"/>
            </w:rPr>
            <w:t>Riksdagen ställer sig bakom det som anförs i motionen om att tillåta ideella organisationer att komma åt anonymiserad information i Strada och tillkännager detta för regeringen</w:t>
          </w:r>
          <w:r>
            <w:t>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8587B625E046DF8D3D9B4E6D1916CE"/>
        </w:placeholder>
        <w:text/>
      </w:sdtPr>
      <w:sdtEndPr/>
      <w:sdtContent>
        <w:p w:rsidRPr="009B062B" w:rsidR="006D79C9" w:rsidP="00333E95" w:rsidRDefault="006D79C9" w14:paraId="1F4AA3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86690" w:rsidP="00D86690" w:rsidRDefault="00D86690" w14:paraId="61F6999D" w14:textId="1026C092">
      <w:pPr>
        <w:pStyle w:val="Normalutanindragellerluft"/>
      </w:pPr>
      <w:r w:rsidRPr="00C80C2A">
        <w:rPr>
          <w:spacing w:val="2"/>
        </w:rPr>
        <w:t xml:space="preserve">Sverige är världsledande inom trafiksäkerhet och många aktörer som myndigheter, </w:t>
      </w:r>
      <w:r w:rsidRPr="00C80C2A">
        <w:rPr>
          <w:spacing w:val="-2"/>
        </w:rPr>
        <w:t>näringsliv och ideella organisationer bidrar till utvecklingen på trafiksäkerhetsområdet.</w:t>
      </w:r>
      <w:r>
        <w:t xml:space="preserve"> Civilsamhället har i över tio års tid haft tillgång till statistik över trafikolyckor i Transportstyrelsens databas Swedish Traffic Accident Data Acquisition (Strada).</w:t>
      </w:r>
    </w:p>
    <w:p w:rsidR="00D86690" w:rsidP="00D86690" w:rsidRDefault="00D86690" w14:paraId="7F1E59B2" w14:textId="2F6D9516">
      <w:r w:rsidRPr="00C80C2A">
        <w:rPr>
          <w:spacing w:val="-2"/>
        </w:rPr>
        <w:t>Den 1 juli 2021 kom en ny lag som reglerar hanteringen av Transportstyrelsens olycks</w:t>
      </w:r>
      <w:r w:rsidRPr="00C80C2A" w:rsidR="00C80C2A">
        <w:rPr>
          <w:spacing w:val="-2"/>
        </w:rPr>
        <w:softHyphen/>
      </w:r>
      <w:r>
        <w:t>databas. Lagen skulle reglera hanteringen av personuppgifter i databasen för att skydda den enskildes personliga integritet. I olycksdatabasen, Strada, sammanförs uppgifter om olyckor i vägtransportsystemet från Polismyndigheten och sjukvården.</w:t>
      </w:r>
    </w:p>
    <w:p w:rsidR="00D86690" w:rsidP="00D86690" w:rsidRDefault="00D86690" w14:paraId="7BED1945" w14:textId="77777777">
      <w:r>
        <w:t>Den nya lagen stänger hela civilsamhället ute från att få kunskaper som skulle kunna användas för att förebygga olyckor.</w:t>
      </w:r>
    </w:p>
    <w:p w:rsidRPr="00422B9E" w:rsidR="00422B9E" w:rsidP="00D86690" w:rsidRDefault="00D86690" w14:paraId="0D5E1805" w14:textId="19F6F7E9">
      <w:r>
        <w:t>Genom att se över lagstiftning eller genom regleringsbrev säkerställa att ideella orga</w:t>
      </w:r>
      <w:r w:rsidR="00C80C2A">
        <w:softHyphen/>
      </w:r>
      <w:r>
        <w:t>nisationer ska få tillgång till anonymiserad information från Strada kan civilsamhället fortsätta vara en viktig, och effektiv, del i det förebyggande arbetet av olyckor.</w:t>
      </w:r>
    </w:p>
    <w:sdt>
      <w:sdtPr>
        <w:alias w:val="CC_Underskrifter"/>
        <w:tag w:val="CC_Underskrifter"/>
        <w:id w:val="583496634"/>
        <w:lock w:val="sdtContentLocked"/>
        <w:placeholder>
          <w:docPart w:val="3D43DEC11F0B45E3B63FE635675D52DA"/>
        </w:placeholder>
      </w:sdtPr>
      <w:sdtEndPr/>
      <w:sdtContent>
        <w:p w:rsidR="00D86690" w:rsidP="00DF7F0F" w:rsidRDefault="00D86690" w14:paraId="1907BC46" w14:textId="77777777"/>
        <w:p w:rsidRPr="008E0FE2" w:rsidR="004801AC" w:rsidP="00DF7F0F" w:rsidRDefault="00296904" w14:paraId="3FDD54EB" w14:textId="45CF2E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40DE5" w14:paraId="4AAB9FE7" w14:textId="77777777">
        <w:trPr>
          <w:cantSplit/>
        </w:trPr>
        <w:tc>
          <w:tcPr>
            <w:tcW w:w="50" w:type="pct"/>
            <w:vAlign w:val="bottom"/>
          </w:tcPr>
          <w:p w:rsidR="00D40DE5" w:rsidRDefault="001C5CD3" w14:paraId="7DAF71DB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D40DE5" w:rsidRDefault="00D40DE5" w14:paraId="4EAFD5D8" w14:textId="77777777">
            <w:pPr>
              <w:pStyle w:val="Underskrifter"/>
              <w:spacing w:after="0"/>
            </w:pPr>
          </w:p>
        </w:tc>
      </w:tr>
      <w:tr w:rsidR="00D40DE5" w14:paraId="0DA583FD" w14:textId="77777777">
        <w:trPr>
          <w:cantSplit/>
        </w:trPr>
        <w:tc>
          <w:tcPr>
            <w:tcW w:w="50" w:type="pct"/>
            <w:vAlign w:val="bottom"/>
          </w:tcPr>
          <w:p w:rsidR="00D40DE5" w:rsidRDefault="001C5CD3" w14:paraId="352231FE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D40DE5" w:rsidRDefault="001C5CD3" w14:paraId="7BE4A547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  <w:tr w:rsidR="00D40DE5" w14:paraId="4C523E8D" w14:textId="77777777">
        <w:trPr>
          <w:cantSplit/>
        </w:trPr>
        <w:tc>
          <w:tcPr>
            <w:tcW w:w="50" w:type="pct"/>
            <w:vAlign w:val="bottom"/>
          </w:tcPr>
          <w:p w:rsidR="00D40DE5" w:rsidRDefault="001C5CD3" w14:paraId="21C549AB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D40DE5" w:rsidRDefault="00D40DE5" w14:paraId="28A7E6E9" w14:textId="77777777">
            <w:pPr>
              <w:pStyle w:val="Underskrifter"/>
              <w:spacing w:after="0"/>
            </w:pPr>
          </w:p>
        </w:tc>
      </w:tr>
    </w:tbl>
    <w:p w:rsidR="007F4756" w:rsidP="00C80C2A" w:rsidRDefault="007F4756" w14:paraId="512E5326" w14:textId="77777777"/>
    <w:sectPr w:rsidR="007F475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22016" w14:textId="77777777" w:rsidR="00D86690" w:rsidRDefault="00D86690" w:rsidP="000C1CAD">
      <w:pPr>
        <w:spacing w:line="240" w:lineRule="auto"/>
      </w:pPr>
      <w:r>
        <w:separator/>
      </w:r>
    </w:p>
  </w:endnote>
  <w:endnote w:type="continuationSeparator" w:id="0">
    <w:p w14:paraId="1B3DCA60" w14:textId="77777777" w:rsidR="00D86690" w:rsidRDefault="00D866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579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99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C93A" w14:textId="27FF0C29" w:rsidR="00262EA3" w:rsidRPr="00DF7F0F" w:rsidRDefault="00262EA3" w:rsidP="00DF7F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2E8E" w14:textId="77777777" w:rsidR="00D86690" w:rsidRDefault="00D86690" w:rsidP="000C1CAD">
      <w:pPr>
        <w:spacing w:line="240" w:lineRule="auto"/>
      </w:pPr>
      <w:r>
        <w:separator/>
      </w:r>
    </w:p>
  </w:footnote>
  <w:footnote w:type="continuationSeparator" w:id="0">
    <w:p w14:paraId="66B8FEF6" w14:textId="77777777" w:rsidR="00D86690" w:rsidRDefault="00D866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E45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A79BC" wp14:editId="7CECED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554E8" w14:textId="7FC04AD1" w:rsidR="00262EA3" w:rsidRDefault="002969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8669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86690">
                                <w:t>584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A79B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D554E8" w14:textId="7FC04AD1" w:rsidR="00262EA3" w:rsidRDefault="002969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8669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86690">
                          <w:t>584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1B46C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0838" w14:textId="77777777" w:rsidR="00262EA3" w:rsidRDefault="00262EA3" w:rsidP="008563AC">
    <w:pPr>
      <w:jc w:val="right"/>
    </w:pPr>
  </w:p>
  <w:p w14:paraId="153D34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690CC" w14:textId="77777777" w:rsidR="00262EA3" w:rsidRDefault="002969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4ED7B4" wp14:editId="73B5CF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1DDB57" w14:textId="7525D31F" w:rsidR="00262EA3" w:rsidRDefault="002969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7F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669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6690">
          <w:t>584</w:t>
        </w:r>
      </w:sdtContent>
    </w:sdt>
  </w:p>
  <w:p w14:paraId="4F7494E9" w14:textId="77777777" w:rsidR="00262EA3" w:rsidRPr="008227B3" w:rsidRDefault="002969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8195AC" w14:textId="2D824131" w:rsidR="00262EA3" w:rsidRPr="008227B3" w:rsidRDefault="002969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7F0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7F0F">
          <w:t>:2335</w:t>
        </w:r>
      </w:sdtContent>
    </w:sdt>
  </w:p>
  <w:p w14:paraId="7457B7F4" w14:textId="5DB174BD" w:rsidR="00262EA3" w:rsidRDefault="002969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7F0F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390EFD" w14:textId="4AC3E29F" w:rsidR="00262EA3" w:rsidRDefault="00D86690" w:rsidP="00283E0F">
        <w:pPr>
          <w:pStyle w:val="FSHRub2"/>
        </w:pPr>
        <w:r>
          <w:t>Anonymiserad information i Strada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00E9C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66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CD3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904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756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C2A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DE5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690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F0F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42BD06"/>
  <w15:chartTrackingRefBased/>
  <w15:docId w15:val="{13AF99E4-271B-4E36-BF63-20EBED3B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292374329B44E6B834C47B7325E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3F374-6A76-4DE7-BEBF-DB1AF6B25A94}"/>
      </w:docPartPr>
      <w:docPartBody>
        <w:p w:rsidR="00456743" w:rsidRDefault="00456743">
          <w:pPr>
            <w:pStyle w:val="5C292374329B44E6B834C47B7325E1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8587B625E046DF8D3D9B4E6D191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5F438-A632-41D3-B35E-36A6595C1783}"/>
      </w:docPartPr>
      <w:docPartBody>
        <w:p w:rsidR="00456743" w:rsidRDefault="00456743">
          <w:pPr>
            <w:pStyle w:val="788587B625E046DF8D3D9B4E6D1916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43DEC11F0B45E3B63FE635675D5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8A944-815A-48A6-97C4-916C183A149D}"/>
      </w:docPartPr>
      <w:docPartBody>
        <w:p w:rsidR="00B81601" w:rsidRDefault="00B816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43"/>
    <w:rsid w:val="00456743"/>
    <w:rsid w:val="00B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292374329B44E6B834C47B7325E14D">
    <w:name w:val="5C292374329B44E6B834C47B7325E14D"/>
  </w:style>
  <w:style w:type="paragraph" w:customStyle="1" w:styleId="788587B625E046DF8D3D9B4E6D1916CE">
    <w:name w:val="788587B625E046DF8D3D9B4E6D1916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9C3F00-E593-4C8F-AC3D-28A86143349E}"/>
</file>

<file path=customXml/itemProps2.xml><?xml version="1.0" encoding="utf-8"?>
<ds:datastoreItem xmlns:ds="http://schemas.openxmlformats.org/officeDocument/2006/customXml" ds:itemID="{88E802D2-0C95-45FF-8EE2-EE5EE079EA77}"/>
</file>

<file path=customXml/itemProps3.xml><?xml version="1.0" encoding="utf-8"?>
<ds:datastoreItem xmlns:ds="http://schemas.openxmlformats.org/officeDocument/2006/customXml" ds:itemID="{EA300810-A965-435B-AE63-6EB7F7C46F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1173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