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E803F9" w14:textId="77777777" w:rsidR="0096348C" w:rsidRDefault="0096348C" w:rsidP="0096348C">
      <w:bookmarkStart w:id="0" w:name="_GoBack"/>
      <w:bookmarkEnd w:id="0"/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14:paraId="7E98C3EC" w14:textId="77777777" w:rsidTr="0096348C">
        <w:tc>
          <w:tcPr>
            <w:tcW w:w="9141" w:type="dxa"/>
          </w:tcPr>
          <w:p w14:paraId="6AED1C21" w14:textId="77777777" w:rsidR="0096348C" w:rsidRDefault="0096348C" w:rsidP="0096348C">
            <w:r>
              <w:t>RIKSDAGEN</w:t>
            </w:r>
          </w:p>
          <w:p w14:paraId="255D126E" w14:textId="77777777" w:rsidR="0096348C" w:rsidRDefault="00EA7B53" w:rsidP="0096348C">
            <w:r>
              <w:t>SKATTE</w:t>
            </w:r>
            <w:r w:rsidR="0096348C">
              <w:t>UTSKOTTET</w:t>
            </w:r>
          </w:p>
        </w:tc>
      </w:tr>
    </w:tbl>
    <w:p w14:paraId="45A13D41" w14:textId="77777777" w:rsidR="0096348C" w:rsidRDefault="0096348C" w:rsidP="0096348C"/>
    <w:p w14:paraId="55B7BEA7" w14:textId="77777777" w:rsidR="0096348C" w:rsidRDefault="0096348C" w:rsidP="0096348C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6348C" w14:paraId="1332E88C" w14:textId="77777777" w:rsidTr="00012D39">
        <w:trPr>
          <w:cantSplit/>
          <w:trHeight w:val="742"/>
        </w:trPr>
        <w:tc>
          <w:tcPr>
            <w:tcW w:w="1985" w:type="dxa"/>
          </w:tcPr>
          <w:p w14:paraId="0519F6EC" w14:textId="77777777" w:rsidR="0096348C" w:rsidRDefault="0096348C" w:rsidP="0096348C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14:paraId="50225E93" w14:textId="77777777" w:rsidR="0096348C" w:rsidRDefault="00246FAC" w:rsidP="0096348C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481B64">
              <w:rPr>
                <w:b/>
              </w:rPr>
              <w:t>2</w:t>
            </w:r>
            <w:r w:rsidR="003B0182">
              <w:rPr>
                <w:b/>
              </w:rPr>
              <w:t>1</w:t>
            </w:r>
            <w:r>
              <w:rPr>
                <w:b/>
              </w:rPr>
              <w:t>/</w:t>
            </w:r>
            <w:r w:rsidR="00F236AC">
              <w:rPr>
                <w:b/>
              </w:rPr>
              <w:t>2</w:t>
            </w:r>
            <w:r w:rsidR="003B0182">
              <w:rPr>
                <w:b/>
              </w:rPr>
              <w:t>2</w:t>
            </w:r>
            <w:r w:rsidR="0096348C">
              <w:rPr>
                <w:b/>
              </w:rPr>
              <w:t>:</w:t>
            </w:r>
            <w:r w:rsidR="00583C09">
              <w:rPr>
                <w:b/>
              </w:rPr>
              <w:t>25</w:t>
            </w:r>
          </w:p>
          <w:p w14:paraId="51931900" w14:textId="77777777" w:rsidR="0096348C" w:rsidRDefault="0096348C" w:rsidP="0096348C">
            <w:pPr>
              <w:rPr>
                <w:b/>
              </w:rPr>
            </w:pPr>
          </w:p>
        </w:tc>
      </w:tr>
      <w:tr w:rsidR="0096348C" w14:paraId="5AEE8CC4" w14:textId="77777777" w:rsidTr="00012D39">
        <w:tc>
          <w:tcPr>
            <w:tcW w:w="1985" w:type="dxa"/>
          </w:tcPr>
          <w:p w14:paraId="23100AA5" w14:textId="77777777" w:rsidR="0096348C" w:rsidRDefault="0096348C" w:rsidP="0096348C">
            <w:r>
              <w:t>DATUM</w:t>
            </w:r>
          </w:p>
        </w:tc>
        <w:tc>
          <w:tcPr>
            <w:tcW w:w="6463" w:type="dxa"/>
          </w:tcPr>
          <w:p w14:paraId="39750FDE" w14:textId="77777777" w:rsidR="0096348C" w:rsidRDefault="00EF70DA" w:rsidP="0096348C">
            <w:r>
              <w:t>20</w:t>
            </w:r>
            <w:r w:rsidR="00C3591B">
              <w:t>2</w:t>
            </w:r>
            <w:r w:rsidR="001B463E">
              <w:t>2</w:t>
            </w:r>
            <w:r w:rsidR="009D6560">
              <w:t>-</w:t>
            </w:r>
            <w:r w:rsidR="00583C09">
              <w:t>04-07</w:t>
            </w:r>
          </w:p>
        </w:tc>
      </w:tr>
      <w:tr w:rsidR="0096348C" w14:paraId="74BEFE44" w14:textId="77777777" w:rsidTr="00012D39">
        <w:tc>
          <w:tcPr>
            <w:tcW w:w="1985" w:type="dxa"/>
          </w:tcPr>
          <w:p w14:paraId="0C9B223C" w14:textId="77777777" w:rsidR="0096348C" w:rsidRDefault="0096348C" w:rsidP="0096348C">
            <w:r>
              <w:t>TID</w:t>
            </w:r>
          </w:p>
        </w:tc>
        <w:tc>
          <w:tcPr>
            <w:tcW w:w="6463" w:type="dxa"/>
          </w:tcPr>
          <w:p w14:paraId="367D01E8" w14:textId="77777777" w:rsidR="00D12EAD" w:rsidRDefault="00583C09" w:rsidP="0096348C">
            <w:r>
              <w:t>10.00–</w:t>
            </w:r>
            <w:r w:rsidR="007E5BE0">
              <w:t>10.15</w:t>
            </w:r>
          </w:p>
        </w:tc>
      </w:tr>
      <w:tr w:rsidR="0096348C" w14:paraId="4B2A83B9" w14:textId="77777777" w:rsidTr="00012D39">
        <w:tc>
          <w:tcPr>
            <w:tcW w:w="1985" w:type="dxa"/>
          </w:tcPr>
          <w:p w14:paraId="5E2D6080" w14:textId="77777777" w:rsidR="0096348C" w:rsidRDefault="0096348C" w:rsidP="0096348C">
            <w:r>
              <w:t>NÄRVARANDE</w:t>
            </w:r>
          </w:p>
        </w:tc>
        <w:tc>
          <w:tcPr>
            <w:tcW w:w="6463" w:type="dxa"/>
          </w:tcPr>
          <w:p w14:paraId="0DDBFAA0" w14:textId="77777777" w:rsidR="0096348C" w:rsidRDefault="0096348C" w:rsidP="0096348C">
            <w:r>
              <w:t>Se bilaga 1</w:t>
            </w:r>
          </w:p>
        </w:tc>
      </w:tr>
    </w:tbl>
    <w:p w14:paraId="390C2181" w14:textId="77777777" w:rsidR="0096348C" w:rsidRDefault="0096348C" w:rsidP="0096348C"/>
    <w:p w14:paraId="216E2EC7" w14:textId="77777777" w:rsidR="00F93B25" w:rsidRDefault="00F93B25" w:rsidP="0096348C"/>
    <w:p w14:paraId="1B0544C3" w14:textId="77777777" w:rsidR="0096348C" w:rsidRDefault="0096348C" w:rsidP="0096348C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E57DF8" w14:paraId="4AFBE0E4" w14:textId="77777777" w:rsidTr="00D12EAD">
        <w:tc>
          <w:tcPr>
            <w:tcW w:w="567" w:type="dxa"/>
          </w:tcPr>
          <w:p w14:paraId="342BB6B8" w14:textId="77777777" w:rsidR="00E57DF8" w:rsidRDefault="00EA2807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</w:t>
            </w:r>
            <w:r w:rsidR="004A0EF6">
              <w:rPr>
                <w:b/>
                <w:snapToGrid w:val="0"/>
              </w:rPr>
              <w:t xml:space="preserve"> 1</w:t>
            </w:r>
          </w:p>
        </w:tc>
        <w:tc>
          <w:tcPr>
            <w:tcW w:w="6946" w:type="dxa"/>
            <w:gridSpan w:val="2"/>
          </w:tcPr>
          <w:p w14:paraId="0C0D8E6F" w14:textId="77777777" w:rsidR="00583C09" w:rsidRPr="001E1FAC" w:rsidRDefault="00583C09" w:rsidP="00583C09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Justering av protokoll</w:t>
            </w:r>
          </w:p>
          <w:p w14:paraId="7F1DE6C7" w14:textId="77777777" w:rsidR="00583C09" w:rsidRDefault="00583C09" w:rsidP="00583C09">
            <w:pPr>
              <w:tabs>
                <w:tab w:val="left" w:pos="1701"/>
              </w:tabs>
              <w:rPr>
                <w:snapToGrid w:val="0"/>
              </w:rPr>
            </w:pPr>
          </w:p>
          <w:p w14:paraId="392B51CF" w14:textId="77777777" w:rsidR="00583C09" w:rsidRDefault="00583C09" w:rsidP="00583C09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justerade protokoll 2021/22:24.</w:t>
            </w:r>
          </w:p>
          <w:p w14:paraId="4DEE533B" w14:textId="77777777" w:rsidR="00E57DF8" w:rsidRDefault="00E57DF8" w:rsidP="00E57DF8">
            <w:pPr>
              <w:widowControl/>
              <w:autoSpaceDE w:val="0"/>
              <w:autoSpaceDN w:val="0"/>
              <w:adjustRightInd w:val="0"/>
              <w:textAlignment w:val="center"/>
              <w:rPr>
                <w:b/>
                <w:szCs w:val="26"/>
              </w:rPr>
            </w:pPr>
          </w:p>
        </w:tc>
      </w:tr>
      <w:tr w:rsidR="00F93B25" w14:paraId="3BDA6D41" w14:textId="77777777" w:rsidTr="00D12EAD">
        <w:tc>
          <w:tcPr>
            <w:tcW w:w="567" w:type="dxa"/>
          </w:tcPr>
          <w:p w14:paraId="3BEF583B" w14:textId="77777777" w:rsidR="00F93B25" w:rsidRDefault="00F93B25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142A8E">
              <w:rPr>
                <w:b/>
                <w:snapToGrid w:val="0"/>
              </w:rPr>
              <w:t>2</w:t>
            </w:r>
          </w:p>
        </w:tc>
        <w:tc>
          <w:tcPr>
            <w:tcW w:w="6946" w:type="dxa"/>
            <w:gridSpan w:val="2"/>
          </w:tcPr>
          <w:p w14:paraId="68189B42" w14:textId="77777777" w:rsidR="007E4B5A" w:rsidRDefault="00583C09" w:rsidP="007E4B5A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Företag, kapital och fastighet</w:t>
            </w:r>
            <w:r w:rsidR="007E4B5A"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 xml:space="preserve"> (SkU</w:t>
            </w: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14</w:t>
            </w:r>
            <w:r w:rsidR="007E4B5A"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)</w:t>
            </w:r>
            <w:r w:rsidR="007E4B5A"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br/>
            </w:r>
            <w:r w:rsidR="007E4B5A">
              <w:rPr>
                <w:snapToGrid w:val="0"/>
              </w:rPr>
              <w:t xml:space="preserve"> </w:t>
            </w:r>
          </w:p>
          <w:p w14:paraId="13092C4A" w14:textId="77777777" w:rsidR="007E4B5A" w:rsidRDefault="007E4B5A" w:rsidP="007E4B5A">
            <w:pPr>
              <w:tabs>
                <w:tab w:val="left" w:pos="1701"/>
              </w:tabs>
              <w:rPr>
                <w:rFonts w:eastAsiaTheme="minorHAnsi"/>
                <w:color w:val="000000"/>
                <w:szCs w:val="24"/>
                <w:lang w:eastAsia="en-US"/>
              </w:rPr>
            </w:pPr>
            <w:r>
              <w:rPr>
                <w:snapToGrid w:val="0"/>
              </w:rPr>
              <w:t>Utskottet fortsatte behandling</w:t>
            </w:r>
            <w:r w:rsidR="002348E1">
              <w:rPr>
                <w:snapToGrid w:val="0"/>
              </w:rPr>
              <w:t>en</w:t>
            </w:r>
            <w:r>
              <w:rPr>
                <w:snapToGrid w:val="0"/>
              </w:rPr>
              <w:t xml:space="preserve"> av</w:t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t xml:space="preserve"> motioner.</w:t>
            </w:r>
          </w:p>
          <w:p w14:paraId="61F4C947" w14:textId="77777777" w:rsidR="007E4B5A" w:rsidRDefault="007E4B5A" w:rsidP="007E4B5A">
            <w:pPr>
              <w:tabs>
                <w:tab w:val="left" w:pos="1701"/>
              </w:tabs>
              <w:rPr>
                <w:snapToGrid w:val="0"/>
              </w:rPr>
            </w:pPr>
          </w:p>
          <w:p w14:paraId="06DAA40E" w14:textId="77777777" w:rsidR="007E4B5A" w:rsidRDefault="007E4B5A" w:rsidP="007E4B5A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justerade betänkande 202</w:t>
            </w:r>
            <w:r w:rsidR="0096238C">
              <w:rPr>
                <w:snapToGrid w:val="0"/>
              </w:rPr>
              <w:t>1</w:t>
            </w:r>
            <w:r>
              <w:rPr>
                <w:snapToGrid w:val="0"/>
              </w:rPr>
              <w:t>/2</w:t>
            </w:r>
            <w:r w:rsidR="0096238C">
              <w:rPr>
                <w:snapToGrid w:val="0"/>
              </w:rPr>
              <w:t>2</w:t>
            </w:r>
            <w:r>
              <w:rPr>
                <w:snapToGrid w:val="0"/>
              </w:rPr>
              <w:t>:SkU</w:t>
            </w:r>
            <w:r w:rsidR="00583C09">
              <w:rPr>
                <w:snapToGrid w:val="0"/>
              </w:rPr>
              <w:t>14</w:t>
            </w:r>
            <w:r>
              <w:rPr>
                <w:snapToGrid w:val="0"/>
              </w:rPr>
              <w:t>.</w:t>
            </w:r>
          </w:p>
          <w:p w14:paraId="0CD458D9" w14:textId="77777777" w:rsidR="007E4B5A" w:rsidRDefault="007E4B5A" w:rsidP="007E4B5A">
            <w:pPr>
              <w:tabs>
                <w:tab w:val="left" w:pos="1701"/>
              </w:tabs>
              <w:rPr>
                <w:snapToGrid w:val="0"/>
              </w:rPr>
            </w:pPr>
          </w:p>
          <w:p w14:paraId="4961334E" w14:textId="77777777" w:rsidR="00D11F29" w:rsidRDefault="00D11F29" w:rsidP="0096348C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M-, SD-, C-, V-, KD</w:t>
            </w:r>
            <w:r w:rsidR="0063440E">
              <w:rPr>
                <w:snapToGrid w:val="0"/>
              </w:rPr>
              <w:t>-</w:t>
            </w:r>
            <w:r>
              <w:rPr>
                <w:snapToGrid w:val="0"/>
              </w:rPr>
              <w:t xml:space="preserve"> och L-</w:t>
            </w:r>
            <w:r w:rsidR="007E4B5A">
              <w:rPr>
                <w:snapToGrid w:val="0"/>
              </w:rPr>
              <w:t>ledamöterna anmälde reservationer.</w:t>
            </w:r>
          </w:p>
          <w:p w14:paraId="30FA1333" w14:textId="77777777" w:rsidR="00F93B25" w:rsidRDefault="00D11F29" w:rsidP="0096348C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V</w:t>
            </w:r>
            <w:r w:rsidR="007E4B5A">
              <w:rPr>
                <w:snapToGrid w:val="0"/>
              </w:rPr>
              <w:t>-</w:t>
            </w:r>
            <w:r>
              <w:rPr>
                <w:snapToGrid w:val="0"/>
              </w:rPr>
              <w:t>l</w:t>
            </w:r>
            <w:r w:rsidR="007E4B5A">
              <w:rPr>
                <w:snapToGrid w:val="0"/>
              </w:rPr>
              <w:t xml:space="preserve">edamoten anmälde ett särskilt yttrande. </w:t>
            </w:r>
          </w:p>
          <w:p w14:paraId="04BF5988" w14:textId="77777777" w:rsidR="00F93B25" w:rsidRPr="00F93B25" w:rsidRDefault="00F93B25" w:rsidP="0096348C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C3694B" w14:paraId="7E49007B" w14:textId="77777777" w:rsidTr="00D12EAD">
        <w:tc>
          <w:tcPr>
            <w:tcW w:w="567" w:type="dxa"/>
          </w:tcPr>
          <w:p w14:paraId="459E2EF4" w14:textId="77777777" w:rsidR="00C3694B" w:rsidRDefault="00142A8E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3</w:t>
            </w:r>
          </w:p>
        </w:tc>
        <w:tc>
          <w:tcPr>
            <w:tcW w:w="6946" w:type="dxa"/>
            <w:gridSpan w:val="2"/>
          </w:tcPr>
          <w:p w14:paraId="607C2666" w14:textId="77777777" w:rsidR="00C3694B" w:rsidRDefault="00583C09" w:rsidP="00C3694B">
            <w:pPr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Skatteförfarande och folkbokföring</w:t>
            </w:r>
            <w:r w:rsidR="00C3694B"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 xml:space="preserve"> (SkU</w:t>
            </w: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17</w:t>
            </w:r>
            <w:r w:rsidR="00C3694B"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)</w:t>
            </w:r>
          </w:p>
          <w:p w14:paraId="15D9F624" w14:textId="77777777" w:rsidR="005E13C8" w:rsidRDefault="005E13C8" w:rsidP="00C3694B">
            <w:pPr>
              <w:tabs>
                <w:tab w:val="left" w:pos="1701"/>
              </w:tabs>
              <w:rPr>
                <w:rFonts w:eastAsiaTheme="minorHAnsi"/>
                <w:color w:val="000000"/>
                <w:szCs w:val="24"/>
                <w:lang w:eastAsia="en-US"/>
              </w:rPr>
            </w:pPr>
          </w:p>
          <w:p w14:paraId="65C489CF" w14:textId="77777777" w:rsidR="00C3694B" w:rsidRDefault="00C3694B" w:rsidP="00C3694B">
            <w:pPr>
              <w:tabs>
                <w:tab w:val="left" w:pos="1701"/>
              </w:tabs>
              <w:rPr>
                <w:rFonts w:eastAsiaTheme="minorHAnsi"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Cs w:val="24"/>
                <w:lang w:eastAsia="en-US"/>
              </w:rPr>
              <w:t xml:space="preserve">Utskottet </w:t>
            </w:r>
            <w:r w:rsidR="00583C09">
              <w:rPr>
                <w:rFonts w:eastAsiaTheme="minorHAnsi"/>
                <w:color w:val="000000"/>
                <w:szCs w:val="24"/>
                <w:lang w:eastAsia="en-US"/>
              </w:rPr>
              <w:t xml:space="preserve">fortsatte </w:t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t>behandl</w:t>
            </w:r>
            <w:r w:rsidR="00583C09">
              <w:rPr>
                <w:rFonts w:eastAsiaTheme="minorHAnsi"/>
                <w:color w:val="000000"/>
                <w:szCs w:val="24"/>
                <w:lang w:eastAsia="en-US"/>
              </w:rPr>
              <w:t>ingen</w:t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t xml:space="preserve"> motioner. </w:t>
            </w:r>
          </w:p>
          <w:p w14:paraId="3FE7B605" w14:textId="77777777" w:rsidR="00C3694B" w:rsidRDefault="00C3694B" w:rsidP="00C3694B">
            <w:pPr>
              <w:tabs>
                <w:tab w:val="left" w:pos="1701"/>
              </w:tabs>
              <w:rPr>
                <w:rFonts w:eastAsiaTheme="minorHAnsi"/>
                <w:color w:val="000000"/>
                <w:szCs w:val="24"/>
                <w:lang w:eastAsia="en-US"/>
              </w:rPr>
            </w:pPr>
          </w:p>
          <w:p w14:paraId="373EC644" w14:textId="77777777" w:rsidR="00C3694B" w:rsidRDefault="00C3694B" w:rsidP="00C3694B">
            <w:pPr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Cs w:val="24"/>
                <w:lang w:eastAsia="en-US"/>
              </w:rPr>
              <w:t>Ärendet bordlades.</w:t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br/>
            </w:r>
          </w:p>
        </w:tc>
      </w:tr>
      <w:tr w:rsidR="00820AC7" w14:paraId="41548C12" w14:textId="77777777" w:rsidTr="00D12EAD">
        <w:tc>
          <w:tcPr>
            <w:tcW w:w="567" w:type="dxa"/>
          </w:tcPr>
          <w:p w14:paraId="51A47075" w14:textId="77777777" w:rsidR="00820AC7" w:rsidRDefault="00142A8E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4</w:t>
            </w:r>
          </w:p>
        </w:tc>
        <w:tc>
          <w:tcPr>
            <w:tcW w:w="6946" w:type="dxa"/>
            <w:gridSpan w:val="2"/>
          </w:tcPr>
          <w:p w14:paraId="2C7B296C" w14:textId="77777777" w:rsidR="00820AC7" w:rsidRDefault="00583C09" w:rsidP="00820AC7">
            <w:pPr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Verksamheten inom EU</w:t>
            </w:r>
          </w:p>
          <w:p w14:paraId="0BF0E3D0" w14:textId="77777777" w:rsidR="00820AC7" w:rsidRDefault="00820AC7" w:rsidP="00820AC7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3360524B" w14:textId="77777777" w:rsidR="00820AC7" w:rsidRPr="00EC4698" w:rsidRDefault="00820AC7" w:rsidP="00820AC7">
            <w:pPr>
              <w:widowControl/>
              <w:autoSpaceDE w:val="0"/>
              <w:autoSpaceDN w:val="0"/>
              <w:adjustRightInd w:val="0"/>
              <w:rPr>
                <w:szCs w:val="24"/>
              </w:rPr>
            </w:pPr>
            <w:r w:rsidRPr="00EC4698">
              <w:rPr>
                <w:szCs w:val="24"/>
              </w:rPr>
              <w:t xml:space="preserve">Utskottet behandlade fråga om yttrande till </w:t>
            </w:r>
            <w:r w:rsidR="00583C09" w:rsidRPr="00EC4698">
              <w:rPr>
                <w:szCs w:val="24"/>
              </w:rPr>
              <w:t>utrikes</w:t>
            </w:r>
            <w:r w:rsidRPr="00EC4698">
              <w:rPr>
                <w:szCs w:val="24"/>
              </w:rPr>
              <w:t>utskottet</w:t>
            </w:r>
          </w:p>
          <w:p w14:paraId="1141D5C6" w14:textId="77777777" w:rsidR="00820AC7" w:rsidRPr="00EC4698" w:rsidRDefault="00820AC7" w:rsidP="00820AC7">
            <w:pPr>
              <w:tabs>
                <w:tab w:val="left" w:pos="1701"/>
              </w:tabs>
              <w:rPr>
                <w:szCs w:val="24"/>
              </w:rPr>
            </w:pPr>
            <w:r w:rsidRPr="00EC4698">
              <w:rPr>
                <w:szCs w:val="24"/>
              </w:rPr>
              <w:t xml:space="preserve">över </w:t>
            </w:r>
            <w:r w:rsidR="00583C09" w:rsidRPr="00EC4698">
              <w:rPr>
                <w:szCs w:val="24"/>
              </w:rPr>
              <w:t>skrivelse</w:t>
            </w:r>
            <w:r w:rsidRPr="00EC4698">
              <w:rPr>
                <w:szCs w:val="24"/>
              </w:rPr>
              <w:t xml:space="preserve"> 2021/22</w:t>
            </w:r>
            <w:r w:rsidR="00583C09" w:rsidRPr="00EC4698">
              <w:rPr>
                <w:szCs w:val="24"/>
              </w:rPr>
              <w:t>:115</w:t>
            </w:r>
            <w:r w:rsidRPr="00EC4698">
              <w:rPr>
                <w:szCs w:val="24"/>
              </w:rPr>
              <w:t xml:space="preserve"> och motion.</w:t>
            </w:r>
          </w:p>
          <w:p w14:paraId="25B2CE32" w14:textId="77777777" w:rsidR="00583C09" w:rsidRPr="00EC4698" w:rsidRDefault="00583C09" w:rsidP="00820AC7">
            <w:pPr>
              <w:tabs>
                <w:tab w:val="left" w:pos="1701"/>
              </w:tabs>
              <w:rPr>
                <w:szCs w:val="24"/>
              </w:rPr>
            </w:pPr>
          </w:p>
          <w:p w14:paraId="579D0FA8" w14:textId="77777777" w:rsidR="00820AC7" w:rsidRPr="00EC4698" w:rsidRDefault="00583C09" w:rsidP="00820AC7">
            <w:pPr>
              <w:tabs>
                <w:tab w:val="left" w:pos="1701"/>
              </w:tabs>
              <w:rPr>
                <w:szCs w:val="24"/>
              </w:rPr>
            </w:pPr>
            <w:r w:rsidRPr="00EC4698">
              <w:rPr>
                <w:szCs w:val="24"/>
              </w:rPr>
              <w:t>Utskottet beslutade att inte yttra sig.</w:t>
            </w:r>
          </w:p>
          <w:p w14:paraId="3F6E826A" w14:textId="77777777" w:rsidR="00583C09" w:rsidRPr="00EC4698" w:rsidRDefault="00583C09" w:rsidP="00820AC7">
            <w:pPr>
              <w:tabs>
                <w:tab w:val="left" w:pos="1701"/>
              </w:tabs>
              <w:rPr>
                <w:szCs w:val="24"/>
              </w:rPr>
            </w:pPr>
          </w:p>
          <w:p w14:paraId="0D8DE2F2" w14:textId="77777777" w:rsidR="00583C09" w:rsidRDefault="00583C09" w:rsidP="00820AC7">
            <w:pPr>
              <w:tabs>
                <w:tab w:val="left" w:pos="1701"/>
              </w:tabs>
              <w:rPr>
                <w:rFonts w:ascii="TimesNewRomanPSMT" w:hAnsi="TimesNewRomanPSMT" w:cs="TimesNewRomanPSMT"/>
                <w:szCs w:val="24"/>
              </w:rPr>
            </w:pPr>
            <w:r w:rsidRPr="00EC4698">
              <w:rPr>
                <w:szCs w:val="24"/>
              </w:rPr>
              <w:t>Denna paragraf förklarades omedelbart justerad</w:t>
            </w:r>
            <w:r>
              <w:rPr>
                <w:rFonts w:ascii="TimesNewRomanPSMT" w:hAnsi="TimesNewRomanPSMT" w:cs="TimesNewRomanPSMT"/>
                <w:szCs w:val="24"/>
              </w:rPr>
              <w:t>.</w:t>
            </w:r>
          </w:p>
          <w:p w14:paraId="17480781" w14:textId="77777777" w:rsidR="00820AC7" w:rsidRDefault="00820AC7" w:rsidP="00C3694B">
            <w:pPr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</w:tc>
      </w:tr>
      <w:tr w:rsidR="00F93B25" w14:paraId="02280C81" w14:textId="77777777" w:rsidTr="00D12EAD">
        <w:tc>
          <w:tcPr>
            <w:tcW w:w="567" w:type="dxa"/>
          </w:tcPr>
          <w:p w14:paraId="638E6ED2" w14:textId="77777777" w:rsidR="00F93B25" w:rsidRDefault="00F93B25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142A8E">
              <w:rPr>
                <w:b/>
                <w:snapToGrid w:val="0"/>
              </w:rPr>
              <w:t>5</w:t>
            </w:r>
          </w:p>
        </w:tc>
        <w:tc>
          <w:tcPr>
            <w:tcW w:w="6946" w:type="dxa"/>
            <w:gridSpan w:val="2"/>
          </w:tcPr>
          <w:p w14:paraId="6A3E57C9" w14:textId="77777777" w:rsidR="00F93B25" w:rsidRDefault="00F93B25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Nästa sammanträde</w:t>
            </w:r>
          </w:p>
          <w:p w14:paraId="74BAB0A1" w14:textId="77777777" w:rsidR="00F93B25" w:rsidRDefault="00F93B25" w:rsidP="0096348C">
            <w:pPr>
              <w:tabs>
                <w:tab w:val="left" w:pos="1701"/>
              </w:tabs>
              <w:rPr>
                <w:snapToGrid w:val="0"/>
              </w:rPr>
            </w:pPr>
          </w:p>
          <w:p w14:paraId="3916FEEF" w14:textId="77777777" w:rsidR="00F93B25" w:rsidRPr="00F93B25" w:rsidRDefault="00F93B25" w:rsidP="0096348C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beslutade att nästa samman</w:t>
            </w:r>
            <w:r w:rsidR="00EF70DA">
              <w:rPr>
                <w:snapToGrid w:val="0"/>
              </w:rPr>
              <w:t xml:space="preserve">träde ska äga rum </w:t>
            </w:r>
            <w:r w:rsidR="00583C09">
              <w:rPr>
                <w:snapToGrid w:val="0"/>
              </w:rPr>
              <w:t>torsdagen</w:t>
            </w:r>
            <w:r w:rsidR="00EF70DA">
              <w:rPr>
                <w:snapToGrid w:val="0"/>
              </w:rPr>
              <w:t xml:space="preserve"> den </w:t>
            </w:r>
            <w:r w:rsidR="00583C09">
              <w:rPr>
                <w:snapToGrid w:val="0"/>
              </w:rPr>
              <w:t>21 april</w:t>
            </w:r>
            <w:r w:rsidR="00EF70DA">
              <w:rPr>
                <w:snapToGrid w:val="0"/>
              </w:rPr>
              <w:t xml:space="preserve"> 20</w:t>
            </w:r>
            <w:r w:rsidR="00C3591B">
              <w:rPr>
                <w:snapToGrid w:val="0"/>
              </w:rPr>
              <w:t>2</w:t>
            </w:r>
            <w:r w:rsidR="001B463E">
              <w:rPr>
                <w:snapToGrid w:val="0"/>
              </w:rPr>
              <w:t>2</w:t>
            </w:r>
            <w:r>
              <w:rPr>
                <w:snapToGrid w:val="0"/>
              </w:rPr>
              <w:t xml:space="preserve"> kl. </w:t>
            </w:r>
            <w:r w:rsidR="00583C09">
              <w:rPr>
                <w:snapToGrid w:val="0"/>
              </w:rPr>
              <w:t>10</w:t>
            </w:r>
            <w:r>
              <w:rPr>
                <w:snapToGrid w:val="0"/>
              </w:rPr>
              <w:t>.</w:t>
            </w:r>
            <w:r w:rsidR="00583C09">
              <w:rPr>
                <w:snapToGrid w:val="0"/>
              </w:rPr>
              <w:t>00.</w:t>
            </w:r>
          </w:p>
          <w:p w14:paraId="423EE6C6" w14:textId="77777777" w:rsidR="00F93B25" w:rsidRPr="00F93B25" w:rsidRDefault="00F93B25" w:rsidP="0096348C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96348C" w14:paraId="615D1967" w14:textId="77777777" w:rsidTr="00D12EAD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55746AC8" w14:textId="77777777" w:rsidR="0096348C" w:rsidRDefault="0096348C" w:rsidP="0096348C">
            <w:pPr>
              <w:tabs>
                <w:tab w:val="left" w:pos="1701"/>
              </w:tabs>
            </w:pPr>
            <w:r>
              <w:t>Vid protokollet</w:t>
            </w:r>
          </w:p>
          <w:p w14:paraId="6E316428" w14:textId="77777777" w:rsidR="0096348C" w:rsidRPr="00CF4289" w:rsidRDefault="0096348C" w:rsidP="00CF4289">
            <w:pPr>
              <w:tabs>
                <w:tab w:val="left" w:pos="1701"/>
              </w:tabs>
              <w:spacing w:before="60"/>
              <w:rPr>
                <w:i/>
              </w:rPr>
            </w:pPr>
          </w:p>
          <w:p w14:paraId="77DC39C8" w14:textId="77777777" w:rsidR="0096348C" w:rsidRDefault="0096348C" w:rsidP="0096348C">
            <w:pPr>
              <w:tabs>
                <w:tab w:val="left" w:pos="1701"/>
              </w:tabs>
            </w:pPr>
          </w:p>
          <w:p w14:paraId="56A1932F" w14:textId="77777777" w:rsidR="0096348C" w:rsidRDefault="0096348C" w:rsidP="0096348C">
            <w:pPr>
              <w:tabs>
                <w:tab w:val="left" w:pos="1701"/>
              </w:tabs>
            </w:pPr>
          </w:p>
          <w:p w14:paraId="0F9850B6" w14:textId="77777777" w:rsidR="00FD13A3" w:rsidRPr="00CF4289" w:rsidRDefault="0096348C" w:rsidP="00EF70DA">
            <w:pPr>
              <w:tabs>
                <w:tab w:val="left" w:pos="1701"/>
              </w:tabs>
            </w:pPr>
            <w:r>
              <w:t>Justeras</w:t>
            </w:r>
            <w:r w:rsidR="00906C2D">
              <w:t xml:space="preserve"> den </w:t>
            </w:r>
            <w:r w:rsidR="00583C09">
              <w:t>21 april</w:t>
            </w:r>
            <w:r w:rsidR="00723D66">
              <w:t xml:space="preserve"> </w:t>
            </w:r>
            <w:r w:rsidR="003F642F">
              <w:t>20</w:t>
            </w:r>
            <w:r w:rsidR="00C3591B">
              <w:t>2</w:t>
            </w:r>
            <w:r w:rsidR="001B463E">
              <w:t>2</w:t>
            </w:r>
          </w:p>
        </w:tc>
      </w:tr>
    </w:tbl>
    <w:p w14:paraId="4BA4629A" w14:textId="77777777" w:rsidR="0096348C" w:rsidRDefault="0096348C" w:rsidP="0096348C">
      <w:pPr>
        <w:tabs>
          <w:tab w:val="left" w:pos="1701"/>
        </w:tabs>
      </w:pPr>
      <w:r>
        <w:br w:type="page"/>
      </w:r>
    </w:p>
    <w:tbl>
      <w:tblPr>
        <w:tblW w:w="8431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45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6"/>
      </w:tblGrid>
      <w:tr w:rsidR="0096348C" w14:paraId="11BFB5DB" w14:textId="77777777" w:rsidTr="008D12B1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7C679425" w14:textId="77777777" w:rsidR="0096348C" w:rsidRDefault="0096348C" w:rsidP="0096348C">
            <w:pPr>
              <w:tabs>
                <w:tab w:val="left" w:pos="1701"/>
              </w:tabs>
            </w:pPr>
            <w:r>
              <w:lastRenderedPageBreak/>
              <w:br w:type="page"/>
            </w:r>
            <w:r w:rsidR="00EA7B53">
              <w:t>SKATTE</w:t>
            </w:r>
            <w:r>
              <w:t>UTSKOTTET</w:t>
            </w:r>
          </w:p>
        </w:tc>
        <w:tc>
          <w:tcPr>
            <w:tcW w:w="3544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2CAB465B" w14:textId="77777777" w:rsidR="0096348C" w:rsidRDefault="00E57DF8" w:rsidP="0096348C">
            <w:pPr>
              <w:tabs>
                <w:tab w:val="left" w:pos="1701"/>
              </w:tabs>
              <w:jc w:val="center"/>
              <w:rPr>
                <w:b/>
              </w:rPr>
            </w:pPr>
            <w:r>
              <w:rPr>
                <w:b/>
              </w:rPr>
              <w:t>FÖRTECKNING ÖVER LEDAMÖTER</w:t>
            </w:r>
          </w:p>
        </w:tc>
        <w:tc>
          <w:tcPr>
            <w:tcW w:w="14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1B6CEBA" w14:textId="77777777" w:rsidR="0096348C" w:rsidRDefault="0096348C" w:rsidP="00EA7B53">
            <w:pPr>
              <w:rPr>
                <w:b/>
              </w:rPr>
            </w:pPr>
            <w:r>
              <w:rPr>
                <w:b/>
              </w:rPr>
              <w:t>Bilaga 1</w:t>
            </w:r>
          </w:p>
          <w:p w14:paraId="1D257BDB" w14:textId="77777777" w:rsidR="0096348C" w:rsidRDefault="0096348C" w:rsidP="00EA7B53">
            <w:r>
              <w:t>till protokoll</w:t>
            </w:r>
          </w:p>
          <w:p w14:paraId="420D4292" w14:textId="77777777" w:rsidR="0096348C" w:rsidRDefault="00246FAC" w:rsidP="00EA7B53">
            <w:r>
              <w:t>20</w:t>
            </w:r>
            <w:r w:rsidR="00481B64">
              <w:t>2</w:t>
            </w:r>
            <w:r w:rsidR="003B0182">
              <w:t>1</w:t>
            </w:r>
            <w:r>
              <w:t>/</w:t>
            </w:r>
            <w:r w:rsidR="00F236AC">
              <w:t>2</w:t>
            </w:r>
            <w:r w:rsidR="003B0182">
              <w:t>2</w:t>
            </w:r>
            <w:r w:rsidR="0096348C">
              <w:t>:</w:t>
            </w:r>
            <w:r w:rsidR="00583C09">
              <w:t>25</w:t>
            </w:r>
          </w:p>
        </w:tc>
      </w:tr>
      <w:tr w:rsidR="0096348C" w14:paraId="5855DCFF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04BBC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60F1D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  <w:r w:rsidR="00F93B25">
              <w:rPr>
                <w:sz w:val="22"/>
              </w:rPr>
              <w:t>1</w:t>
            </w:r>
            <w:r w:rsidR="00C137FA">
              <w:rPr>
                <w:sz w:val="22"/>
              </w:rPr>
              <w:t>–</w:t>
            </w:r>
            <w:r w:rsidR="00CE0A1F">
              <w:rPr>
                <w:sz w:val="22"/>
              </w:rPr>
              <w:t>3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8E9EA2" w14:textId="77777777" w:rsidR="0096348C" w:rsidRDefault="00CE0A1F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§ 4–</w:t>
            </w:r>
            <w:r w:rsidR="00142A8E">
              <w:rPr>
                <w:sz w:val="22"/>
              </w:rPr>
              <w:t>5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88831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D8363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E640A8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B691D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0C4F95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6348C" w14:paraId="6CA4AF17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C029E" w14:textId="77777777" w:rsidR="0096348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D5B62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37C5B4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82AAF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A606E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2222C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75AD07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BC47B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2D5B7B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B4B62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7D64E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530CB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3DE05F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D56378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5CCF4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14:paraId="3CD36F7A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DE857" w14:textId="77777777" w:rsidR="003F642F" w:rsidRPr="004245AC" w:rsidRDefault="004245AC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4245AC">
              <w:rPr>
                <w:sz w:val="22"/>
              </w:rPr>
              <w:t>Jörgen Hellman (S)</w:t>
            </w:r>
            <w:r>
              <w:rPr>
                <w:sz w:val="22"/>
              </w:rPr>
              <w:t xml:space="preserve"> ordförande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270322" w14:textId="77777777" w:rsidR="003F642F" w:rsidRDefault="00327D7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B00BAB" w14:textId="77777777"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BC4A35" w14:textId="77777777" w:rsidR="003F642F" w:rsidRDefault="00CE0A1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797BD" w14:textId="77777777"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50840" w14:textId="77777777"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1A49E1" w14:textId="77777777"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911349" w14:textId="77777777"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D8321" w14:textId="77777777"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BC57E4" w14:textId="77777777"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848393" w14:textId="77777777"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8454A" w14:textId="77777777"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70C24" w14:textId="77777777"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975E6" w14:textId="77777777"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CFAEE" w14:textId="77777777"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8378F7" w14:paraId="071796A2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86E32" w14:textId="77777777" w:rsidR="003F642F" w:rsidRPr="001E1FAC" w:rsidRDefault="004245AC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  <w:r>
              <w:rPr>
                <w:sz w:val="22"/>
                <w:lang w:val="de-DE"/>
              </w:rPr>
              <w:t xml:space="preserve">Per Åsling </w:t>
            </w:r>
            <w:r w:rsidR="00852B59">
              <w:rPr>
                <w:sz w:val="22"/>
                <w:lang w:val="de-DE"/>
              </w:rPr>
              <w:t>(C)</w:t>
            </w:r>
            <w:r>
              <w:rPr>
                <w:sz w:val="22"/>
                <w:lang w:val="de-DE"/>
              </w:rPr>
              <w:t xml:space="preserve"> </w:t>
            </w:r>
            <w:r w:rsidR="00D226B6">
              <w:rPr>
                <w:sz w:val="22"/>
                <w:lang w:val="de-DE"/>
              </w:rPr>
              <w:t>förste vice 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82398" w14:textId="77777777"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5A573C" w14:textId="77777777"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16A8C" w14:textId="77777777"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F136DB" w14:textId="77777777"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239AA" w14:textId="77777777"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AFAE3" w14:textId="77777777"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79EEC" w14:textId="77777777"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89004" w14:textId="77777777"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59997C" w14:textId="77777777"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61EE15" w14:textId="77777777"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F77E47" w14:textId="77777777"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40F1D" w14:textId="77777777"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B46A2E" w14:textId="77777777"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5A4BB8" w14:textId="77777777"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</w:tr>
      <w:tr w:rsidR="003F642F" w:rsidRPr="001E1FAC" w14:paraId="2B6414D0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A6E97" w14:textId="77777777" w:rsidR="003F642F" w:rsidRPr="00E70A95" w:rsidRDefault="000B2293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Niklas Wykman (M)</w:t>
            </w:r>
            <w:r w:rsidR="00EA7B07">
              <w:rPr>
                <w:sz w:val="22"/>
              </w:rPr>
              <w:t xml:space="preserve"> andre vice 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715100" w14:textId="77777777" w:rsidR="003F642F" w:rsidRPr="00E70A95" w:rsidRDefault="00327D7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3D450B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E7AE1" w14:textId="77777777" w:rsidR="003F642F" w:rsidRPr="00E70A95" w:rsidRDefault="00CE0A1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CF94E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510EF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27745F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8284A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1E9F88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B1FF7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60E6F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44B203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DCFF7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01D63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40C98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6A511D" w14:paraId="1344031D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F3120" w14:textId="77777777" w:rsidR="003F642F" w:rsidRPr="00E70A95" w:rsidRDefault="00E70A95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Hillevi Larsson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C6FFD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B1352C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51A0EB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7193B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FDFAC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4B169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6E097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2B35C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7943C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3E8409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5C2D9E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EE7BB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CC8F9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6E2B5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6A511D" w14:paraId="2E728EA1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381C58" w14:textId="77777777" w:rsidR="003F642F" w:rsidRPr="00E70A95" w:rsidRDefault="00E70A95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Helena Bouveng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42746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8370F6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1609E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4394E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87501B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1915CB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65DB7F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A26D4F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81ED3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38E84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F668C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DDE7CA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1235E8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AD322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6A511D" w14:paraId="35CA3286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D670B4" w14:textId="77777777" w:rsidR="003F642F" w:rsidRPr="00E70A95" w:rsidRDefault="00555EB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Eric Westroth</w:t>
            </w:r>
            <w:r w:rsidR="00E70A95">
              <w:rPr>
                <w:sz w:val="22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EAEC3" w14:textId="77777777" w:rsidR="003F642F" w:rsidRPr="00E70A95" w:rsidRDefault="00327D7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354F9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8F77BF" w14:textId="77777777" w:rsidR="003F642F" w:rsidRPr="00E70A95" w:rsidRDefault="00CE0A1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F1C96E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96225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6EF79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DDBA1E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9DD79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F25D3A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F2D9F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B60567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A15AF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ECF8B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CA95D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6A511D" w14:paraId="61C3C5F2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010976" w14:textId="77777777" w:rsidR="003F642F" w:rsidRPr="00E70A95" w:rsidRDefault="008C2DE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  <w:szCs w:val="22"/>
                <w:lang w:val="en-US"/>
              </w:rPr>
              <w:t>Sultan Kayhan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D4B1FC" w14:textId="77777777" w:rsidR="003F642F" w:rsidRPr="00E70A95" w:rsidRDefault="00327D7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CDA47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EA571" w14:textId="77777777" w:rsidR="003F642F" w:rsidRPr="00E70A95" w:rsidRDefault="00CE0A1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DBD1D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CCBF1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A89E31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975C6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B7FAB5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19BA0F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03B628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6FD4CE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3A61F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8D173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7E89D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6A511D" w14:paraId="1C7FCF54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8DB8DF" w14:textId="77777777" w:rsidR="003F642F" w:rsidRPr="00E70A95" w:rsidRDefault="0061484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Ulla Andersson </w:t>
            </w:r>
            <w:r w:rsidR="00E70A95">
              <w:rPr>
                <w:sz w:val="22"/>
              </w:rPr>
              <w:t>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FA0254" w14:textId="77777777" w:rsidR="003F642F" w:rsidRPr="00E70A95" w:rsidRDefault="00327D7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816A6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9B8BE" w14:textId="77777777" w:rsidR="003F642F" w:rsidRPr="00E70A95" w:rsidRDefault="00CE0A1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13413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7C20C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DC3E05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4422CD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F7FC46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5CF2F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3A4265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121481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95D59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EF9EB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769D5C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6A511D" w14:paraId="1F7CAF67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19B8F" w14:textId="77777777" w:rsidR="003F642F" w:rsidRPr="00E70A95" w:rsidRDefault="00340F4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Magnus Stuart</w:t>
            </w:r>
            <w:r w:rsidR="00E70A95">
              <w:rPr>
                <w:sz w:val="22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F9B92E" w14:textId="77777777" w:rsidR="003F642F" w:rsidRPr="00E70A95" w:rsidRDefault="00327D7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1F9D8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AAF08" w14:textId="77777777" w:rsidR="003F642F" w:rsidRPr="00E70A95" w:rsidRDefault="00CE0A1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99E65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E7662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08ACF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A9EEAD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66DFE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266896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872EFD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227A5A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BC8B63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3C33BF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9A1DF9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6A511D" w14:paraId="1260E6BA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1C302" w14:textId="77777777" w:rsidR="003F642F" w:rsidRPr="00E70A95" w:rsidRDefault="00E70A95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David Lång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82ED3A" w14:textId="77777777" w:rsidR="003F642F" w:rsidRPr="00E70A95" w:rsidRDefault="00327D7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3D18B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1A848E" w14:textId="77777777" w:rsidR="003F642F" w:rsidRPr="00E70A95" w:rsidRDefault="00CE0A1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C2B3C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342A3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5036A3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CF9BD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57823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AEC48F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B786BB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B8733F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2A2462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C29E0B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5C8B1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6A511D" w14:paraId="0B81BD9F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80186E" w14:textId="77777777" w:rsidR="003F642F" w:rsidRPr="00E70A95" w:rsidRDefault="00E70A95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Patrik Lundqvist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3609E8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6C9DF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1B3985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7A5E10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774EDF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9B0A7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AE93C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F27239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4BCDD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E410E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2769A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CB47C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A4C36A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98AE2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6A511D" w14:paraId="53A8A710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4351D" w14:textId="77777777" w:rsidR="003F642F" w:rsidRPr="00E70A95" w:rsidRDefault="00E70A95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Hampus Hagman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63D6D" w14:textId="77777777" w:rsidR="003F642F" w:rsidRPr="00E70A95" w:rsidRDefault="00327D7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EF58AA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931F9" w14:textId="77777777" w:rsidR="003F642F" w:rsidRPr="00E70A95" w:rsidRDefault="00CE0A1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6EEA7C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66665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33183F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35DD6A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BEBA5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C055D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69455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548AA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155AE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0EFB1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84055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6A511D" w14:paraId="0712BD81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DF4C5" w14:textId="77777777" w:rsidR="003F642F" w:rsidRPr="00E70A95" w:rsidRDefault="00E70A95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Anna Vikström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43E8E3" w14:textId="77777777" w:rsidR="003F642F" w:rsidRPr="00E70A95" w:rsidRDefault="00327D7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9EC3C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8943C" w14:textId="77777777" w:rsidR="003F642F" w:rsidRPr="00E70A95" w:rsidRDefault="00CE0A1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BB33E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F80526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A6269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E4DA7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85F501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5126F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711BD1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5058D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2F040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F7B52B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E1E71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6A511D" w14:paraId="4463D3CD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CB947" w14:textId="77777777" w:rsidR="003F642F" w:rsidRPr="00E70A95" w:rsidRDefault="00A017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Gulan Avci</w:t>
            </w:r>
            <w:r w:rsidR="00E70A95">
              <w:rPr>
                <w:sz w:val="22"/>
              </w:rPr>
              <w:t xml:space="preserve">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5CDA92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9DD97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F6DFCB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444FE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077A5F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E6DE6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ACCCD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F8973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8C45D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B1F77A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FFF66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5E477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A7F19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AC211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6A511D" w14:paraId="6498DD22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C14035" w14:textId="77777777" w:rsidR="003F642F" w:rsidRPr="00E70A95" w:rsidRDefault="00A63738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Anne Oskarsson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C8F7D6" w14:textId="77777777" w:rsidR="003F642F" w:rsidRPr="00E70A95" w:rsidRDefault="00327D7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D8AAA0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6ACD1" w14:textId="77777777" w:rsidR="003F642F" w:rsidRPr="00E70A95" w:rsidRDefault="00CE0A1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0AEF5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74CF76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7AF45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1BB5E6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DE524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EC4C7A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3EB937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54451A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EBD348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54D06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3886D2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6A511D" w14:paraId="5F507BDE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8600E" w14:textId="77777777" w:rsidR="003F642F" w:rsidRPr="00E70A95" w:rsidRDefault="00E70A95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Rebecka Le Moine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9D8D8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40B58D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81CF51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B423F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95357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EEC06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17D97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1BFAC6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704D82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A23F5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23C89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7905AB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DB7047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6F27A3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6A511D" w14:paraId="0D288502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CE3D1" w14:textId="77777777" w:rsidR="003F642F" w:rsidRPr="00E70A95" w:rsidRDefault="00E70A95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Kjell Jansson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C9F8B" w14:textId="77777777" w:rsidR="003F642F" w:rsidRPr="00E70A95" w:rsidRDefault="00327D7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71706F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34377" w14:textId="77777777" w:rsidR="003F642F" w:rsidRPr="00E70A95" w:rsidRDefault="00CE0A1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010B5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DDFD9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1577B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5E6BF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B1F7CA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BE863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ED5F0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B225F6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673D0A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9D66F9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43D18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E1FAC" w14:paraId="7032F508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3558C" w14:textId="77777777" w:rsidR="001E1FAC" w:rsidRDefault="001E1FAC" w:rsidP="0092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75C20F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2B05C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49D61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26518D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37AB9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7BF48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21037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4D1DE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3FADA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2B68CB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60074B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049006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1636D6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25E93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14:paraId="3B1A9717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EF269E" w14:textId="77777777" w:rsidR="003F642F" w:rsidRPr="0078232D" w:rsidRDefault="0019207A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Eva-Lena Jansson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97F33" w14:textId="77777777" w:rsidR="003F642F" w:rsidRPr="0078232D" w:rsidRDefault="00327D7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818E7D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40569" w14:textId="77777777" w:rsidR="003F642F" w:rsidRPr="0078232D" w:rsidRDefault="00CE0A1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90693C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21DF56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1DD73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1984AE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03E360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69D64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0ABB1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077F24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559C0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0F423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52D74E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14:paraId="43C594A1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31956" w14:textId="77777777" w:rsidR="003F642F" w:rsidRPr="0078232D" w:rsidRDefault="00FD75A8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Jasmin Farid</w:t>
            </w:r>
            <w:r w:rsidR="00AB3136">
              <w:rPr>
                <w:sz w:val="22"/>
                <w:szCs w:val="22"/>
                <w:lang w:val="en-US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FB2C4" w14:textId="77777777" w:rsidR="003F642F" w:rsidRPr="0078232D" w:rsidRDefault="00327D7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C9B75C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C1A11" w14:textId="77777777" w:rsidR="003F642F" w:rsidRPr="0078232D" w:rsidRDefault="00CE0A1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D0C941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59C9A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59F8E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96DBBD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88A46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D6423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78235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B0FE2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8D28D8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4B4D8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7A9C28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14:paraId="03BFFBC1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E3C620" w14:textId="77777777" w:rsidR="003F642F" w:rsidRPr="0078232D" w:rsidRDefault="0019207A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Hanna</w:t>
            </w:r>
            <w:r w:rsidR="006C34A5">
              <w:rPr>
                <w:sz w:val="22"/>
                <w:szCs w:val="22"/>
                <w:lang w:val="en-US"/>
              </w:rPr>
              <w:t>h</w:t>
            </w:r>
            <w:r>
              <w:rPr>
                <w:sz w:val="22"/>
                <w:szCs w:val="22"/>
                <w:lang w:val="en-US"/>
              </w:rPr>
              <w:t xml:space="preserve"> Bergstedt</w:t>
            </w:r>
            <w:r w:rsidR="00D86979"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460BC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00575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8E2868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B0DB86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270EF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133EB7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9CDAB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40C23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26D95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2E949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EC6E89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594F85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C5B4F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7D62B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15674" w14:paraId="2FFEE734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29BD34" w14:textId="77777777" w:rsidR="00915674" w:rsidRDefault="00AB3136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Sofia Westergren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C6689" w14:textId="77777777"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645F2" w14:textId="77777777"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64D40" w14:textId="77777777"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BE5F26" w14:textId="77777777"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5518EA" w14:textId="77777777"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96FE5" w14:textId="77777777"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68873" w14:textId="77777777"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D58C1" w14:textId="77777777"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E2A7B3" w14:textId="77777777"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851BA" w14:textId="77777777"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73FBED" w14:textId="77777777"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48525" w14:textId="77777777"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4B24F" w14:textId="77777777"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960AF" w14:textId="77777777"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14:paraId="4DDC2809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87042" w14:textId="77777777" w:rsidR="003F642F" w:rsidRPr="0078232D" w:rsidRDefault="00A63738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Johnny Skalin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F780EC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9BB9E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3F8D17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148C63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A946C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CC0A2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76F90B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3CEDF1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1134F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EB8F5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9A6121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CE576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BBBBB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DC2EF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14:paraId="492507B3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F8B99D" w14:textId="77777777" w:rsidR="003F642F" w:rsidRDefault="00D86979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Eva Lindh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F5756F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6DC0C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547F17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C812D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1483CC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10B0A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E167FB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EF101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50B7FC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F2BDE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32BE17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3350D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6EC25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E18AA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14:paraId="46F0B0DD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544FB" w14:textId="77777777" w:rsidR="003F642F" w:rsidRDefault="00D86979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Helena Vilhelmsson </w:t>
            </w:r>
            <w:r w:rsidR="009F40B3">
              <w:rPr>
                <w:sz w:val="22"/>
                <w:szCs w:val="22"/>
                <w:lang w:val="en-US"/>
              </w:rPr>
              <w:t>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41AB0" w14:textId="77777777" w:rsidR="003F642F" w:rsidRPr="0078232D" w:rsidRDefault="00327D7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0B30B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31966B" w14:textId="77777777" w:rsidR="003F642F" w:rsidRPr="0078232D" w:rsidRDefault="00CE0A1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47683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23724E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4F7B2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FF4DF1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5DEE11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2E202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254CC8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FF5745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C3B7E5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72D77C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17D4D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14:paraId="01020588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DE97A" w14:textId="77777777" w:rsidR="003F642F" w:rsidRPr="0078232D" w:rsidRDefault="00D86979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H</w:t>
            </w:r>
            <w:r w:rsidR="0087359E">
              <w:rPr>
                <w:sz w:val="22"/>
                <w:szCs w:val="22"/>
                <w:lang w:val="en-US"/>
              </w:rPr>
              <w:t>anna Gunnarsson</w:t>
            </w:r>
            <w:r>
              <w:rPr>
                <w:sz w:val="22"/>
                <w:szCs w:val="22"/>
                <w:lang w:val="en-US"/>
              </w:rPr>
              <w:t xml:space="preserve">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2A2F9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2E009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967E1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2EC77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6873F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7F3296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46EE6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DF2F31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224924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5C917E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65714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877EF8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1ECEBA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ED9F38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14:paraId="3D1C07FF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9AF23F" w14:textId="77777777" w:rsidR="003F642F" w:rsidRPr="00AB3136" w:rsidRDefault="00585B29" w:rsidP="003F64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Magdalena Schröder (M)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4C2B6F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2B30BE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F9C6AE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8035C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5CDD1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5AC42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E37F2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4FBD4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DE7B5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ECF9D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F911B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E6ED6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7EB9CA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AA877A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14:paraId="4BFD675A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B8FB5" w14:textId="77777777" w:rsidR="003F642F" w:rsidRPr="0078232D" w:rsidRDefault="00AB3136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Cassandra Sundin</w:t>
            </w:r>
            <w:r w:rsidR="00D86979">
              <w:rPr>
                <w:sz w:val="22"/>
                <w:szCs w:val="22"/>
                <w:lang w:val="en-US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51D4B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1C0E7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24519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18820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02EBC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DA67B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28A1C2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D290F3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0FB5B0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B9DAB5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82D52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BF54EA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2982B3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880A3C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14:paraId="6C8A8C49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72D371" w14:textId="77777777" w:rsidR="003F642F" w:rsidRDefault="004C27C6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Laila Naraghi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267788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48250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C7EBBD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B7FBC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0337A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D3A38B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35C544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D9D44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E71233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B1CF7E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211FB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28A8AB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B83D5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D68CD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14:paraId="18ED571C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34CAA0" w14:textId="77777777" w:rsidR="003F642F" w:rsidRDefault="00A31820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Andreas Carlson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E2A92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42A10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8E6794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286258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51B20A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8354D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194A1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FFAD2B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A32BCD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447DD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D5D4CF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51D5DB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5DF11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B64F8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14:paraId="4B58DEE4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39EEB" w14:textId="77777777" w:rsidR="003F642F" w:rsidRPr="0078232D" w:rsidRDefault="004C27C6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Ola Möller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647DBB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8390A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100C3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7014C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98CE3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EB6DC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9D9F5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B6326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765CC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91767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3B185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3E12C1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27558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C74C8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A4F10" w14:paraId="2A0A2196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6BC08C" w14:textId="77777777" w:rsidR="00CA4F10" w:rsidRDefault="00CA4F10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Mats Persson (L)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68E07" w14:textId="77777777" w:rsidR="00CA4F10" w:rsidRPr="0078232D" w:rsidRDefault="00CA4F1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439435" w14:textId="77777777" w:rsidR="00CA4F10" w:rsidRPr="0078232D" w:rsidRDefault="00CA4F1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9A426" w14:textId="77777777" w:rsidR="00CA4F10" w:rsidRPr="0078232D" w:rsidRDefault="00CA4F1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3B190D" w14:textId="77777777" w:rsidR="00CA4F10" w:rsidRPr="0078232D" w:rsidRDefault="00CA4F1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3CD9FF" w14:textId="77777777" w:rsidR="00CA4F10" w:rsidRPr="0078232D" w:rsidRDefault="00CA4F1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83D00C" w14:textId="77777777" w:rsidR="00CA4F10" w:rsidRPr="0078232D" w:rsidRDefault="00CA4F1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D12FFA" w14:textId="77777777" w:rsidR="00CA4F10" w:rsidRPr="0078232D" w:rsidRDefault="00CA4F1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A7EEE" w14:textId="77777777" w:rsidR="00CA4F10" w:rsidRPr="0078232D" w:rsidRDefault="00CA4F1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546D12" w14:textId="77777777" w:rsidR="00CA4F10" w:rsidRPr="0078232D" w:rsidRDefault="00CA4F1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901A4" w14:textId="77777777" w:rsidR="00CA4F10" w:rsidRPr="0078232D" w:rsidRDefault="00CA4F1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0A99A" w14:textId="77777777" w:rsidR="00CA4F10" w:rsidRPr="0078232D" w:rsidRDefault="00CA4F1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73531" w14:textId="77777777" w:rsidR="00CA4F10" w:rsidRPr="0078232D" w:rsidRDefault="00CA4F1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B04DC6" w14:textId="77777777" w:rsidR="00CA4F10" w:rsidRPr="0078232D" w:rsidRDefault="00CA4F1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48EE1" w14:textId="77777777" w:rsidR="00CA4F10" w:rsidRPr="0078232D" w:rsidRDefault="00CA4F1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14:paraId="6AF03725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734C8" w14:textId="77777777" w:rsidR="003F642F" w:rsidRPr="0078232D" w:rsidRDefault="00140387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Jörgen Grubb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70CCD3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6E9146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7DD02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66082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611958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160EB2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3EB8AE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3FA1FB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3611EB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5A53B8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4A6A2B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7F9E4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9A8CD9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A45AF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14:paraId="10EE1711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067DA" w14:textId="77777777" w:rsidR="003F642F" w:rsidRPr="0078232D" w:rsidRDefault="00A304E0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Elisabeth Falkhaven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CCEC5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35145D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B017D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4D9C0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25D36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2EBEE1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5D848C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2BB48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7C3D9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13E11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6CAAB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A00AD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B8D5AD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A05D2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14:paraId="15B0CB13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7AF7C" w14:textId="77777777" w:rsidR="003F642F" w:rsidRPr="0078232D" w:rsidRDefault="003102EF" w:rsidP="003F64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Ann-Sofie Lifvenhage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13E662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7A429A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59D14F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BF827E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FDD77D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40CDB2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200618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96BE28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9CCB1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FE52B5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7AA44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0BDB9A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F4882D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18E909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RPr="00AB3136" w14:paraId="12A3C436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B5259" w14:textId="77777777" w:rsidR="003F642F" w:rsidRPr="0078232D" w:rsidRDefault="00140387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Ann-Christine From Utterstedt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42EDE2" w14:textId="77777777"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CD0DE" w14:textId="77777777"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D59F5A" w14:textId="77777777"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4F1D35" w14:textId="77777777"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20481A" w14:textId="77777777"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B0315" w14:textId="77777777"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321D36" w14:textId="77777777"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977FA1" w14:textId="77777777"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80340" w14:textId="77777777"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719E33" w14:textId="77777777"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CEB156" w14:textId="77777777"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7633E4" w14:textId="77777777"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B19CC1" w14:textId="77777777"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D7534E" w14:textId="77777777"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3F642F" w:rsidRPr="00140387" w14:paraId="05FF5895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AFC2C" w14:textId="77777777" w:rsidR="003F642F" w:rsidRDefault="00555EB7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Bo Broman</w:t>
            </w:r>
            <w:r w:rsidR="00140387">
              <w:rPr>
                <w:sz w:val="22"/>
                <w:szCs w:val="22"/>
                <w:lang w:val="en-US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98F26F" w14:textId="77777777"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96CFA" w14:textId="77777777"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F6BF29" w14:textId="77777777"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1069FB" w14:textId="77777777"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E6CBF" w14:textId="77777777"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5E9575" w14:textId="77777777"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87A93" w14:textId="77777777"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347C6" w14:textId="77777777"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53FD5" w14:textId="77777777"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EC477" w14:textId="77777777"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3ED42" w14:textId="77777777"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1E9A0" w14:textId="77777777"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C6123" w14:textId="77777777"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375688" w14:textId="77777777"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140387" w:rsidRPr="00140387" w14:paraId="403840D2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F5EFF2" w14:textId="77777777" w:rsidR="00140387" w:rsidRDefault="00140387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Maria Nilsson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02EA03" w14:textId="77777777"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D8396C" w14:textId="77777777"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FD740" w14:textId="77777777"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1851F" w14:textId="77777777"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CCC0D" w14:textId="77777777"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1D0E1B" w14:textId="77777777"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2CD32" w14:textId="77777777"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76B128" w14:textId="77777777"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773C00" w14:textId="77777777"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459821" w14:textId="77777777"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E9F271" w14:textId="77777777"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06CBB0" w14:textId="77777777"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C11BD8" w14:textId="77777777"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5FF84" w14:textId="77777777"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140387" w:rsidRPr="00140387" w14:paraId="3806D190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B9846" w14:textId="77777777" w:rsidR="00140387" w:rsidRDefault="00A70B78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Helena Gellerman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D830E" w14:textId="77777777"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990D2" w14:textId="77777777"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58EDF" w14:textId="77777777"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C6DEE5" w14:textId="77777777"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1E7E3" w14:textId="77777777"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9AA22" w14:textId="77777777"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D0BCCF" w14:textId="77777777"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E81E9A" w14:textId="77777777"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EAC5C5" w14:textId="77777777"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20FDF" w14:textId="77777777"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7E136" w14:textId="77777777"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7B08E" w14:textId="77777777"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D0C8E" w14:textId="77777777"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77CAE" w14:textId="77777777"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140387" w:rsidRPr="00140387" w14:paraId="58CC6608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A25D8C" w14:textId="77777777" w:rsidR="00140387" w:rsidRDefault="00140387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Emma Berginger</w:t>
            </w:r>
            <w:r w:rsidR="00815B5B">
              <w:rPr>
                <w:sz w:val="22"/>
                <w:szCs w:val="22"/>
                <w:lang w:val="en-US"/>
              </w:rPr>
              <w:t xml:space="preserve">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EBB4B5" w14:textId="77777777"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02625" w14:textId="77777777"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44197" w14:textId="77777777"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952A47" w14:textId="77777777"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83B944" w14:textId="77777777"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72685" w14:textId="77777777"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D745D" w14:textId="77777777"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A5E887" w14:textId="77777777"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66D98" w14:textId="77777777"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371EF0" w14:textId="77777777"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A91F0" w14:textId="77777777"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AD793C" w14:textId="77777777"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0B7F4" w14:textId="77777777"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DFE95" w14:textId="77777777"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1631CE" w:rsidRPr="00140387" w14:paraId="607E2E7A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731AD2" w14:textId="77777777" w:rsidR="001631CE" w:rsidRDefault="0087359E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Vasiliki Tsouplaki</w:t>
            </w:r>
            <w:r w:rsidR="001631CE">
              <w:rPr>
                <w:sz w:val="22"/>
                <w:szCs w:val="22"/>
                <w:lang w:val="en-US"/>
              </w:rPr>
              <w:t xml:space="preserve">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8C2EE" w14:textId="77777777"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BAF9BB" w14:textId="77777777"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B4988" w14:textId="77777777"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0D500" w14:textId="77777777"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83EBC" w14:textId="77777777"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1B950D" w14:textId="77777777"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31FCFF" w14:textId="77777777"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C3A459" w14:textId="77777777"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84986B" w14:textId="77777777"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D7E92F" w14:textId="77777777"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197F46" w14:textId="77777777"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34910C" w14:textId="77777777"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D5380" w14:textId="77777777"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91CAE" w14:textId="77777777"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1631CE" w:rsidRPr="00140387" w14:paraId="03B012FB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C9F468" w14:textId="77777777" w:rsidR="001631CE" w:rsidRDefault="001631CE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Jakob Forssmed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21DCF" w14:textId="77777777"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E7AD9" w14:textId="77777777"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2B98D7" w14:textId="77777777"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937149" w14:textId="77777777"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DB6B0" w14:textId="77777777"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66E7C" w14:textId="77777777"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C94EDC" w14:textId="77777777"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E31028" w14:textId="77777777"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FBE40" w14:textId="77777777"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62876D" w14:textId="77777777"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222D6" w14:textId="77777777"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F3519" w14:textId="77777777"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4D340" w14:textId="77777777"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F92FEB" w14:textId="77777777"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1631CE" w:rsidRPr="00140387" w14:paraId="20E4D929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4DB09" w14:textId="77777777" w:rsidR="001631CE" w:rsidRDefault="001631CE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Magnus Jacobsson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3B66B" w14:textId="77777777"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A1204" w14:textId="77777777"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F219EA" w14:textId="77777777"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D90697" w14:textId="77777777"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DEADDD" w14:textId="77777777"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0DD6A" w14:textId="77777777"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FAF517" w14:textId="77777777"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993512" w14:textId="77777777"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5B27B" w14:textId="77777777"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ECE256" w14:textId="77777777"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B3EC48" w14:textId="77777777"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7C8DB4" w14:textId="77777777"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4FC80" w14:textId="77777777"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676044" w14:textId="77777777"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B60B32" w:rsidRPr="00140387" w14:paraId="0990E90A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BC62D" w14:textId="77777777" w:rsidR="00B60B32" w:rsidRDefault="0019207A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Anders Österberg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E5C60" w14:textId="77777777" w:rsidR="00B60B32" w:rsidRPr="00140387" w:rsidRDefault="00B60B3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AB946" w14:textId="77777777" w:rsidR="00B60B32" w:rsidRPr="00140387" w:rsidRDefault="00B60B3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28993" w14:textId="77777777" w:rsidR="00B60B32" w:rsidRPr="00140387" w:rsidRDefault="00B60B3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548966" w14:textId="77777777" w:rsidR="00B60B32" w:rsidRPr="00140387" w:rsidRDefault="00B60B3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27BBFC" w14:textId="77777777" w:rsidR="00B60B32" w:rsidRPr="00140387" w:rsidRDefault="00B60B3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6399A6" w14:textId="77777777" w:rsidR="00B60B32" w:rsidRPr="00140387" w:rsidRDefault="00B60B3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A4CC0" w14:textId="77777777" w:rsidR="00B60B32" w:rsidRPr="00140387" w:rsidRDefault="00B60B3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F1441" w14:textId="77777777" w:rsidR="00B60B32" w:rsidRPr="00140387" w:rsidRDefault="00B60B3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28C56C" w14:textId="77777777" w:rsidR="00B60B32" w:rsidRPr="00140387" w:rsidRDefault="00B60B3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2AA8D6" w14:textId="77777777" w:rsidR="00B60B32" w:rsidRPr="00140387" w:rsidRDefault="00B60B3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BE319" w14:textId="77777777" w:rsidR="00B60B32" w:rsidRPr="00140387" w:rsidRDefault="00B60B3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640940" w14:textId="77777777" w:rsidR="00B60B32" w:rsidRPr="00140387" w:rsidRDefault="00B60B3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3CDEB" w14:textId="77777777" w:rsidR="00B60B32" w:rsidRPr="00140387" w:rsidRDefault="00B60B3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F78FA" w14:textId="77777777" w:rsidR="00B60B32" w:rsidRPr="00140387" w:rsidRDefault="00B60B3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4D717F" w:rsidRPr="00140387" w14:paraId="0FF52B14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8CC6C" w14:textId="77777777" w:rsidR="004D717F" w:rsidRDefault="0087359E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Jon Thorbjörnsson</w:t>
            </w:r>
            <w:r w:rsidR="00A31820">
              <w:rPr>
                <w:sz w:val="22"/>
                <w:szCs w:val="22"/>
                <w:lang w:val="en-US"/>
              </w:rPr>
              <w:t xml:space="preserve">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D71004" w14:textId="77777777" w:rsidR="004D717F" w:rsidRPr="00140387" w:rsidRDefault="004D717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E5FE9" w14:textId="77777777" w:rsidR="004D717F" w:rsidRPr="00140387" w:rsidRDefault="004D717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27485" w14:textId="77777777" w:rsidR="004D717F" w:rsidRPr="00140387" w:rsidRDefault="004D717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CC3FF" w14:textId="77777777" w:rsidR="004D717F" w:rsidRPr="00140387" w:rsidRDefault="004D717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7D185" w14:textId="77777777" w:rsidR="004D717F" w:rsidRPr="00140387" w:rsidRDefault="004D717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6DCAE3" w14:textId="77777777" w:rsidR="004D717F" w:rsidRPr="00140387" w:rsidRDefault="004D717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D2BB4" w14:textId="77777777" w:rsidR="004D717F" w:rsidRPr="00140387" w:rsidRDefault="004D717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524593" w14:textId="77777777" w:rsidR="004D717F" w:rsidRPr="00140387" w:rsidRDefault="004D717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3E030" w14:textId="77777777" w:rsidR="004D717F" w:rsidRPr="00140387" w:rsidRDefault="004D717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C455C" w14:textId="77777777" w:rsidR="004D717F" w:rsidRPr="00140387" w:rsidRDefault="004D717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DD5E8" w14:textId="77777777" w:rsidR="004D717F" w:rsidRPr="00140387" w:rsidRDefault="004D717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3E5F2" w14:textId="77777777" w:rsidR="004D717F" w:rsidRPr="00140387" w:rsidRDefault="004D717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94563" w14:textId="77777777" w:rsidR="004D717F" w:rsidRPr="00140387" w:rsidRDefault="004D717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07C3F3" w14:textId="77777777" w:rsidR="004D717F" w:rsidRPr="00140387" w:rsidRDefault="004D717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BE7A1F" w:rsidRPr="00140387" w14:paraId="63BBFB2B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826406" w14:textId="77777777" w:rsidR="00BE7A1F" w:rsidRDefault="006F03D9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Aphram Melki </w:t>
            </w:r>
            <w:r w:rsidR="009F40B3">
              <w:rPr>
                <w:sz w:val="22"/>
                <w:szCs w:val="22"/>
                <w:lang w:val="en-US"/>
              </w:rPr>
              <w:t>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441823" w14:textId="77777777" w:rsidR="00BE7A1F" w:rsidRPr="00140387" w:rsidRDefault="00BE7A1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5EEE61" w14:textId="77777777" w:rsidR="00BE7A1F" w:rsidRPr="00140387" w:rsidRDefault="00BE7A1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BB5CA" w14:textId="77777777" w:rsidR="00BE7A1F" w:rsidRPr="00140387" w:rsidRDefault="00BE7A1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9C2D9" w14:textId="77777777" w:rsidR="00BE7A1F" w:rsidRPr="00140387" w:rsidRDefault="00BE7A1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4EF13" w14:textId="77777777" w:rsidR="00BE7A1F" w:rsidRPr="00140387" w:rsidRDefault="00BE7A1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489A4" w14:textId="77777777" w:rsidR="00BE7A1F" w:rsidRPr="00140387" w:rsidRDefault="00BE7A1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114F9" w14:textId="77777777" w:rsidR="00BE7A1F" w:rsidRPr="00140387" w:rsidRDefault="00BE7A1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1E575E" w14:textId="77777777" w:rsidR="00BE7A1F" w:rsidRPr="00140387" w:rsidRDefault="00BE7A1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0A92DB" w14:textId="77777777" w:rsidR="00BE7A1F" w:rsidRPr="00140387" w:rsidRDefault="00BE7A1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B0B001" w14:textId="77777777" w:rsidR="00BE7A1F" w:rsidRPr="00140387" w:rsidRDefault="00BE7A1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5CE50B" w14:textId="77777777" w:rsidR="00BE7A1F" w:rsidRPr="00140387" w:rsidRDefault="00BE7A1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CB7FD6" w14:textId="77777777" w:rsidR="00BE7A1F" w:rsidRPr="00140387" w:rsidRDefault="00BE7A1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F3E7FE" w14:textId="77777777" w:rsidR="00BE7A1F" w:rsidRPr="00140387" w:rsidRDefault="00BE7A1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7DE68" w14:textId="77777777" w:rsidR="00BE7A1F" w:rsidRPr="00140387" w:rsidRDefault="00BE7A1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CB77D1" w:rsidRPr="00140387" w14:paraId="38A74C8F" w14:textId="77777777" w:rsidTr="00035A0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F9416" w14:textId="77777777" w:rsidR="00CB77D1" w:rsidRDefault="00CB77D1" w:rsidP="00035A00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Juno Blom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0E650" w14:textId="77777777" w:rsidR="00CB77D1" w:rsidRDefault="00CB77D1" w:rsidP="00035A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04820" w14:textId="77777777" w:rsidR="00CB77D1" w:rsidRPr="00140387" w:rsidRDefault="00CB77D1" w:rsidP="00035A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BF541" w14:textId="77777777" w:rsidR="00CB77D1" w:rsidRPr="00140387" w:rsidRDefault="00CB77D1" w:rsidP="00035A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C7B62" w14:textId="77777777" w:rsidR="00CB77D1" w:rsidRPr="00140387" w:rsidRDefault="00CB77D1" w:rsidP="00035A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61DFD" w14:textId="77777777" w:rsidR="00CB77D1" w:rsidRPr="00140387" w:rsidRDefault="00CB77D1" w:rsidP="00035A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7971E1" w14:textId="77777777" w:rsidR="00CB77D1" w:rsidRPr="00140387" w:rsidRDefault="00CB77D1" w:rsidP="00035A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28375" w14:textId="77777777" w:rsidR="00CB77D1" w:rsidRPr="00140387" w:rsidRDefault="00CB77D1" w:rsidP="00035A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9D441" w14:textId="77777777" w:rsidR="00CB77D1" w:rsidRPr="00140387" w:rsidRDefault="00CB77D1" w:rsidP="00035A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096A9" w14:textId="77777777" w:rsidR="00CB77D1" w:rsidRPr="00140387" w:rsidRDefault="00CB77D1" w:rsidP="00035A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08B17" w14:textId="77777777" w:rsidR="00CB77D1" w:rsidRPr="00140387" w:rsidRDefault="00CB77D1" w:rsidP="00035A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4C5F4" w14:textId="77777777" w:rsidR="00CB77D1" w:rsidRPr="00140387" w:rsidRDefault="00CB77D1" w:rsidP="00035A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0AD7E3" w14:textId="77777777" w:rsidR="00CB77D1" w:rsidRPr="00140387" w:rsidRDefault="00CB77D1" w:rsidP="00035A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090CCA" w14:textId="77777777" w:rsidR="00CB77D1" w:rsidRPr="00140387" w:rsidRDefault="00CB77D1" w:rsidP="00035A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C5576" w14:textId="77777777" w:rsidR="00CB77D1" w:rsidRPr="00140387" w:rsidRDefault="00CB77D1" w:rsidP="00035A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327D77" w:rsidRPr="00140387" w14:paraId="5C862F50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30E8BD" w14:textId="77777777" w:rsidR="00327D77" w:rsidRDefault="00327D77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Emilia Töyrä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D4585" w14:textId="77777777" w:rsidR="00327D77" w:rsidRPr="00140387" w:rsidRDefault="00327D7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0D542" w14:textId="77777777" w:rsidR="00327D77" w:rsidRPr="00140387" w:rsidRDefault="00327D7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422BEE" w14:textId="77777777" w:rsidR="00327D77" w:rsidRPr="00140387" w:rsidRDefault="00327D7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9C12F8" w14:textId="77777777" w:rsidR="00327D77" w:rsidRPr="00140387" w:rsidRDefault="00327D7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06ED6" w14:textId="77777777" w:rsidR="00327D77" w:rsidRPr="00140387" w:rsidRDefault="00327D7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8F12A" w14:textId="77777777" w:rsidR="00327D77" w:rsidRPr="00140387" w:rsidRDefault="00327D7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8C7E6" w14:textId="77777777" w:rsidR="00327D77" w:rsidRPr="00140387" w:rsidRDefault="00327D7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9B545" w14:textId="77777777" w:rsidR="00327D77" w:rsidRPr="00140387" w:rsidRDefault="00327D7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BF581" w14:textId="77777777" w:rsidR="00327D77" w:rsidRPr="00140387" w:rsidRDefault="00327D7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A61CC0" w14:textId="77777777" w:rsidR="00327D77" w:rsidRPr="00140387" w:rsidRDefault="00327D7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99EC9" w14:textId="77777777" w:rsidR="00327D77" w:rsidRPr="00140387" w:rsidRDefault="00327D7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3D3EDE" w14:textId="77777777" w:rsidR="00327D77" w:rsidRPr="00140387" w:rsidRDefault="00327D7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A186D1" w14:textId="77777777" w:rsidR="00327D77" w:rsidRPr="00140387" w:rsidRDefault="00327D7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DD44C" w14:textId="77777777" w:rsidR="00327D77" w:rsidRPr="00140387" w:rsidRDefault="00327D7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F946D4" w:rsidRPr="00BF4C14" w14:paraId="1CAD0502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209C0" w14:textId="77777777" w:rsidR="00F946D4" w:rsidRPr="00BF4C14" w:rsidRDefault="00F946D4" w:rsidP="00F946D4">
            <w:pPr>
              <w:rPr>
                <w:b/>
                <w:sz w:val="22"/>
                <w:szCs w:val="22"/>
                <w:lang w:val="en-US"/>
              </w:rPr>
            </w:pPr>
            <w:r w:rsidRPr="00BF4C14">
              <w:rPr>
                <w:b/>
                <w:sz w:val="22"/>
                <w:szCs w:val="22"/>
                <w:lang w:val="en-US"/>
              </w:rPr>
              <w:t>Extra 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CCBDA0" w14:textId="77777777" w:rsidR="00F946D4" w:rsidRPr="00BF4C14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389C7" w14:textId="77777777" w:rsidR="00F946D4" w:rsidRPr="00BF4C14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96B71" w14:textId="77777777" w:rsidR="00F946D4" w:rsidRPr="00BF4C14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B80DA" w14:textId="77777777" w:rsidR="00F946D4" w:rsidRPr="00BF4C14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B0AE0" w14:textId="77777777" w:rsidR="00F946D4" w:rsidRPr="00BF4C14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6D31DB" w14:textId="77777777" w:rsidR="00F946D4" w:rsidRPr="00BF4C14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E696A" w14:textId="77777777" w:rsidR="00F946D4" w:rsidRPr="00BF4C14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BECC98" w14:textId="77777777" w:rsidR="00F946D4" w:rsidRPr="00BF4C14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BBA8D4" w14:textId="77777777" w:rsidR="00F946D4" w:rsidRPr="00BF4C14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89D0B" w14:textId="77777777" w:rsidR="00F946D4" w:rsidRPr="00BF4C14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BD622D" w14:textId="77777777" w:rsidR="00F946D4" w:rsidRPr="00BF4C14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C0E26" w14:textId="77777777" w:rsidR="00F946D4" w:rsidRPr="00BF4C14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78B52" w14:textId="77777777" w:rsidR="00F946D4" w:rsidRPr="00BF4C14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86F27" w14:textId="77777777" w:rsidR="00F946D4" w:rsidRPr="00BF4C14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</w:tr>
      <w:tr w:rsidR="00F946D4" w:rsidRPr="00BF4C14" w14:paraId="75F84296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A5EF66" w14:textId="77777777" w:rsidR="00F946D4" w:rsidRPr="00BF4C14" w:rsidRDefault="009A06C3" w:rsidP="00F946D4">
            <w:pPr>
              <w:rPr>
                <w:b/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Axel Hallberg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DF571" w14:textId="77777777" w:rsidR="00F946D4" w:rsidRPr="00BF4C14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1DE4A4" w14:textId="77777777" w:rsidR="00F946D4" w:rsidRPr="00BF4C14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93354" w14:textId="77777777" w:rsidR="00F946D4" w:rsidRPr="00BF4C14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30FDB" w14:textId="77777777" w:rsidR="00F946D4" w:rsidRPr="00BF4C14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42597" w14:textId="77777777" w:rsidR="00F946D4" w:rsidRPr="00BF4C14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2F44F" w14:textId="77777777" w:rsidR="00F946D4" w:rsidRPr="00BF4C14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36E77" w14:textId="77777777" w:rsidR="00F946D4" w:rsidRPr="00BF4C14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C19722" w14:textId="77777777" w:rsidR="00F946D4" w:rsidRPr="00BF4C14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FCD44" w14:textId="77777777" w:rsidR="00F946D4" w:rsidRPr="00BF4C14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28257" w14:textId="77777777" w:rsidR="00F946D4" w:rsidRPr="00BF4C14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F3F3C" w14:textId="77777777" w:rsidR="00F946D4" w:rsidRPr="00BF4C14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9D5E9" w14:textId="77777777" w:rsidR="00F946D4" w:rsidRPr="00BF4C14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021D0" w14:textId="77777777" w:rsidR="00F946D4" w:rsidRPr="00BF4C14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DFE0E" w14:textId="77777777" w:rsidR="00F946D4" w:rsidRPr="00BF4C14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</w:tr>
      <w:tr w:rsidR="009A06C3" w:rsidRPr="00BF4C14" w14:paraId="73821BC1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F7D16" w14:textId="77777777" w:rsidR="009A06C3" w:rsidRDefault="009A06C3" w:rsidP="00F946D4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Hanna Wagenius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E93ED" w14:textId="77777777" w:rsidR="009A06C3" w:rsidRPr="00BF4C14" w:rsidRDefault="009A06C3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4DCA42" w14:textId="77777777" w:rsidR="009A06C3" w:rsidRPr="00BF4C14" w:rsidRDefault="009A06C3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513AD" w14:textId="77777777" w:rsidR="009A06C3" w:rsidRPr="00BF4C14" w:rsidRDefault="009A06C3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0BB8D" w14:textId="77777777" w:rsidR="009A06C3" w:rsidRPr="00BF4C14" w:rsidRDefault="009A06C3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87D2AF" w14:textId="77777777" w:rsidR="009A06C3" w:rsidRPr="00BF4C14" w:rsidRDefault="009A06C3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AA61D6" w14:textId="77777777" w:rsidR="009A06C3" w:rsidRPr="00BF4C14" w:rsidRDefault="009A06C3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8158D" w14:textId="77777777" w:rsidR="009A06C3" w:rsidRPr="00BF4C14" w:rsidRDefault="009A06C3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DF8EA6" w14:textId="77777777" w:rsidR="009A06C3" w:rsidRPr="00BF4C14" w:rsidRDefault="009A06C3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05AA2" w14:textId="77777777" w:rsidR="009A06C3" w:rsidRPr="00BF4C14" w:rsidRDefault="009A06C3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51DB15" w14:textId="77777777" w:rsidR="009A06C3" w:rsidRPr="00BF4C14" w:rsidRDefault="009A06C3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E9390" w14:textId="77777777" w:rsidR="009A06C3" w:rsidRPr="00BF4C14" w:rsidRDefault="009A06C3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FDA79" w14:textId="77777777" w:rsidR="009A06C3" w:rsidRPr="00BF4C14" w:rsidRDefault="009A06C3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ED21A9" w14:textId="77777777" w:rsidR="009A06C3" w:rsidRPr="00BF4C14" w:rsidRDefault="009A06C3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111BC" w14:textId="77777777" w:rsidR="009A06C3" w:rsidRPr="00BF4C14" w:rsidRDefault="009A06C3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</w:tr>
      <w:tr w:rsidR="00F946D4" w:rsidRPr="00140387" w14:paraId="03C1316F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6FBFBC" w14:textId="77777777" w:rsidR="00F946D4" w:rsidRDefault="009A06C3" w:rsidP="00F946D4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Marie Granlund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B7C9F" w14:textId="77777777" w:rsidR="00F946D4" w:rsidRPr="00140387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893C4" w14:textId="77777777" w:rsidR="00F946D4" w:rsidRPr="00140387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997BED" w14:textId="77777777" w:rsidR="00F946D4" w:rsidRPr="00140387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41600" w14:textId="77777777" w:rsidR="00F946D4" w:rsidRPr="00140387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CF536" w14:textId="77777777" w:rsidR="00F946D4" w:rsidRPr="00140387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97F215" w14:textId="77777777" w:rsidR="00F946D4" w:rsidRPr="00140387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2EE4D3" w14:textId="77777777" w:rsidR="00F946D4" w:rsidRPr="00140387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D3A49" w14:textId="77777777" w:rsidR="00F946D4" w:rsidRPr="00140387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1CEE0" w14:textId="77777777" w:rsidR="00F946D4" w:rsidRPr="00140387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A1E5F" w14:textId="77777777" w:rsidR="00F946D4" w:rsidRPr="00140387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C08CB" w14:textId="77777777" w:rsidR="00F946D4" w:rsidRPr="00140387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A04E7" w14:textId="77777777" w:rsidR="00F946D4" w:rsidRPr="00140387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ACB63" w14:textId="77777777" w:rsidR="00F946D4" w:rsidRPr="00140387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97B05" w14:textId="77777777" w:rsidR="00F946D4" w:rsidRPr="00140387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F946D4" w:rsidRPr="00140387" w14:paraId="22BBF6E2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920ECC" w14:textId="77777777" w:rsidR="00F946D4" w:rsidRDefault="00F946D4" w:rsidP="00F946D4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lastRenderedPageBreak/>
              <w:t>Margareta Fransson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E66AC" w14:textId="77777777" w:rsidR="00F946D4" w:rsidRPr="00140387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5C806" w14:textId="77777777" w:rsidR="00F946D4" w:rsidRPr="00140387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976B9E" w14:textId="77777777" w:rsidR="00F946D4" w:rsidRPr="00140387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85348" w14:textId="77777777" w:rsidR="00F946D4" w:rsidRPr="00140387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FC48E" w14:textId="77777777" w:rsidR="00F946D4" w:rsidRPr="00140387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4356F" w14:textId="77777777" w:rsidR="00F946D4" w:rsidRPr="00140387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129F7F" w14:textId="77777777" w:rsidR="00F946D4" w:rsidRPr="00140387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D7924" w14:textId="77777777" w:rsidR="00F946D4" w:rsidRPr="00140387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9D4827" w14:textId="77777777" w:rsidR="00F946D4" w:rsidRPr="00140387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5AD33" w14:textId="77777777" w:rsidR="00F946D4" w:rsidRPr="00140387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25DBC" w14:textId="77777777" w:rsidR="00F946D4" w:rsidRPr="00140387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2D7D4" w14:textId="77777777" w:rsidR="00F946D4" w:rsidRPr="00140387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5EB462" w14:textId="77777777" w:rsidR="00F946D4" w:rsidRPr="00140387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3B01AB" w14:textId="77777777" w:rsidR="00F946D4" w:rsidRPr="00140387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F946D4" w14:paraId="63CE7EAC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</w:trPr>
        <w:tc>
          <w:tcPr>
            <w:tcW w:w="3402" w:type="dxa"/>
          </w:tcPr>
          <w:p w14:paraId="1FFAF606" w14:textId="77777777" w:rsidR="00F946D4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0"/>
              </w:rPr>
            </w:pPr>
            <w:r>
              <w:rPr>
                <w:sz w:val="20"/>
              </w:rPr>
              <w:t>N = Närvarande</w:t>
            </w:r>
          </w:p>
        </w:tc>
        <w:tc>
          <w:tcPr>
            <w:tcW w:w="5029" w:type="dxa"/>
            <w:gridSpan w:val="16"/>
          </w:tcPr>
          <w:p w14:paraId="79BD0750" w14:textId="77777777" w:rsidR="00F946D4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0"/>
              </w:rPr>
            </w:pPr>
            <w:r>
              <w:rPr>
                <w:sz w:val="20"/>
              </w:rPr>
              <w:t>X = ledamöter som deltagit i handläggningen</w:t>
            </w:r>
          </w:p>
        </w:tc>
      </w:tr>
      <w:tr w:rsidR="00F946D4" w14:paraId="6BD554DD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3402" w:type="dxa"/>
          </w:tcPr>
          <w:p w14:paraId="03DE7B02" w14:textId="77777777" w:rsidR="00F946D4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 = Votering</w:t>
            </w:r>
          </w:p>
        </w:tc>
        <w:tc>
          <w:tcPr>
            <w:tcW w:w="5029" w:type="dxa"/>
            <w:gridSpan w:val="16"/>
          </w:tcPr>
          <w:p w14:paraId="0921AC22" w14:textId="77777777" w:rsidR="00F946D4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 = ledamöter som härutöver har varit närvarande</w:t>
            </w:r>
          </w:p>
        </w:tc>
      </w:tr>
    </w:tbl>
    <w:p w14:paraId="72258B2F" w14:textId="77777777" w:rsidR="000C0F16" w:rsidRDefault="000C0F16" w:rsidP="000C0F16">
      <w:pPr>
        <w:widowControl/>
        <w:sectPr w:rsidR="000C0F16" w:rsidSect="003F76C0">
          <w:pgSz w:w="11906" w:h="16838"/>
          <w:pgMar w:top="709" w:right="1134" w:bottom="709" w:left="2268" w:header="720" w:footer="720" w:gutter="0"/>
          <w:cols w:space="720"/>
        </w:sectPr>
      </w:pPr>
    </w:p>
    <w:p w14:paraId="25596F4E" w14:textId="77777777" w:rsidR="00953D59" w:rsidRDefault="00953D59" w:rsidP="00F16E79">
      <w:pPr>
        <w:widowControl/>
      </w:pPr>
    </w:p>
    <w:sectPr w:rsidR="00953D59" w:rsidSect="00592BE9">
      <w:pgSz w:w="11906" w:h="16838"/>
      <w:pgMar w:top="851" w:right="1134" w:bottom="1134" w:left="993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sv-SE" w:vendorID="64" w:dllVersion="4096" w:nlCheck="1" w:checkStyle="0"/>
  <w:activeWritingStyle w:appName="MSWord" w:lang="en-US" w:vendorID="64" w:dllVersion="4096" w:nlCheck="1" w:checkStyle="0"/>
  <w:activeWritingStyle w:appName="MSWord" w:lang="de-DE" w:vendorID="64" w:dllVersion="4096" w:nlCheck="1" w:checkStyle="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5992"/>
    <w:rsid w:val="0000744F"/>
    <w:rsid w:val="00012D39"/>
    <w:rsid w:val="0003470E"/>
    <w:rsid w:val="00035496"/>
    <w:rsid w:val="00037EDF"/>
    <w:rsid w:val="0004283E"/>
    <w:rsid w:val="00043563"/>
    <w:rsid w:val="00064405"/>
    <w:rsid w:val="000A10F5"/>
    <w:rsid w:val="000B2293"/>
    <w:rsid w:val="000B7C05"/>
    <w:rsid w:val="000C0F16"/>
    <w:rsid w:val="000D0939"/>
    <w:rsid w:val="000D3043"/>
    <w:rsid w:val="000D4D83"/>
    <w:rsid w:val="000E67DA"/>
    <w:rsid w:val="000F2258"/>
    <w:rsid w:val="000F47DE"/>
    <w:rsid w:val="000F4B22"/>
    <w:rsid w:val="000F6C0E"/>
    <w:rsid w:val="000F7279"/>
    <w:rsid w:val="00102BE9"/>
    <w:rsid w:val="00104694"/>
    <w:rsid w:val="00133B7E"/>
    <w:rsid w:val="00140387"/>
    <w:rsid w:val="00142A8E"/>
    <w:rsid w:val="00144FCB"/>
    <w:rsid w:val="001507C0"/>
    <w:rsid w:val="001522CE"/>
    <w:rsid w:val="00161AA6"/>
    <w:rsid w:val="001631CE"/>
    <w:rsid w:val="00186BCD"/>
    <w:rsid w:val="0019207A"/>
    <w:rsid w:val="0019469E"/>
    <w:rsid w:val="001A1578"/>
    <w:rsid w:val="001B463E"/>
    <w:rsid w:val="001C74B4"/>
    <w:rsid w:val="001E1FAC"/>
    <w:rsid w:val="001F67F5"/>
    <w:rsid w:val="002174A8"/>
    <w:rsid w:val="002348E1"/>
    <w:rsid w:val="002373C0"/>
    <w:rsid w:val="00245992"/>
    <w:rsid w:val="00246D79"/>
    <w:rsid w:val="00246FAC"/>
    <w:rsid w:val="002544E0"/>
    <w:rsid w:val="002624FF"/>
    <w:rsid w:val="00274266"/>
    <w:rsid w:val="00275CD2"/>
    <w:rsid w:val="00277F93"/>
    <w:rsid w:val="00296D10"/>
    <w:rsid w:val="002A0E27"/>
    <w:rsid w:val="002B1854"/>
    <w:rsid w:val="002B51DB"/>
    <w:rsid w:val="002D2AB5"/>
    <w:rsid w:val="002E1614"/>
    <w:rsid w:val="002F284C"/>
    <w:rsid w:val="003102EF"/>
    <w:rsid w:val="00314F14"/>
    <w:rsid w:val="00327D77"/>
    <w:rsid w:val="003378A2"/>
    <w:rsid w:val="00340F42"/>
    <w:rsid w:val="00360479"/>
    <w:rsid w:val="00362805"/>
    <w:rsid w:val="00363647"/>
    <w:rsid w:val="003745F4"/>
    <w:rsid w:val="0037567A"/>
    <w:rsid w:val="00380417"/>
    <w:rsid w:val="003815DF"/>
    <w:rsid w:val="00394192"/>
    <w:rsid w:val="003952A4"/>
    <w:rsid w:val="0039591D"/>
    <w:rsid w:val="003A48EB"/>
    <w:rsid w:val="003A729A"/>
    <w:rsid w:val="003B0182"/>
    <w:rsid w:val="003D2B22"/>
    <w:rsid w:val="003D3213"/>
    <w:rsid w:val="003D65DF"/>
    <w:rsid w:val="003E3027"/>
    <w:rsid w:val="003F49FA"/>
    <w:rsid w:val="003F642F"/>
    <w:rsid w:val="003F76C0"/>
    <w:rsid w:val="004030B9"/>
    <w:rsid w:val="0041580F"/>
    <w:rsid w:val="0041582D"/>
    <w:rsid w:val="00416EC2"/>
    <w:rsid w:val="00417945"/>
    <w:rsid w:val="004206DB"/>
    <w:rsid w:val="004245AC"/>
    <w:rsid w:val="00436EA7"/>
    <w:rsid w:val="00445589"/>
    <w:rsid w:val="00446353"/>
    <w:rsid w:val="00446C86"/>
    <w:rsid w:val="004673D5"/>
    <w:rsid w:val="00481B64"/>
    <w:rsid w:val="00494D6F"/>
    <w:rsid w:val="004A0DC8"/>
    <w:rsid w:val="004A0EF6"/>
    <w:rsid w:val="004B6D8F"/>
    <w:rsid w:val="004C27C6"/>
    <w:rsid w:val="004C5D4F"/>
    <w:rsid w:val="004C6112"/>
    <w:rsid w:val="004D717F"/>
    <w:rsid w:val="004E0699"/>
    <w:rsid w:val="004F14A4"/>
    <w:rsid w:val="004F1B55"/>
    <w:rsid w:val="004F680C"/>
    <w:rsid w:val="0050040F"/>
    <w:rsid w:val="00502075"/>
    <w:rsid w:val="005108E6"/>
    <w:rsid w:val="00511E86"/>
    <w:rsid w:val="00517E7E"/>
    <w:rsid w:val="00533D68"/>
    <w:rsid w:val="00540AE9"/>
    <w:rsid w:val="00555EB7"/>
    <w:rsid w:val="00565087"/>
    <w:rsid w:val="00574036"/>
    <w:rsid w:val="00574897"/>
    <w:rsid w:val="00581568"/>
    <w:rsid w:val="00583C09"/>
    <w:rsid w:val="00585B29"/>
    <w:rsid w:val="00592BE9"/>
    <w:rsid w:val="005B0262"/>
    <w:rsid w:val="005C1541"/>
    <w:rsid w:val="005C2F5F"/>
    <w:rsid w:val="005C3A33"/>
    <w:rsid w:val="005E13C8"/>
    <w:rsid w:val="005E28B9"/>
    <w:rsid w:val="005E439C"/>
    <w:rsid w:val="005F493C"/>
    <w:rsid w:val="005F57D4"/>
    <w:rsid w:val="00614540"/>
    <w:rsid w:val="00614844"/>
    <w:rsid w:val="006150AA"/>
    <w:rsid w:val="0063440E"/>
    <w:rsid w:val="00697EB5"/>
    <w:rsid w:val="006A511D"/>
    <w:rsid w:val="006B7B0C"/>
    <w:rsid w:val="006C21FA"/>
    <w:rsid w:val="006C34A5"/>
    <w:rsid w:val="006D3126"/>
    <w:rsid w:val="006F03D9"/>
    <w:rsid w:val="00723D66"/>
    <w:rsid w:val="0072602E"/>
    <w:rsid w:val="00726EE5"/>
    <w:rsid w:val="00731EE4"/>
    <w:rsid w:val="00750FF0"/>
    <w:rsid w:val="007515BB"/>
    <w:rsid w:val="007557B6"/>
    <w:rsid w:val="00755B50"/>
    <w:rsid w:val="00767BDA"/>
    <w:rsid w:val="00771B76"/>
    <w:rsid w:val="00780720"/>
    <w:rsid w:val="007E4B5A"/>
    <w:rsid w:val="007E5BE0"/>
    <w:rsid w:val="007F6B0D"/>
    <w:rsid w:val="00815B5B"/>
    <w:rsid w:val="00820AC7"/>
    <w:rsid w:val="00834B38"/>
    <w:rsid w:val="008378F7"/>
    <w:rsid w:val="00852B59"/>
    <w:rsid w:val="008557FA"/>
    <w:rsid w:val="0086262B"/>
    <w:rsid w:val="0087359E"/>
    <w:rsid w:val="008808A5"/>
    <w:rsid w:val="008C2DE4"/>
    <w:rsid w:val="008C68ED"/>
    <w:rsid w:val="008D12B1"/>
    <w:rsid w:val="008F1A6E"/>
    <w:rsid w:val="008F4D68"/>
    <w:rsid w:val="008F656A"/>
    <w:rsid w:val="00906C2D"/>
    <w:rsid w:val="00915674"/>
    <w:rsid w:val="00915FC8"/>
    <w:rsid w:val="009216D5"/>
    <w:rsid w:val="00921E58"/>
    <w:rsid w:val="009249A0"/>
    <w:rsid w:val="00937BF3"/>
    <w:rsid w:val="00946978"/>
    <w:rsid w:val="00947E4C"/>
    <w:rsid w:val="00953D59"/>
    <w:rsid w:val="00954010"/>
    <w:rsid w:val="0096238C"/>
    <w:rsid w:val="0096348C"/>
    <w:rsid w:val="00973D8B"/>
    <w:rsid w:val="009815DB"/>
    <w:rsid w:val="00984F1C"/>
    <w:rsid w:val="009A06C3"/>
    <w:rsid w:val="009A68FE"/>
    <w:rsid w:val="009B0A01"/>
    <w:rsid w:val="009B0E9B"/>
    <w:rsid w:val="009C3BE7"/>
    <w:rsid w:val="009D1BB5"/>
    <w:rsid w:val="009D6560"/>
    <w:rsid w:val="009F40B3"/>
    <w:rsid w:val="009F6E99"/>
    <w:rsid w:val="00A01787"/>
    <w:rsid w:val="00A258F2"/>
    <w:rsid w:val="00A304E0"/>
    <w:rsid w:val="00A31820"/>
    <w:rsid w:val="00A401A5"/>
    <w:rsid w:val="00A46C20"/>
    <w:rsid w:val="00A55748"/>
    <w:rsid w:val="00A63738"/>
    <w:rsid w:val="00A70B78"/>
    <w:rsid w:val="00A744C3"/>
    <w:rsid w:val="00A81721"/>
    <w:rsid w:val="00A84DE6"/>
    <w:rsid w:val="00A90C14"/>
    <w:rsid w:val="00A9262A"/>
    <w:rsid w:val="00AB15F1"/>
    <w:rsid w:val="00AB3136"/>
    <w:rsid w:val="00AD4893"/>
    <w:rsid w:val="00AF4E88"/>
    <w:rsid w:val="00AF7C8D"/>
    <w:rsid w:val="00B15788"/>
    <w:rsid w:val="00B17955"/>
    <w:rsid w:val="00B30F51"/>
    <w:rsid w:val="00B3204F"/>
    <w:rsid w:val="00B54D41"/>
    <w:rsid w:val="00B60B32"/>
    <w:rsid w:val="00B64A91"/>
    <w:rsid w:val="00B722B3"/>
    <w:rsid w:val="00B85160"/>
    <w:rsid w:val="00B9203B"/>
    <w:rsid w:val="00BE56A5"/>
    <w:rsid w:val="00BE7A1F"/>
    <w:rsid w:val="00BF4C14"/>
    <w:rsid w:val="00C00C2D"/>
    <w:rsid w:val="00C036A9"/>
    <w:rsid w:val="00C03BBC"/>
    <w:rsid w:val="00C137FA"/>
    <w:rsid w:val="00C16B87"/>
    <w:rsid w:val="00C25306"/>
    <w:rsid w:val="00C3591B"/>
    <w:rsid w:val="00C3694B"/>
    <w:rsid w:val="00C4713F"/>
    <w:rsid w:val="00C60220"/>
    <w:rsid w:val="00C702CD"/>
    <w:rsid w:val="00C81684"/>
    <w:rsid w:val="00C901AA"/>
    <w:rsid w:val="00C919F3"/>
    <w:rsid w:val="00C92589"/>
    <w:rsid w:val="00C93236"/>
    <w:rsid w:val="00CA0868"/>
    <w:rsid w:val="00CA262C"/>
    <w:rsid w:val="00CA39FE"/>
    <w:rsid w:val="00CA4F10"/>
    <w:rsid w:val="00CB4BD3"/>
    <w:rsid w:val="00CB6177"/>
    <w:rsid w:val="00CB77D1"/>
    <w:rsid w:val="00CE0A1F"/>
    <w:rsid w:val="00CF4289"/>
    <w:rsid w:val="00D11F29"/>
    <w:rsid w:val="00D12EAD"/>
    <w:rsid w:val="00D226B6"/>
    <w:rsid w:val="00D360F7"/>
    <w:rsid w:val="00D44270"/>
    <w:rsid w:val="00D47AB1"/>
    <w:rsid w:val="00D52626"/>
    <w:rsid w:val="00D5385D"/>
    <w:rsid w:val="00D55F95"/>
    <w:rsid w:val="00D67826"/>
    <w:rsid w:val="00D77353"/>
    <w:rsid w:val="00D86979"/>
    <w:rsid w:val="00D87775"/>
    <w:rsid w:val="00D90620"/>
    <w:rsid w:val="00D93637"/>
    <w:rsid w:val="00D96F98"/>
    <w:rsid w:val="00DA15EE"/>
    <w:rsid w:val="00DA3029"/>
    <w:rsid w:val="00DA7DB7"/>
    <w:rsid w:val="00DC58D9"/>
    <w:rsid w:val="00DD0388"/>
    <w:rsid w:val="00DD2E3A"/>
    <w:rsid w:val="00DD7DC3"/>
    <w:rsid w:val="00E066D8"/>
    <w:rsid w:val="00E31AA3"/>
    <w:rsid w:val="00E33857"/>
    <w:rsid w:val="00E343B1"/>
    <w:rsid w:val="00E45D77"/>
    <w:rsid w:val="00E57DF8"/>
    <w:rsid w:val="00E6204E"/>
    <w:rsid w:val="00E67EBA"/>
    <w:rsid w:val="00E70A95"/>
    <w:rsid w:val="00E916EA"/>
    <w:rsid w:val="00E91F39"/>
    <w:rsid w:val="00E92A77"/>
    <w:rsid w:val="00E9326E"/>
    <w:rsid w:val="00E948E9"/>
    <w:rsid w:val="00E96868"/>
    <w:rsid w:val="00EA2807"/>
    <w:rsid w:val="00EA7B07"/>
    <w:rsid w:val="00EA7B53"/>
    <w:rsid w:val="00EC4698"/>
    <w:rsid w:val="00ED4EF3"/>
    <w:rsid w:val="00EE30AF"/>
    <w:rsid w:val="00EE7FFE"/>
    <w:rsid w:val="00EF70DA"/>
    <w:rsid w:val="00F0569E"/>
    <w:rsid w:val="00F064EF"/>
    <w:rsid w:val="00F16E79"/>
    <w:rsid w:val="00F236AC"/>
    <w:rsid w:val="00F37A94"/>
    <w:rsid w:val="00F46F5A"/>
    <w:rsid w:val="00F70370"/>
    <w:rsid w:val="00F93B25"/>
    <w:rsid w:val="00F946D4"/>
    <w:rsid w:val="00F968D3"/>
    <w:rsid w:val="00FA384F"/>
    <w:rsid w:val="00FB3BD6"/>
    <w:rsid w:val="00FB538C"/>
    <w:rsid w:val="00FC7B39"/>
    <w:rsid w:val="00FD13A3"/>
    <w:rsid w:val="00FD75A8"/>
    <w:rsid w:val="00FE35DD"/>
    <w:rsid w:val="00FF2806"/>
    <w:rsid w:val="00FF7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C6F0809"/>
  <w15:chartTrackingRefBased/>
  <w15:docId w15:val="{B4440071-FA87-4D7E-9E00-87E8657ED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B3204F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B3204F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BE56A5"/>
    <w:pPr>
      <w:autoSpaceDE w:val="0"/>
      <w:autoSpaceDN w:val="0"/>
      <w:ind w:left="111"/>
    </w:pPr>
    <w:rPr>
      <w:sz w:val="22"/>
      <w:szCs w:val="22"/>
      <w:lang w:bidi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446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0509aa\AppData\Roaming\Microsoft\Mallar\Protmall%202015-12-18%20Ny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02341A-4C80-4EB3-8483-D4E9BE6580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Protmall 2015-12-18 Ny.dotx</Template>
  <TotalTime>0</TotalTime>
  <Pages>4</Pages>
  <Words>364</Words>
  <Characters>2756</Characters>
  <Application>Microsoft Office Word</Application>
  <DocSecurity>0</DocSecurity>
  <Lines>1378</Lines>
  <Paragraphs>222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2898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Britt-Marie Asplind</dc:creator>
  <cp:keywords/>
  <dc:description/>
  <cp:lastModifiedBy>Annelie Jonsson</cp:lastModifiedBy>
  <cp:revision>2</cp:revision>
  <cp:lastPrinted>2022-04-11T12:34:00Z</cp:lastPrinted>
  <dcterms:created xsi:type="dcterms:W3CDTF">2022-04-22T12:33:00Z</dcterms:created>
  <dcterms:modified xsi:type="dcterms:W3CDTF">2022-04-22T12:33:00Z</dcterms:modified>
</cp:coreProperties>
</file>