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1151D9F3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291212">
              <w:rPr>
                <w:b/>
                <w:szCs w:val="24"/>
              </w:rPr>
              <w:t>3</w:t>
            </w:r>
            <w:r w:rsidR="00F45CAB">
              <w:rPr>
                <w:b/>
                <w:szCs w:val="24"/>
              </w:rPr>
              <w:t>9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366569A7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765721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452046">
              <w:rPr>
                <w:szCs w:val="24"/>
              </w:rPr>
              <w:t>2</w:t>
            </w:r>
            <w:r w:rsidR="00F45CAB">
              <w:rPr>
                <w:szCs w:val="24"/>
              </w:rPr>
              <w:t>6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1B55CB7F" w14:textId="173C0D79" w:rsidR="00153E8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F45CAB">
              <w:rPr>
                <w:szCs w:val="24"/>
              </w:rPr>
              <w:t>0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CA6B35">
              <w:rPr>
                <w:szCs w:val="24"/>
              </w:rPr>
              <w:t>–</w:t>
            </w:r>
            <w:r w:rsidR="00CA6B35" w:rsidRPr="00CA6B35">
              <w:rPr>
                <w:szCs w:val="24"/>
              </w:rPr>
              <w:t>1</w:t>
            </w:r>
            <w:r w:rsidR="00715EC1" w:rsidRPr="00CA6B35">
              <w:rPr>
                <w:szCs w:val="24"/>
              </w:rPr>
              <w:t>0</w:t>
            </w:r>
            <w:r w:rsidR="00A97E26" w:rsidRPr="00CA6B35">
              <w:rPr>
                <w:szCs w:val="24"/>
              </w:rPr>
              <w:t>.</w:t>
            </w:r>
            <w:r w:rsidR="00804CD7">
              <w:rPr>
                <w:szCs w:val="24"/>
              </w:rPr>
              <w:t>05</w:t>
            </w:r>
          </w:p>
          <w:p w14:paraId="55293ADC" w14:textId="09CB5C3D" w:rsidR="00804CD7" w:rsidRPr="00CD7BA8" w:rsidRDefault="00804CD7" w:rsidP="00EE1733">
            <w:pPr>
              <w:rPr>
                <w:szCs w:val="24"/>
              </w:rPr>
            </w:pPr>
            <w:r>
              <w:rPr>
                <w:szCs w:val="24"/>
              </w:rPr>
              <w:t>10.10–10.40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A28A8B3" w14:textId="77777777" w:rsidR="004D06D5" w:rsidRPr="00CD7BA8" w:rsidRDefault="004D06D5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65721" w:rsidRPr="00CD7BA8" w14:paraId="47F3ED80" w14:textId="77777777" w:rsidTr="00B10A33">
        <w:tc>
          <w:tcPr>
            <w:tcW w:w="567" w:type="dxa"/>
          </w:tcPr>
          <w:p w14:paraId="01614773" w14:textId="0140154F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A6B35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1F2E0ACD" w14:textId="77777777" w:rsidR="00765721" w:rsidRPr="00CA6B35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A6B35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CA6B35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294032C1" w:rsidR="00765721" w:rsidRPr="00CA6B35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A6B35">
              <w:rPr>
                <w:snapToGrid w:val="0"/>
                <w:szCs w:val="24"/>
              </w:rPr>
              <w:t>Utskottet justerade protokoll 2025/26:3</w:t>
            </w:r>
            <w:r w:rsidR="00F45CAB" w:rsidRPr="00CA6B35">
              <w:rPr>
                <w:snapToGrid w:val="0"/>
                <w:szCs w:val="24"/>
              </w:rPr>
              <w:t>8</w:t>
            </w:r>
            <w:r w:rsidRPr="00CA6B35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CA6B35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93187" w:rsidRPr="00CD7BA8" w14:paraId="625FD78C" w14:textId="77777777" w:rsidTr="00B10A33">
        <w:tc>
          <w:tcPr>
            <w:tcW w:w="567" w:type="dxa"/>
          </w:tcPr>
          <w:p w14:paraId="6CA4D9FA" w14:textId="0CC4151A" w:rsidR="00A93187" w:rsidRDefault="00A93187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A6B35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FF5EB75" w14:textId="77777777" w:rsidR="00A93187" w:rsidRPr="00CA6B35" w:rsidRDefault="00A93187" w:rsidP="00A93187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  <w:r w:rsidRPr="00CA6B35">
              <w:rPr>
                <w:b/>
                <w:bCs/>
                <w:snapToGrid w:val="0"/>
                <w:szCs w:val="24"/>
              </w:rPr>
              <w:t>Förslag till direktiv för hantering av genetiskt modifierade mikroorganismer och bearbetning av organ</w:t>
            </w:r>
          </w:p>
          <w:p w14:paraId="0856B5A8" w14:textId="77777777" w:rsidR="00A93187" w:rsidRPr="00CA6B35" w:rsidRDefault="00A93187" w:rsidP="00A9318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183B2D2" w14:textId="77777777" w:rsidR="00A93187" w:rsidRPr="00CA6B35" w:rsidRDefault="00A93187" w:rsidP="00A9318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A6B35">
              <w:rPr>
                <w:bCs/>
                <w:snapToGrid w:val="0"/>
                <w:szCs w:val="24"/>
              </w:rPr>
              <w:t>Utskottet fortsatte subsidiaritetsprövning av COM(2025) 1031.</w:t>
            </w:r>
          </w:p>
          <w:p w14:paraId="346FCC06" w14:textId="77777777" w:rsidR="00A93187" w:rsidRPr="00CA6B35" w:rsidRDefault="00A93187" w:rsidP="00A9318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6BEDE98" w14:textId="7CDFF63F" w:rsidR="00A93187" w:rsidRPr="00CA6B35" w:rsidRDefault="00A93187" w:rsidP="00A9318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A6B35">
              <w:rPr>
                <w:snapToGrid w:val="0"/>
                <w:szCs w:val="24"/>
              </w:rPr>
              <w:t>Utskottet justerade utlåtande 2025/26:SoU</w:t>
            </w:r>
            <w:r w:rsidR="00BA6F17" w:rsidRPr="00CA6B35">
              <w:rPr>
                <w:snapToGrid w:val="0"/>
                <w:szCs w:val="24"/>
              </w:rPr>
              <w:t>37</w:t>
            </w:r>
            <w:r w:rsidRPr="00CA6B35">
              <w:rPr>
                <w:snapToGrid w:val="0"/>
                <w:szCs w:val="24"/>
              </w:rPr>
              <w:t>.</w:t>
            </w:r>
          </w:p>
          <w:p w14:paraId="0B4B49EE" w14:textId="77777777" w:rsidR="00A93187" w:rsidRPr="00CA6B35" w:rsidRDefault="00A93187" w:rsidP="00BB659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A5543" w:rsidRPr="00CD7BA8" w14:paraId="370BB0B1" w14:textId="77777777" w:rsidTr="00B10A33">
        <w:tc>
          <w:tcPr>
            <w:tcW w:w="567" w:type="dxa"/>
          </w:tcPr>
          <w:p w14:paraId="22A0864C" w14:textId="5D2CBE19" w:rsidR="004A5543" w:rsidRDefault="004A554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A6B3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0825CB73" w14:textId="77777777" w:rsidR="00F45CAB" w:rsidRPr="00CA6B35" w:rsidRDefault="00F45CAB" w:rsidP="00F45CA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A6B35">
              <w:rPr>
                <w:b/>
                <w:snapToGrid w:val="0"/>
                <w:szCs w:val="24"/>
              </w:rPr>
              <w:t>Prioriteringar inom hälso- och sjukvården (SoU17)</w:t>
            </w:r>
          </w:p>
          <w:p w14:paraId="2CFAC2C9" w14:textId="77777777" w:rsidR="00F45CAB" w:rsidRPr="00CA6B35" w:rsidRDefault="00F45CAB" w:rsidP="00F45CA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B0F61DA" w14:textId="247B5AE1" w:rsidR="00F45CAB" w:rsidRPr="00CA6B35" w:rsidRDefault="00F45CAB" w:rsidP="00F45CAB">
            <w:pPr>
              <w:tabs>
                <w:tab w:val="left" w:pos="1701"/>
              </w:tabs>
              <w:rPr>
                <w:bCs/>
              </w:rPr>
            </w:pPr>
            <w:r w:rsidRPr="00CA6B35">
              <w:rPr>
                <w:bCs/>
                <w:snapToGrid w:val="0"/>
              </w:rPr>
              <w:t>Utskottet fortsatte beredningen av motioner om prioriteringar inom hälso- och sjukvården.</w:t>
            </w:r>
          </w:p>
          <w:p w14:paraId="0829B0F4" w14:textId="77777777" w:rsidR="00F45CAB" w:rsidRPr="00CA6B35" w:rsidRDefault="00F45CAB" w:rsidP="00F45CAB">
            <w:pPr>
              <w:tabs>
                <w:tab w:val="left" w:pos="1701"/>
              </w:tabs>
              <w:rPr>
                <w:bCs/>
              </w:rPr>
            </w:pPr>
          </w:p>
          <w:p w14:paraId="6A865C63" w14:textId="4DDD86EA" w:rsidR="00DE087B" w:rsidRPr="00CA6B35" w:rsidRDefault="00F45CAB" w:rsidP="00DE087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A6B35">
              <w:rPr>
                <w:bCs/>
              </w:rPr>
              <w:t>Ärendet bordlades.</w:t>
            </w:r>
          </w:p>
          <w:p w14:paraId="034CDECA" w14:textId="2E424BED" w:rsidR="00DE087B" w:rsidRPr="00CA6B35" w:rsidRDefault="00DE087B" w:rsidP="00DE087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58F2381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A6B3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1D863554" w14:textId="77777777" w:rsidR="005C1BFC" w:rsidRPr="00CA6B3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CA6B35">
              <w:rPr>
                <w:b/>
              </w:rPr>
              <w:t>Inkomna skrivelser</w:t>
            </w:r>
          </w:p>
          <w:p w14:paraId="704E332A" w14:textId="77777777" w:rsidR="005C1BFC" w:rsidRPr="00CA6B3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3F7DBCD4" w:rsidR="005C1BFC" w:rsidRPr="00CA6B3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CA6B35">
              <w:rPr>
                <w:szCs w:val="24"/>
              </w:rPr>
              <w:t xml:space="preserve">Inkomna skrivelser anmäldes (dnr </w:t>
            </w:r>
            <w:r w:rsidR="00BB659B" w:rsidRPr="00CA6B35">
              <w:rPr>
                <w:szCs w:val="24"/>
              </w:rPr>
              <w:t xml:space="preserve">1020-2025/26, </w:t>
            </w:r>
            <w:r w:rsidR="00BA6F17" w:rsidRPr="00CA6B35">
              <w:rPr>
                <w:szCs w:val="24"/>
              </w:rPr>
              <w:t>1583</w:t>
            </w:r>
            <w:r w:rsidR="00206038" w:rsidRPr="00CA6B35">
              <w:rPr>
                <w:szCs w:val="24"/>
              </w:rPr>
              <w:t>-202</w:t>
            </w:r>
            <w:r w:rsidR="00791959" w:rsidRPr="00CA6B35">
              <w:rPr>
                <w:szCs w:val="24"/>
              </w:rPr>
              <w:t>5</w:t>
            </w:r>
            <w:r w:rsidR="00206038" w:rsidRPr="00CA6B35">
              <w:rPr>
                <w:szCs w:val="24"/>
              </w:rPr>
              <w:t>/2</w:t>
            </w:r>
            <w:r w:rsidR="00791959" w:rsidRPr="00CA6B35">
              <w:rPr>
                <w:szCs w:val="24"/>
              </w:rPr>
              <w:t>6</w:t>
            </w:r>
            <w:r w:rsidR="00AD2DB5" w:rsidRPr="00CA6B35">
              <w:rPr>
                <w:szCs w:val="24"/>
              </w:rPr>
              <w:t xml:space="preserve"> och </w:t>
            </w:r>
            <w:r w:rsidR="00BA6F17" w:rsidRPr="00CA6B35">
              <w:rPr>
                <w:szCs w:val="24"/>
              </w:rPr>
              <w:t>1584</w:t>
            </w:r>
            <w:r w:rsidR="006A6353" w:rsidRPr="00CA6B35">
              <w:rPr>
                <w:szCs w:val="24"/>
              </w:rPr>
              <w:t>-2025/26</w:t>
            </w:r>
            <w:r w:rsidRPr="00CA6B35">
              <w:rPr>
                <w:szCs w:val="24"/>
              </w:rPr>
              <w:t>).</w:t>
            </w:r>
            <w:r w:rsidRPr="00CA6B35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7C3321F3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A6B35">
              <w:rPr>
                <w:b/>
                <w:snapToGrid w:val="0"/>
                <w:szCs w:val="24"/>
              </w:rPr>
              <w:t>5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CA6B3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A6B3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CA6B3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CA6B3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CA6B35">
              <w:rPr>
                <w:bCs/>
                <w:szCs w:val="24"/>
              </w:rPr>
              <w:t>Kanslichefen informerade om planeringen.</w:t>
            </w:r>
            <w:r w:rsidRPr="00CA6B35">
              <w:rPr>
                <w:bCs/>
                <w:szCs w:val="24"/>
              </w:rPr>
              <w:br/>
            </w:r>
          </w:p>
        </w:tc>
      </w:tr>
      <w:tr w:rsidR="00CA6B35" w:rsidRPr="00CD7BA8" w14:paraId="6E6EF178" w14:textId="77777777" w:rsidTr="00B10A33">
        <w:tc>
          <w:tcPr>
            <w:tcW w:w="567" w:type="dxa"/>
          </w:tcPr>
          <w:p w14:paraId="3E96C412" w14:textId="29ED49CB" w:rsidR="00CA6B35" w:rsidRDefault="00CA6B35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7017" w:type="dxa"/>
          </w:tcPr>
          <w:p w14:paraId="3132680E" w14:textId="77777777" w:rsidR="00CA6B35" w:rsidRPr="00CA6B35" w:rsidRDefault="00CA6B35" w:rsidP="00CA6B35">
            <w:pPr>
              <w:rPr>
                <w:b/>
                <w:snapToGrid w:val="0"/>
                <w:szCs w:val="24"/>
              </w:rPr>
            </w:pPr>
            <w:r w:rsidRPr="00CA6B35">
              <w:rPr>
                <w:b/>
                <w:snapToGrid w:val="0"/>
                <w:szCs w:val="24"/>
              </w:rPr>
              <w:t>Information från Myndigheten för vård- och omsorgsanalys</w:t>
            </w:r>
          </w:p>
          <w:p w14:paraId="75CEA472" w14:textId="77777777" w:rsidR="00CA6B35" w:rsidRPr="00CA6B35" w:rsidRDefault="00CA6B35" w:rsidP="00CA6B35">
            <w:pPr>
              <w:rPr>
                <w:b/>
                <w:snapToGrid w:val="0"/>
                <w:szCs w:val="24"/>
              </w:rPr>
            </w:pPr>
          </w:p>
          <w:p w14:paraId="13878E92" w14:textId="77777777" w:rsidR="00CA6B35" w:rsidRPr="00CA6B35" w:rsidRDefault="00CA6B35" w:rsidP="00CA6B35">
            <w:pPr>
              <w:rPr>
                <w:bCs/>
                <w:snapToGrid w:val="0"/>
                <w:szCs w:val="24"/>
              </w:rPr>
            </w:pPr>
            <w:r w:rsidRPr="00CA6B35">
              <w:rPr>
                <w:bCs/>
                <w:snapToGrid w:val="0"/>
                <w:szCs w:val="24"/>
              </w:rPr>
              <w:t>Företrädare från Myndigheten för vård- och omsorgsanalys presenterade rapporten Vården ur primärvårdsläkarnas perspektiv (PM 2026:1).</w:t>
            </w:r>
          </w:p>
          <w:p w14:paraId="38ECC5D9" w14:textId="77777777" w:rsidR="00CA6B35" w:rsidRPr="00CA6B35" w:rsidRDefault="00CA6B35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4CD64FF4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BA6F17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5C1BFC" w:rsidRPr="00715EC1" w:rsidRDefault="005C1BFC" w:rsidP="005C1BFC">
            <w:pPr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CA6B35" w:rsidRDefault="005C1BFC" w:rsidP="005C1BFC">
            <w:pPr>
              <w:rPr>
                <w:snapToGrid w:val="0"/>
                <w:szCs w:val="24"/>
              </w:rPr>
            </w:pPr>
          </w:p>
          <w:p w14:paraId="7CF6E935" w14:textId="7BAB5191" w:rsidR="005C1BFC" w:rsidRPr="00CA6B35" w:rsidRDefault="005C1BFC" w:rsidP="005C1BFC">
            <w:pPr>
              <w:rPr>
                <w:bCs/>
                <w:snapToGrid w:val="0"/>
                <w:szCs w:val="24"/>
              </w:rPr>
            </w:pPr>
            <w:r w:rsidRPr="00CA6B35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CA6B35">
              <w:rPr>
                <w:bCs/>
                <w:snapToGrid w:val="0"/>
                <w:szCs w:val="24"/>
              </w:rPr>
              <w:t>t</w:t>
            </w:r>
            <w:r w:rsidR="00F45CAB" w:rsidRPr="00CA6B35">
              <w:rPr>
                <w:bCs/>
                <w:snapToGrid w:val="0"/>
                <w:szCs w:val="24"/>
              </w:rPr>
              <w:t>i</w:t>
            </w:r>
            <w:r w:rsidR="00206038" w:rsidRPr="00CA6B35">
              <w:rPr>
                <w:bCs/>
                <w:snapToGrid w:val="0"/>
                <w:szCs w:val="24"/>
              </w:rPr>
              <w:t>s</w:t>
            </w:r>
            <w:r w:rsidRPr="00CA6B35">
              <w:rPr>
                <w:bCs/>
                <w:snapToGrid w:val="0"/>
                <w:szCs w:val="24"/>
              </w:rPr>
              <w:t xml:space="preserve">dagen den </w:t>
            </w:r>
            <w:r w:rsidR="00F45CAB" w:rsidRPr="00CA6B35">
              <w:rPr>
                <w:bCs/>
                <w:snapToGrid w:val="0"/>
                <w:szCs w:val="24"/>
              </w:rPr>
              <w:t>31</w:t>
            </w:r>
            <w:r w:rsidRPr="00CA6B35">
              <w:rPr>
                <w:bCs/>
                <w:snapToGrid w:val="0"/>
                <w:szCs w:val="24"/>
              </w:rPr>
              <w:t xml:space="preserve"> </w:t>
            </w:r>
            <w:r w:rsidR="00FC3473" w:rsidRPr="00CA6B35">
              <w:rPr>
                <w:bCs/>
                <w:snapToGrid w:val="0"/>
                <w:szCs w:val="24"/>
              </w:rPr>
              <w:t>mars</w:t>
            </w:r>
            <w:r w:rsidRPr="00CA6B35">
              <w:rPr>
                <w:bCs/>
                <w:snapToGrid w:val="0"/>
                <w:szCs w:val="24"/>
              </w:rPr>
              <w:t xml:space="preserve"> 202</w:t>
            </w:r>
            <w:r w:rsidR="00DC28A3" w:rsidRPr="00CA6B35">
              <w:rPr>
                <w:bCs/>
                <w:snapToGrid w:val="0"/>
                <w:szCs w:val="24"/>
              </w:rPr>
              <w:t>6</w:t>
            </w:r>
            <w:r w:rsidRPr="00CA6B35">
              <w:rPr>
                <w:bCs/>
                <w:snapToGrid w:val="0"/>
                <w:szCs w:val="24"/>
              </w:rPr>
              <w:t xml:space="preserve"> kl. </w:t>
            </w:r>
            <w:r w:rsidR="00F955CE" w:rsidRPr="00CA6B35">
              <w:rPr>
                <w:bCs/>
                <w:snapToGrid w:val="0"/>
                <w:szCs w:val="24"/>
              </w:rPr>
              <w:t>1</w:t>
            </w:r>
            <w:r w:rsidR="00265CB1">
              <w:rPr>
                <w:bCs/>
                <w:snapToGrid w:val="0"/>
                <w:szCs w:val="24"/>
              </w:rPr>
              <w:t>1</w:t>
            </w:r>
            <w:r w:rsidRPr="00CA6B35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715EC1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Vid protokollet</w:t>
            </w:r>
          </w:p>
          <w:p w14:paraId="5A7907BE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715EC1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61070E16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 xml:space="preserve">Justeras </w:t>
            </w:r>
            <w:r w:rsidRPr="00CA6B35">
              <w:rPr>
                <w:szCs w:val="24"/>
              </w:rPr>
              <w:t xml:space="preserve">den </w:t>
            </w:r>
            <w:r w:rsidR="00F45CAB" w:rsidRPr="00CA6B35">
              <w:rPr>
                <w:szCs w:val="24"/>
              </w:rPr>
              <w:t>31</w:t>
            </w:r>
            <w:r w:rsidR="00755220" w:rsidRPr="00CA6B35">
              <w:rPr>
                <w:szCs w:val="24"/>
              </w:rPr>
              <w:t xml:space="preserve"> </w:t>
            </w:r>
            <w:r w:rsidR="00FC3473" w:rsidRPr="00CA6B35">
              <w:rPr>
                <w:szCs w:val="24"/>
              </w:rPr>
              <w:t>mars</w:t>
            </w:r>
            <w:r w:rsidRPr="00CA6B35">
              <w:rPr>
                <w:szCs w:val="24"/>
              </w:rPr>
              <w:t xml:space="preserve"> 202</w:t>
            </w:r>
            <w:r w:rsidR="00DC28A3" w:rsidRPr="00CA6B35">
              <w:rPr>
                <w:szCs w:val="24"/>
              </w:rPr>
              <w:t>6</w:t>
            </w:r>
          </w:p>
          <w:p w14:paraId="4D75E4D0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2C68178C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291212">
              <w:rPr>
                <w:sz w:val="20"/>
              </w:rPr>
              <w:t>3</w:t>
            </w:r>
            <w:r w:rsidR="00F45CAB">
              <w:rPr>
                <w:sz w:val="20"/>
              </w:rPr>
              <w:t>9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0F34AF2A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CA6B35">
              <w:rPr>
                <w:sz w:val="20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2B01B665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602448A4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38430A5A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0D7E8B77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118EA151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475C451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395F82C1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739ACEFC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2BC2A4F9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559CA091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3DB4BDB5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1D0C3E8B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1EDBDEFB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38DAE94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1E8A214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D1F0B31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2DC1E494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7250493C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49BEFA55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6F480601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5C751DB3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7D1110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3AEFF857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34E1611C" w:rsidR="002D60E9" w:rsidRPr="00E40C0C" w:rsidRDefault="00CA6B3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D21E" w14:textId="4247255F" w:rsidR="007E330F" w:rsidRDefault="007E330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1102" w14:textId="638D6421" w:rsidR="007E330F" w:rsidRDefault="007E330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7377" w14:textId="066B75A8" w:rsidR="007E330F" w:rsidRDefault="007E33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143249">
    <w:abstractNumId w:val="5"/>
  </w:num>
  <w:num w:numId="2" w16cid:durableId="2138335567">
    <w:abstractNumId w:val="0"/>
  </w:num>
  <w:num w:numId="3" w16cid:durableId="2110079332">
    <w:abstractNumId w:val="2"/>
  </w:num>
  <w:num w:numId="4" w16cid:durableId="667560727">
    <w:abstractNumId w:val="1"/>
  </w:num>
  <w:num w:numId="5" w16cid:durableId="934434970">
    <w:abstractNumId w:val="4"/>
  </w:num>
  <w:num w:numId="6" w16cid:durableId="2799958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1F15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CB1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01A8"/>
    <w:rsid w:val="002E1ACE"/>
    <w:rsid w:val="002E1AD2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3C0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D6B43"/>
    <w:rsid w:val="007E0BF4"/>
    <w:rsid w:val="007E1875"/>
    <w:rsid w:val="007E1C6B"/>
    <w:rsid w:val="007E330F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4CD7"/>
    <w:rsid w:val="00807B68"/>
    <w:rsid w:val="00810064"/>
    <w:rsid w:val="0081166D"/>
    <w:rsid w:val="00812EB1"/>
    <w:rsid w:val="00813DBF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2AE4"/>
    <w:rsid w:val="008F30CC"/>
    <w:rsid w:val="008F4D68"/>
    <w:rsid w:val="008F5350"/>
    <w:rsid w:val="008F6BB7"/>
    <w:rsid w:val="00900282"/>
    <w:rsid w:val="0090055B"/>
    <w:rsid w:val="009033C1"/>
    <w:rsid w:val="00903DBF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3187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012E"/>
    <w:rsid w:val="00BA107D"/>
    <w:rsid w:val="00BA27DC"/>
    <w:rsid w:val="00BA6E09"/>
    <w:rsid w:val="00BA6F17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59B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3867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6B35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02A6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4EB7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900</TotalTime>
  <Pages>3</Pages>
  <Words>367</Words>
  <Characters>2855</Characters>
  <Application>Microsoft Office Word</Application>
  <DocSecurity>0</DocSecurity>
  <Lines>1427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285</cp:revision>
  <cp:lastPrinted>2025-04-29T15:03:00Z</cp:lastPrinted>
  <dcterms:created xsi:type="dcterms:W3CDTF">2024-12-19T08:10:00Z</dcterms:created>
  <dcterms:modified xsi:type="dcterms:W3CDTF">2026-03-31T09:21:00Z</dcterms:modified>
</cp:coreProperties>
</file>