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936EA" w:rsidRPr="007A7733" w:rsidTr="00C936E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936EA" w:rsidRPr="007A7733" w:rsidRDefault="0038585D" w:rsidP="00C936EA">
            <w:pPr>
              <w:pStyle w:val="RSKRbeteckning"/>
              <w:spacing w:before="240"/>
            </w:pPr>
            <w:r w:rsidRPr="007A7733">
              <w:t>Riksdagsskrivelse</w:t>
            </w:r>
          </w:p>
          <w:p w:rsidR="00C936EA" w:rsidRPr="007A7733" w:rsidRDefault="0038585D" w:rsidP="00C936EA">
            <w:pPr>
              <w:pStyle w:val="RSKRbeteckning"/>
            </w:pPr>
            <w:r w:rsidRPr="007A7733">
              <w:t>2007/08</w:t>
            </w:r>
            <w:r w:rsidR="00C936EA" w:rsidRPr="007A7733">
              <w:t>:</w:t>
            </w:r>
            <w:r w:rsidRPr="007A7733">
              <w:t>220</w:t>
            </w:r>
          </w:p>
        </w:tc>
        <w:tc>
          <w:tcPr>
            <w:tcW w:w="1134" w:type="dxa"/>
          </w:tcPr>
          <w:p w:rsidR="00C936EA" w:rsidRPr="007A7733" w:rsidRDefault="007A7733" w:rsidP="00C936EA">
            <w:pPr>
              <w:jc w:val="right"/>
            </w:pPr>
            <w:r w:rsidRPr="007A773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6EA" w:rsidRPr="007A7733" w:rsidTr="00C936E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936EA" w:rsidRPr="007A7733" w:rsidRDefault="00C936EA">
            <w:pPr>
              <w:rPr>
                <w:sz w:val="10"/>
              </w:rPr>
            </w:pPr>
          </w:p>
        </w:tc>
      </w:tr>
    </w:tbl>
    <w:p w:rsidR="00C936EA" w:rsidRPr="007A7733" w:rsidRDefault="00C936EA"/>
    <w:p w:rsidR="00C936EA" w:rsidRPr="007A7733" w:rsidRDefault="0038585D" w:rsidP="00C936EA">
      <w:pPr>
        <w:pStyle w:val="Mottagare1"/>
      </w:pPr>
      <w:r w:rsidRPr="007A7733">
        <w:t>Regeringen</w:t>
      </w:r>
    </w:p>
    <w:p w:rsidR="00C936EA" w:rsidRPr="007A7733" w:rsidRDefault="0038585D" w:rsidP="00C936EA">
      <w:pPr>
        <w:pStyle w:val="Mottagare2"/>
      </w:pPr>
      <w:r w:rsidRPr="007A7733">
        <w:t>Justitiedepartementet</w:t>
      </w:r>
    </w:p>
    <w:p w:rsidR="00C936EA" w:rsidRPr="007A7733" w:rsidRDefault="00C936EA" w:rsidP="00C936EA">
      <w:r w:rsidRPr="007A7733">
        <w:t xml:space="preserve">Med överlämnande av </w:t>
      </w:r>
      <w:r w:rsidR="0038585D" w:rsidRPr="007A7733">
        <w:t>justitieutskottet</w:t>
      </w:r>
      <w:r w:rsidRPr="007A7733">
        <w:t xml:space="preserve">s betänkande </w:t>
      </w:r>
      <w:r w:rsidR="0038585D" w:rsidRPr="007A7733">
        <w:t>2007/08</w:t>
      </w:r>
      <w:r w:rsidRPr="007A7733">
        <w:t>:</w:t>
      </w:r>
      <w:r w:rsidR="0038585D" w:rsidRPr="007A7733">
        <w:t>JuU22</w:t>
      </w:r>
      <w:r w:rsidRPr="007A7733">
        <w:t xml:space="preserve"> </w:t>
      </w:r>
      <w:r w:rsidR="0038585D" w:rsidRPr="007A7733">
        <w:t>Sveriges antagande av rambeslut om en europeisk bevisinhämtningsorder</w:t>
      </w:r>
      <w:r w:rsidRPr="007A7733">
        <w:t xml:space="preserve"> får jag anmäla att riksdagen denna dag bifallit utskottets förslag till riksdagsbeslut.</w:t>
      </w:r>
    </w:p>
    <w:p w:rsidR="00C936EA" w:rsidRPr="007A7733" w:rsidRDefault="00C936EA" w:rsidP="00C936EA">
      <w:pPr>
        <w:pStyle w:val="Stockholm"/>
      </w:pPr>
      <w:r w:rsidRPr="007A7733">
        <w:t xml:space="preserve">Stockholm den </w:t>
      </w:r>
      <w:r w:rsidR="0038585D" w:rsidRPr="007A7733">
        <w:t>2008-06-04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36EA" w:rsidRPr="007A7733" w:rsidTr="00C936E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936EA" w:rsidRPr="007A7733" w:rsidRDefault="0038585D" w:rsidP="00C936EA">
            <w:pPr>
              <w:pStyle w:val="AvsTalman"/>
            </w:pPr>
            <w:r w:rsidRPr="007A7733">
              <w:t>Per Westerberg</w:t>
            </w:r>
          </w:p>
        </w:tc>
        <w:tc>
          <w:tcPr>
            <w:tcW w:w="3628" w:type="dxa"/>
          </w:tcPr>
          <w:p w:rsidR="00C936EA" w:rsidRPr="007A7733" w:rsidRDefault="0038585D" w:rsidP="00C936EA">
            <w:pPr>
              <w:pStyle w:val="AvsTjnsteman"/>
            </w:pPr>
            <w:r w:rsidRPr="007A7733">
              <w:t>Ulf Christoffersson</w:t>
            </w:r>
          </w:p>
        </w:tc>
      </w:tr>
    </w:tbl>
    <w:p w:rsidR="00D85057" w:rsidRPr="007A7733" w:rsidRDefault="00D85057" w:rsidP="00C936EA"/>
    <w:sectPr w:rsidR="00D85057" w:rsidRPr="007A773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6EA"/>
    <w:rsid w:val="0009098F"/>
    <w:rsid w:val="000C2D8D"/>
    <w:rsid w:val="001667BD"/>
    <w:rsid w:val="001C2855"/>
    <w:rsid w:val="00224A43"/>
    <w:rsid w:val="00243D3C"/>
    <w:rsid w:val="00244660"/>
    <w:rsid w:val="0026798D"/>
    <w:rsid w:val="0038585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A7733"/>
    <w:rsid w:val="007D2903"/>
    <w:rsid w:val="00852286"/>
    <w:rsid w:val="00860608"/>
    <w:rsid w:val="008D022D"/>
    <w:rsid w:val="009417EF"/>
    <w:rsid w:val="009A54D6"/>
    <w:rsid w:val="009F0EC7"/>
    <w:rsid w:val="00A16D59"/>
    <w:rsid w:val="00AC3A6D"/>
    <w:rsid w:val="00BB222A"/>
    <w:rsid w:val="00BB66ED"/>
    <w:rsid w:val="00C1040E"/>
    <w:rsid w:val="00C72B82"/>
    <w:rsid w:val="00C936EA"/>
    <w:rsid w:val="00D644E9"/>
    <w:rsid w:val="00D85057"/>
    <w:rsid w:val="00DC0766"/>
    <w:rsid w:val="00E570D1"/>
    <w:rsid w:val="00ED4B6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FA4D7-44FF-4200-B855-B3289875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85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316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2008-06-02T10:57:00Z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220</vt:lpwstr>
  </property>
  <property fmtid="{D5CDD505-2E9C-101B-9397-08002B2CF9AE}" pid="6" name="Datum">
    <vt:lpwstr>2008-06-04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22</vt:lpwstr>
  </property>
  <property fmtid="{D5CDD505-2E9C-101B-9397-08002B2CF9AE}" pid="17" name="RefRubrik">
    <vt:lpwstr>Sveriges antagande av rambeslut om en europeisk bevisinhämtningsorder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