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5E432D" w14:paraId="5B3E925E" w14:textId="77777777">
      <w:pPr>
        <w:pStyle w:val="RubrikFrslagTIllRiksdagsbeslut"/>
      </w:pPr>
      <w:sdt>
        <w:sdtPr>
          <w:alias w:val="CC_Boilerplate_4"/>
          <w:tag w:val="CC_Boilerplate_4"/>
          <w:id w:val="-1644581176"/>
          <w:lock w:val="sdtContentLocked"/>
          <w:placeholder>
            <w:docPart w:val="112D51704BC6487382F0FF2580BE344F"/>
          </w:placeholder>
          <w:text/>
        </w:sdtPr>
        <w:sdtContent>
          <w:r w:rsidRPr="009B062B">
            <w:t>Förslag till riksdagsbeslut</w:t>
          </w:r>
        </w:sdtContent>
      </w:sdt>
      <w:bookmarkEnd w:id="0"/>
      <w:bookmarkEnd w:id="1"/>
    </w:p>
    <w:sdt>
      <w:sdtPr>
        <w:alias w:val="Yrkande 1"/>
        <w:tag w:val="9912206a-4602-499e-bc35-10ad9d33645c"/>
        <w:id w:val="1117015330"/>
        <w:lock w:val="sdtLocked"/>
        <w:richText/>
      </w:sdtPr>
      <w:sdtContent>
        <w:p>
          <w:pPr>
            <w:pStyle w:val="Frslagstext"/>
            <w:numPr>
              <w:ilvl w:val="0"/>
              <w:numId w:val="0"/>
            </w:numPr>
          </w:pPr>
          <w:r>
            <w:t>Riksdagen ställer sig bakom det som anförs i motionen om att se över möjligheten att införa en modern och könsneutral fideikommissordning för kulturhistoriskt värdefulla egendomar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27B95FFA9574C4586F995348543CC69"/>
        </w:placeholder>
        <w:text/>
      </w:sdtPr>
      <w:sdtContent>
        <w:p w:rsidR="006D79C9" w:rsidRPr="009B062B" w:rsidP="00333E95" w14:paraId="3962B96F" w14:textId="77777777">
          <w:pPr>
            <w:pStyle w:val="Heading1"/>
          </w:pPr>
          <w:r>
            <w:t>Motivering</w:t>
          </w:r>
        </w:p>
      </w:sdtContent>
    </w:sdt>
    <w:bookmarkEnd w:id="3" w:displacedByCustomXml="prev"/>
    <w:bookmarkEnd w:id="4" w:displacedByCustomXml="prev"/>
    <w:p w:rsidR="00EC28C0" w:rsidRPr="00EC28C0" w:rsidP="00E760E6" w14:paraId="6BA6E07A" w14:textId="26F40B83">
      <w:pPr>
        <w:pStyle w:val="Normalutanindragellerluft"/>
      </w:pPr>
      <w:r>
        <w:t>Fideikommiss har funnits i Sverige sedan slutet av 1600-talet och innebar att en viss egendom skulle hållas samlad och föras vidare enligt en på förhand bestämd successionsordning. De flesta svenska fideikommiss inrättades under 1700-talet. Möjligheten att instifta nya fideikommiss i fast egendom upphörde 1810 och för lös egendom 1930.</w:t>
      </w:r>
    </w:p>
    <w:p w:rsidR="00E760E6" w:rsidP="00E760E6" w14:paraId="7A70F56F" w14:textId="77777777">
      <w:r>
        <w:t xml:space="preserve">Genom lagen om avveckling av fideikommiss, som trädde i kraft 1964, beslutades att de kvarvarande fideikommissen som huvudregel skulle avvecklas. Regeringen kan dock </w:t>
      </w:r>
      <w:r w:rsidR="00B93626">
        <w:t xml:space="preserve">enligt 6 § avvecklingslagen </w:t>
      </w:r>
      <w:r>
        <w:t>besluta om undantag och därmed fortsatt tillämpning av en fideikommissurkund om egendomen har synnerligt kulturhistoriskt värde eller om det finns andra särskilda skäl. Lagstiftningen erkänner därmed redan att vissa egendomar har ett sammanhållet kulturhistoriskt värde som motiverar en särreglering.</w:t>
      </w:r>
    </w:p>
    <w:p w:rsidR="00EC28C0" w:rsidP="00E760E6" w14:paraId="46E9B80E" w14:textId="7DF350D5">
      <w:r>
        <w:t xml:space="preserve">Fideikommissen har bidragit till att hålla slott, herrgårdar, jord- och skogsbruksfastigheter, parker, arkiv, bibliotek, konst och möbelsamlingar samlade över flera generationer. Värdet ligger ofta just i helheten. </w:t>
      </w:r>
    </w:p>
    <w:p w:rsidR="00B93626" w:rsidP="00E760E6" w14:paraId="131684FF" w14:textId="57236B15">
      <w:r>
        <w:t xml:space="preserve">Den traditionella fideikommissordningen byggde ofta på att den äldste sonen ärvde egendomen. En sådan ordning är inte </w:t>
      </w:r>
      <w:r>
        <w:t xml:space="preserve">önskvärd. Det finns däremot starka kulturhistoriska skäl för att möjliggöra att ett gods kan ärvas av enbart en person, </w:t>
      </w:r>
      <w:r>
        <w:t>istället</w:t>
      </w:r>
      <w:r>
        <w:t xml:space="preserve"> för att det behöver säljas eller styckas upp.</w:t>
      </w:r>
    </w:p>
    <w:p w:rsidR="00B93626" w:rsidP="00E760E6" w14:paraId="54ECD44D" w14:textId="032D63DE">
      <w:r>
        <w:t xml:space="preserve">En ny fideikommissordning bör därför vara </w:t>
      </w:r>
      <w:r w:rsidR="00EC28C0">
        <w:t xml:space="preserve">könsneutral </w:t>
      </w:r>
      <w:r>
        <w:t>och kunna möjliggöra för ägaren att utse det bar</w:t>
      </w:r>
      <w:r w:rsidR="00CE265A">
        <w:t>n</w:t>
      </w:r>
      <w:r>
        <w:t xml:space="preserve"> som har bäst förutsättningar och vilja att långsiktigt förvalta egendomen, oavsett kön och plats i syskonskaran.</w:t>
      </w:r>
    </w:p>
    <w:p w:rsidR="00B93626" w:rsidP="00E760E6" w14:paraId="53E033F9" w14:textId="77777777">
      <w:r>
        <w:t>En sådan ordning bör vara frivillig och förbehållen egendomar vars samlade kulturhistoriska värde har prövats av behörig myndighet.</w:t>
      </w:r>
      <w:r>
        <w:t xml:space="preserve"> Kraven bör dock vara sådana att de tidigare fideikommissen normalt sett skulle leva upp till villkoren.</w:t>
      </w:r>
    </w:p>
    <w:p w:rsidR="00BB6339" w:rsidP="00E760E6" w14:paraId="4BE7D9D6" w14:textId="6F381FE3">
      <w:r>
        <w:t>Reglerna bör samtidigt utformas så att övriga arvingars berättigade ekonomiska intressen så långt som möjligt kan tillgodoses utan att huvudgården, marken eller samlingarna måste delas eller säljas.</w:t>
      </w:r>
    </w:p>
    <w:sdt>
      <w:sdtPr>
        <w:rPr>
          <w:i/>
          <w:noProof/>
        </w:rPr>
        <w:alias w:val="CC_Underskrifter"/>
        <w:tag w:val="CC_Underskrifter"/>
        <w:id w:val="583496634"/>
        <w:lock w:val="sdtContentLocked"/>
        <w:placeholder>
          <w:docPart w:val="BDB45CA1FCD34DF7B049D1D59431E629"/>
        </w:placeholder>
        <w:richText/>
      </w:sdtPr>
      <w:sdtContent>
        <w:p w:rsidR="005E432D" w:rsidP="005E432D" w14:paraId="18578D9F" w14:textId="77777777"/>
        <w:p w:rsidR="005E432D" w:rsidP="005E432D" w14:paraId="4EF6ABBB" w14:textId="5968AD26"/>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Louise Meijer (M)</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Amanda Thonander (M)</w:t>
            </w:r>
          </w:p>
        </w:tc>
        <w:tc>
          <w:tcPr>
            <w:tcW w:w="50" w:type="pct"/>
            <w:vAlign w:val="bottom"/>
          </w:tcPr>
          <w:p>
            <w:pPr>
              <w:pStyle w:val="Underskrifter"/>
              <w:spacing w:after="0"/>
            </w:pPr>
            <w:r>
              <w:t>Lars Johnsson (M)</w:t>
            </w:r>
          </w:p>
        </w:tc>
      </w:tr>
      <w:tr>
        <w:tblPrEx>
          <w:tblW w:w="5000" w:type="pct"/>
        </w:tblPrEx>
        <w:trPr>
          <w:cantSplit/>
        </w:trPr>
        <w:tc>
          <w:tcPr>
            <w:tcW w:w="50" w:type="pct"/>
            <w:vAlign w:val="bottom"/>
          </w:tcPr>
          <w:p>
            <w:pPr>
              <w:pStyle w:val="Underskrifter"/>
              <w:spacing w:after="0"/>
            </w:pPr>
            <w:r>
              <w:t>Alexander Svensson (M)</w:t>
            </w:r>
          </w:p>
        </w:tc>
        <w:tc>
          <w:tcPr>
            <w:tcW w:w="50" w:type="pct"/>
            <w:vAlign w:val="bottom"/>
          </w:tcPr>
          <w:p>
            <w:pPr>
              <w:pStyle w:val="Underskrifter"/>
              <w:spacing w:after="0"/>
            </w:pPr>
            <w:r>
              <w:t>Boriana Åberg (M)</w:t>
            </w:r>
          </w:p>
        </w:tc>
      </w:tr>
      <w:tr>
        <w:tblPrEx>
          <w:tblW w:w="5000" w:type="pct"/>
        </w:tblPrEx>
        <w:trPr>
          <w:cantSplit/>
        </w:trPr>
        <w:tc>
          <w:tcPr>
            <w:tcW w:w="50" w:type="pct"/>
            <w:vAlign w:val="bottom"/>
          </w:tcPr>
          <w:p>
            <w:pPr>
              <w:pStyle w:val="Underskrifter"/>
              <w:spacing w:after="0"/>
            </w:pPr>
            <w:r>
              <w:t>Daniel Lyckestam (M)</w:t>
            </w:r>
          </w:p>
        </w:tc>
        <w:tc>
          <w:tcPr>
            <w:tcW w:w="50" w:type="pct"/>
            <w:vAlign w:val="bottom"/>
          </w:tcPr>
          <w:p>
            <w:pPr>
              <w:pStyle w:val="Underskrifter"/>
              <w:spacing w:after="0"/>
            </w:pPr>
            <w:r>
              <w:t>Tony Rahm (M)</w:t>
            </w:r>
          </w:p>
        </w:tc>
      </w:tr>
      <w:tr>
        <w:tblPrEx>
          <w:tblW w:w="5000" w:type="pct"/>
        </w:tblPrEx>
        <w:trPr>
          <w:cantSplit/>
        </w:trPr>
        <w:tc>
          <w:tcPr>
            <w:tcW w:w="50" w:type="pct"/>
            <w:vAlign w:val="bottom"/>
          </w:tcPr>
          <w:p>
            <w:pPr>
              <w:pStyle w:val="Underskrifter"/>
              <w:spacing w:after="0"/>
            </w:pPr>
            <w:r>
              <w:t>Mats Sander (M)</w:t>
            </w:r>
          </w:p>
        </w:tc>
        <w:tc>
          <w:tcPr>
            <w:tcW w:w="50" w:type="pct"/>
            <w:vAlign w:val="bottom"/>
          </w:tcPr>
          <w:p>
            <w:pPr>
              <w:pStyle w:val="Underskrifter"/>
              <w:spacing w:after="0"/>
            </w:pPr>
            <w:r>
              <w:t>Peter Ollén (M)</w:t>
            </w:r>
          </w:p>
        </w:tc>
      </w:tr>
    </w:tbl>
    <w:p w:rsidR="004801AC" w:rsidRPr="008E0FE2" w:rsidP="00DF3554" w14:paraId="51BCF87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E71583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47CC3F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E432D" w:rsidP="005E432D" w14:paraId="621A1F25" w14:textId="6B99B4B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726BF7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D229F51">
                          <w:pPr>
                            <w:jc w:val="right"/>
                          </w:pPr>
                          <w:sdt>
                            <w:sdtPr>
                              <w:alias w:val="CC_Noformat_Partikod"/>
                              <w:tag w:val="CC_Noformat_Partikod"/>
                              <w:id w:val="-53464382"/>
                              <w:placeholder>
                                <w:docPart w:val="E042929E3E674A64A6C10809E11476D9"/>
                              </w:placeholder>
                              <w:text/>
                            </w:sdtPr>
                            <w:sdtContent>
                              <w:r w:rsidR="00EC28C0">
                                <w:t>M</w:t>
                              </w:r>
                            </w:sdtContent>
                          </w:sdt>
                          <w:sdt>
                            <w:sdtPr>
                              <w:alias w:val="CC_Noformat_Partinummer"/>
                              <w:tag w:val="CC_Noformat_Partinummer"/>
                              <w:id w:val="-1709555926"/>
                              <w:placeholder>
                                <w:docPart w:val="4740A407B5E24792B5646339EB8E6B9B"/>
                              </w:placeholder>
                              <w:text/>
                            </w:sdtPr>
                            <w:sdtContent>
                              <w:r w:rsidR="007371B8">
                                <w:t>1002</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2A5113A" w14:textId="4D229F51">
                    <w:pPr>
                      <w:jc w:val="right"/>
                    </w:pPr>
                    <w:sdt>
                      <w:sdtPr>
                        <w:alias w:val="CC_Noformat_Partikod"/>
                        <w:tag w:val="CC_Noformat_Partikod"/>
                        <w:id w:val="1553877378"/>
                        <w:placeholder>
                          <w:docPart w:val="E042929E3E674A64A6C10809E11476D9"/>
                        </w:placeholder>
                        <w:text/>
                      </w:sdtPr>
                      <w:sdtContent>
                        <w:r w:rsidR="00EC28C0">
                          <w:t>M</w:t>
                        </w:r>
                      </w:sdtContent>
                    </w:sdt>
                    <w:sdt>
                      <w:sdtPr>
                        <w:alias w:val="CC_Noformat_Partinummer"/>
                        <w:tag w:val="CC_Noformat_Partinummer"/>
                        <w:id w:val="940121575"/>
                        <w:placeholder>
                          <w:docPart w:val="4740A407B5E24792B5646339EB8E6B9B"/>
                        </w:placeholder>
                        <w:text/>
                      </w:sdtPr>
                      <w:sdtContent>
                        <w:r w:rsidR="007371B8">
                          <w:t>1002</w:t>
                        </w:r>
                      </w:sdtContent>
                    </w:sdt>
                  </w:p>
                </w:txbxContent>
              </v:textbox>
            </v:shape>
          </w:pict>
        </mc:Fallback>
      </mc:AlternateContent>
    </w:r>
  </w:p>
  <w:p w:rsidR="00262EA3" w:rsidRPr="00293C4F" w:rsidP="00776B74" w14:paraId="748AEE7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01228B3" w14:textId="77777777">
    <w:pPr>
      <w:jc w:val="right"/>
    </w:pPr>
  </w:p>
  <w:p w:rsidR="00262EA3" w:rsidP="00776B74" w14:paraId="23B0108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0846D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C921DA3" w14:textId="6AB4F214">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lock w:val="contentLocked"/>
        <w:text/>
      </w:sdtPr>
      <w:sdtContent>
        <w:r w:rsidR="00EC28C0">
          <w:t>M</w:t>
        </w:r>
      </w:sdtContent>
    </w:sdt>
    <w:sdt>
      <w:sdtPr>
        <w:alias w:val="CC_Noformat_Partinummer"/>
        <w:tag w:val="CC_Noformat_Partinummer"/>
        <w:id w:val="-2014525982"/>
        <w:lock w:val="contentLocked"/>
        <w:text/>
      </w:sdtPr>
      <w:sdtContent>
        <w:r w:rsidR="007371B8">
          <w:t>1002</w:t>
        </w:r>
      </w:sdtContent>
    </w:sdt>
  </w:p>
  <w:p w:rsidR="00262EA3" w:rsidRPr="008227B3" w:rsidP="008227B3" w14:paraId="1C87E24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3FFFB55" w14:textId="33004044">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:43</w:t>
        </w:r>
      </w:sdtContent>
    </w:sdt>
  </w:p>
  <w:p w:rsidR="00262EA3" w:rsidP="00E03A3D" w14:paraId="2E59C14C" w14:textId="12526983">
    <w:pPr>
      <w:pStyle w:val="Motionr"/>
    </w:pPr>
    <w:sdt>
      <w:sdtPr>
        <w:alias w:val="CC_Noformat_Avtext"/>
        <w:tag w:val="CC_Noformat_Avtext"/>
        <w:id w:val="-2020768203"/>
        <w:lock w:val="sdtContentLocked"/>
        <w:placeholder>
          <w:docPart w:val="E042929E3E674A64A6C10809E11476D9"/>
        </w:placeholder>
        <w:text/>
        <w15:appearance w15:val="hidden"/>
      </w:sdtPr>
      <w:sdtContent>
        <w:r>
          <w:t>av Louise Meijer m.fl. (M)</w:t>
        </w:r>
      </w:sdtContent>
    </w:sdt>
  </w:p>
  <w:sdt>
    <w:sdtPr>
      <w:alias w:val="CC_Noformat_Rubtext"/>
      <w:tag w:val="CC_Noformat_Rubtext"/>
      <w:id w:val="-218060500"/>
      <w:lock w:val="sdtContentLocked"/>
      <w:placeholder>
        <w:docPart w:val="4740A407B5E24792B5646339EB8E6B9B"/>
      </w:placeholder>
      <w:text/>
    </w:sdtPr>
    <w:sdtContent>
      <w:p w:rsidR="00262EA3" w:rsidP="00283E0F" w14:paraId="44595D25" w14:textId="7961F140">
        <w:pPr>
          <w:pStyle w:val="FSHRub2"/>
        </w:pPr>
        <w:r>
          <w:t>Inför en modern och könsneutral fideikommissordning för kulturhistoriskt värdefulla egendomar</w:t>
        </w:r>
      </w:p>
    </w:sdtContent>
  </w:sdt>
  <w:sdt>
    <w:sdtPr>
      <w:alias w:val="CC_Boilerplate_3"/>
      <w:tag w:val="CC_Boilerplate_3"/>
      <w:id w:val="1606463544"/>
      <w:lock w:val="sdtContentLocked"/>
      <w:text w:multiLine="1"/>
      <w15:appearance w15:val="hidden"/>
    </w:sdtPr>
    <w:sdtContent>
      <w:p w:rsidR="00262EA3" w:rsidP="00283E0F" w14:paraId="33573ACB"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8C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351"/>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420"/>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340"/>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841"/>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7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B6EA3"/>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8F7"/>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32D"/>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554"/>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1B8"/>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97B93"/>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450"/>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AF"/>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4FE"/>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562"/>
    <w:rsid w:val="00B86E64"/>
    <w:rsid w:val="00B87133"/>
    <w:rsid w:val="00B87FDA"/>
    <w:rsid w:val="00B90F89"/>
    <w:rsid w:val="00B911CA"/>
    <w:rsid w:val="00B91803"/>
    <w:rsid w:val="00B91C64"/>
    <w:rsid w:val="00B9233F"/>
    <w:rsid w:val="00B9304B"/>
    <w:rsid w:val="00B931F8"/>
    <w:rsid w:val="00B93626"/>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128"/>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1A0"/>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160"/>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265A"/>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28"/>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6462"/>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63EF"/>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60E6"/>
    <w:rsid w:val="00E77FD3"/>
    <w:rsid w:val="00E803FC"/>
    <w:rsid w:val="00E8053F"/>
    <w:rsid w:val="00E812F9"/>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8C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5830E36"/>
  <w15:chartTrackingRefBased/>
  <w15:docId w15:val="{4C17E277-55F2-44D2-902D-E7EAD00D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8E6450"/>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12D51704BC6487382F0FF2580BE344F"/>
        <w:category>
          <w:name w:val="Allmänt"/>
          <w:gallery w:val="placeholder"/>
        </w:category>
        <w:types>
          <w:type w:val="bbPlcHdr"/>
        </w:types>
        <w:behaviors>
          <w:behavior w:val="content"/>
        </w:behaviors>
        <w:guid w:val="{D34916DE-A792-4604-8DF6-BFE6246C3D60}"/>
      </w:docPartPr>
      <w:docPartBody>
        <w:p w:rsidR="00076351">
          <w:pPr>
            <w:pStyle w:val="112D51704BC6487382F0FF2580BE344F"/>
          </w:pPr>
          <w:r w:rsidRPr="005A0A93">
            <w:rPr>
              <w:rStyle w:val="PlaceholderText"/>
            </w:rPr>
            <w:t>Förslag till riksdagsbeslut</w:t>
          </w:r>
        </w:p>
      </w:docPartBody>
    </w:docPart>
    <w:docPart>
      <w:docPartPr>
        <w:name w:val="927B95FFA9574C4586F995348543CC69"/>
        <w:category>
          <w:name w:val="Allmänt"/>
          <w:gallery w:val="placeholder"/>
        </w:category>
        <w:types>
          <w:type w:val="bbPlcHdr"/>
        </w:types>
        <w:behaviors>
          <w:behavior w:val="content"/>
        </w:behaviors>
        <w:guid w:val="{F86EA7F1-C562-4A74-AF7B-D0B11BF3650E}"/>
      </w:docPartPr>
      <w:docPartBody>
        <w:p w:rsidR="00076351">
          <w:pPr>
            <w:pStyle w:val="927B95FFA9574C4586F995348543CC69"/>
          </w:pPr>
          <w:r w:rsidRPr="005A0A93">
            <w:rPr>
              <w:rStyle w:val="PlaceholderText"/>
            </w:rPr>
            <w:t>Motivering</w:t>
          </w:r>
        </w:p>
      </w:docPartBody>
    </w:docPart>
    <w:docPart>
      <w:docPartPr>
        <w:name w:val="BDB45CA1FCD34DF7B049D1D59431E629"/>
        <w:category>
          <w:name w:val="Allmänt"/>
          <w:gallery w:val="placeholder"/>
        </w:category>
        <w:types>
          <w:type w:val="bbPlcHdr"/>
        </w:types>
        <w:behaviors>
          <w:behavior w:val="content"/>
        </w:behaviors>
        <w:guid w:val="{E940744F-C498-4972-8EB9-E29441F0425E}"/>
      </w:docPartPr>
      <w:docPartBody>
        <w:p w:rsidR="00076351">
          <w:pPr>
            <w:pStyle w:val="BDB45CA1FCD34DF7B049D1D59431E629"/>
          </w:pPr>
          <w:r w:rsidRPr="009B077E">
            <w:rPr>
              <w:rStyle w:val="PlaceholderText"/>
            </w:rPr>
            <w:t>Namn på motionärer infogas/tas bort via panelen.</w:t>
          </w:r>
        </w:p>
      </w:docPartBody>
    </w:docPart>
    <w:docPart>
      <w:docPartPr>
        <w:name w:val="E042929E3E674A64A6C10809E11476D9"/>
        <w:category>
          <w:name w:val="Allmänt"/>
          <w:gallery w:val="placeholder"/>
        </w:category>
        <w:types>
          <w:type w:val="bbPlcHdr"/>
        </w:types>
        <w:behaviors>
          <w:behavior w:val="content"/>
        </w:behaviors>
        <w:guid w:val="{CB8AA042-039B-465E-9D28-6076FB31EB16}"/>
      </w:docPartPr>
      <w:docPartBody>
        <w:p w:rsidR="00076351">
          <w:pPr>
            <w:pStyle w:val="E042929E3E674A64A6C10809E11476D9"/>
          </w:pPr>
          <w:r>
            <w:rPr>
              <w:rStyle w:val="PlaceholderText"/>
            </w:rPr>
            <w:t xml:space="preserve"> </w:t>
          </w:r>
        </w:p>
      </w:docPartBody>
    </w:docPart>
    <w:docPart>
      <w:docPartPr>
        <w:name w:val="4740A407B5E24792B5646339EB8E6B9B"/>
        <w:category>
          <w:name w:val="Allmänt"/>
          <w:gallery w:val="placeholder"/>
        </w:category>
        <w:types>
          <w:type w:val="bbPlcHdr"/>
        </w:types>
        <w:behaviors>
          <w:behavior w:val="content"/>
        </w:behaviors>
        <w:guid w:val="{D69BCE81-309F-4923-BA31-1F502F55BBC2}"/>
      </w:docPartPr>
      <w:docPartBody>
        <w:p w:rsidR="00076351">
          <w:pPr>
            <w:pStyle w:val="4740A407B5E24792B5646339EB8E6B9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351"/>
    <w:rsid w:val="00076351"/>
    <w:rsid w:val="001A1420"/>
    <w:rsid w:val="00314340"/>
    <w:rsid w:val="003563B0"/>
    <w:rsid w:val="003D59BA"/>
    <w:rsid w:val="004A7841"/>
    <w:rsid w:val="006D032B"/>
    <w:rsid w:val="0071799E"/>
    <w:rsid w:val="00725ECF"/>
    <w:rsid w:val="00C201A0"/>
    <w:rsid w:val="00C35160"/>
    <w:rsid w:val="00D80B28"/>
    <w:rsid w:val="00E700F9"/>
    <w:rsid w:val="00F91AD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12D51704BC6487382F0FF2580BE344F">
    <w:name w:val="112D51704BC6487382F0FF2580BE344F"/>
  </w:style>
  <w:style w:type="paragraph" w:customStyle="1" w:styleId="A4ECAC72A3B9446F9FFFCA3898081CD6">
    <w:name w:val="A4ECAC72A3B9446F9FFFCA3898081CD6"/>
  </w:style>
  <w:style w:type="paragraph" w:customStyle="1" w:styleId="927B95FFA9574C4586F995348543CC69">
    <w:name w:val="927B95FFA9574C4586F995348543CC69"/>
  </w:style>
  <w:style w:type="paragraph" w:customStyle="1" w:styleId="BDB45CA1FCD34DF7B049D1D59431E629">
    <w:name w:val="BDB45CA1FCD34DF7B049D1D59431E629"/>
  </w:style>
  <w:style w:type="paragraph" w:customStyle="1" w:styleId="E042929E3E674A64A6C10809E11476D9">
    <w:name w:val="E042929E3E674A64A6C10809E11476D9"/>
  </w:style>
  <w:style w:type="paragraph" w:customStyle="1" w:styleId="4740A407B5E24792B5646339EB8E6B9B">
    <w:name w:val="4740A407B5E24792B5646339EB8E6B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18A4EF-104D-4F59-B9F6-5CFE31D63AF7}"/>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2076</Characters>
  <Application>Microsoft Office Word</Application>
  <DocSecurity>0</DocSecurity>
  <Lines>44</Lines>
  <Paragraphs>20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M1002 Inför en modern och könsneutral fideikommissordning för kulturhistoriskt värdefulla egendomar</vt:lpstr>
      <vt:lpstr>M Inför en modern och könsneutral fideikommissordning för kulturhistoriskt värdefulla egendomar</vt:lpstr>
    </vt:vector>
  </TitlesOfParts>
  <Company>Sveriges riksdag</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