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43FCBBF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7A4BA8">
              <w:rPr>
                <w:b/>
              </w:rPr>
              <w:t>7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6E8911CE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7A4BA8">
              <w:t>4</w:t>
            </w:r>
            <w:r>
              <w:t>-</w:t>
            </w:r>
            <w:r w:rsidR="007A4BA8">
              <w:t>14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A819CA4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E24353">
              <w:t>1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4930B3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BB0922" w:rsidRPr="00BB0922">
              <w:rPr>
                <w:szCs w:val="24"/>
              </w:rPr>
              <w:t>15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64F103ED" w14:textId="77777777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D308A72" w14:textId="77777777" w:rsidR="004930B3" w:rsidRPr="00BC1BCA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A3BE7BF" w14:textId="47D8EE7B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36.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03A4885D" w14:textId="5653D219" w:rsidR="00FB317D" w:rsidRDefault="004930B3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Frihetsberövande påföljder för barn och unga (JuU30)</w:t>
            </w:r>
          </w:p>
          <w:p w14:paraId="5A1015AD" w14:textId="77777777" w:rsidR="00FB317D" w:rsidRPr="00BC1BCA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9B483D0" w14:textId="77777777" w:rsidR="004930B3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4930B3">
              <w:rPr>
                <w:bCs/>
                <w:snapToGrid w:val="0"/>
              </w:rPr>
              <w:t>inledde beredningen av proposition 2025/26:132 och motioner</w:t>
            </w:r>
            <w:r>
              <w:rPr>
                <w:bCs/>
                <w:snapToGrid w:val="0"/>
              </w:rPr>
              <w:t>.</w:t>
            </w:r>
          </w:p>
          <w:p w14:paraId="07FB7709" w14:textId="77777777" w:rsidR="004930B3" w:rsidRDefault="004930B3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1C6909" w14:textId="75063195" w:rsidR="00FB317D" w:rsidRDefault="004930B3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  <w:r w:rsidR="00FB317D">
              <w:rPr>
                <w:bCs/>
                <w:snapToGrid w:val="0"/>
              </w:rPr>
              <w:t xml:space="preserve">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2D3D4D05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15"/>
          </w:tcPr>
          <w:p w14:paraId="2BAB6EE3" w14:textId="34F0CC6A" w:rsidR="008F5F71" w:rsidRDefault="004930B3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Stärkt säkerhet vid allmänna sammankomster och offentliga tillställningar</w:t>
            </w:r>
            <w:r w:rsidR="008F5F71">
              <w:rPr>
                <w:b/>
                <w:snapToGrid w:val="0"/>
              </w:rPr>
              <w:t xml:space="preserve"> (JuU</w:t>
            </w:r>
            <w:r>
              <w:rPr>
                <w:b/>
                <w:snapToGrid w:val="0"/>
              </w:rPr>
              <w:t>32</w:t>
            </w:r>
            <w:r w:rsidR="008F5F71">
              <w:rPr>
                <w:b/>
                <w:snapToGrid w:val="0"/>
              </w:rPr>
              <w:t>)</w:t>
            </w:r>
          </w:p>
          <w:p w14:paraId="17BD6369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2FDCCA86" w14:textId="38B5E477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2025/26:133 och motion.</w:t>
            </w:r>
          </w:p>
          <w:p w14:paraId="4452329F" w14:textId="77777777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06CE397" w14:textId="77777777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6616AF60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15"/>
          </w:tcPr>
          <w:p w14:paraId="7CA0CF0F" w14:textId="7854901E" w:rsidR="006252D5" w:rsidRPr="008F5F71" w:rsidRDefault="004930B3" w:rsidP="006252D5">
            <w:pPr>
              <w:spacing w:line="280" w:lineRule="exact"/>
              <w:rPr>
                <w:b/>
              </w:rPr>
            </w:pPr>
            <w:r>
              <w:rPr>
                <w:b/>
              </w:rPr>
              <w:t>Verksamheten i Europeiska unionen under 2025</w:t>
            </w:r>
          </w:p>
          <w:p w14:paraId="57A57C26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66496155" w14:textId="1F9C53A1" w:rsidR="006252D5" w:rsidRDefault="006252D5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4930B3">
              <w:rPr>
                <w:bCs/>
                <w:snapToGrid w:val="0"/>
              </w:rPr>
              <w:t xml:space="preserve">behandlade frågan om yttrande till utrikesutskottet över skrivelse 2025/26:115 och motion. </w:t>
            </w:r>
          </w:p>
          <w:p w14:paraId="1A32E183" w14:textId="77777777" w:rsidR="004930B3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66FE5D6" w14:textId="20D559B3" w:rsidR="004930B3" w:rsidRPr="00BB0922" w:rsidRDefault="004930B3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BB0922">
              <w:rPr>
                <w:bCs/>
                <w:snapToGrid w:val="0"/>
              </w:rPr>
              <w:t xml:space="preserve">Utskottet beslutade </w:t>
            </w:r>
            <w:r w:rsidR="000343C9" w:rsidRPr="00BB0922">
              <w:rPr>
                <w:bCs/>
                <w:snapToGrid w:val="0"/>
              </w:rPr>
              <w:t xml:space="preserve">att inte yttra sig. </w:t>
            </w:r>
          </w:p>
          <w:p w14:paraId="08BA087A" w14:textId="77777777" w:rsidR="000343C9" w:rsidRPr="00BB0922" w:rsidRDefault="000343C9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972F19A" w14:textId="0FF26A8A" w:rsidR="000343C9" w:rsidRPr="00BB0922" w:rsidRDefault="000343C9" w:rsidP="004930B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BB0922">
              <w:rPr>
                <w:bCs/>
                <w:snapToGrid w:val="0"/>
              </w:rPr>
              <w:t xml:space="preserve">Denna paragraf förklarades omedelbart justerad. </w:t>
            </w:r>
          </w:p>
          <w:p w14:paraId="6BAFABA3" w14:textId="07499DAD" w:rsidR="006252D5" w:rsidRP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2264175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465CE6FF" w14:textId="77777777" w:rsidR="00347B49" w:rsidRPr="00347B49" w:rsidRDefault="00347B49" w:rsidP="00347B49">
            <w:pPr>
              <w:spacing w:line="276" w:lineRule="auto"/>
              <w:rPr>
                <w:b/>
              </w:rPr>
            </w:pPr>
            <w:r w:rsidRPr="00347B49">
              <w:rPr>
                <w:b/>
              </w:rPr>
              <w:t>Förslag till Europaparlamentets och rådets direktiv om bekämpande av olaglig handel med skjutvapen och andra skjutvapenrelaterade brott och om ändring av Europaparlamentets och rådets direktiv (EU) 2024/1260</w:t>
            </w:r>
          </w:p>
          <w:p w14:paraId="7191E2DE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275AFE2B" w14:textId="3FF72794" w:rsidR="00080F7D" w:rsidRDefault="00347B49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Utskottet inledde subsidiaritetsprövningen av COM(2026) 102.</w:t>
            </w:r>
          </w:p>
          <w:p w14:paraId="743330CE" w14:textId="77777777" w:rsidR="00347B49" w:rsidRDefault="00347B49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1F2D8D0" w14:textId="256B5204" w:rsidR="00347B49" w:rsidRPr="00BB0922" w:rsidRDefault="00347B49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BB0922">
              <w:rPr>
                <w:bCs/>
                <w:snapToGrid w:val="0"/>
              </w:rPr>
              <w:t xml:space="preserve">Utskottet ansåg att förslaget inte strider mot subsidiaritetsprincipen. </w:t>
            </w:r>
          </w:p>
          <w:p w14:paraId="33E0D136" w14:textId="77777777" w:rsidR="00347B49" w:rsidRPr="00BB0922" w:rsidRDefault="00347B49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FE13C3E" w14:textId="7574AF7D" w:rsidR="00347B49" w:rsidRPr="00BB0922" w:rsidRDefault="00347B49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BB0922">
              <w:rPr>
                <w:bCs/>
                <w:snapToGrid w:val="0"/>
              </w:rPr>
              <w:t>Denna paragraf förklarades omedelbart justerad.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6D4A3A2D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22340">
              <w:rPr>
                <w:b/>
                <w:snapToGrid w:val="0"/>
              </w:rPr>
              <w:t>6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0CD1380C" w14:textId="77777777" w:rsidR="00D22340" w:rsidRDefault="00D22340" w:rsidP="0015708E">
            <w:pPr>
              <w:spacing w:line="276" w:lineRule="auto"/>
              <w:rPr>
                <w:bCs/>
                <w:snapToGrid w:val="0"/>
              </w:rPr>
            </w:pPr>
          </w:p>
          <w:p w14:paraId="1DC4D388" w14:textId="60272621" w:rsidR="00F16C73" w:rsidRDefault="00F16C73" w:rsidP="0015708E">
            <w:pPr>
              <w:spacing w:line="276" w:lineRule="auto"/>
              <w:rPr>
                <w:bCs/>
                <w:snapToGrid w:val="0"/>
              </w:rPr>
            </w:pPr>
            <w:r w:rsidRPr="005637A0">
              <w:rPr>
                <w:bCs/>
                <w:snapToGrid w:val="0"/>
              </w:rPr>
              <w:t xml:space="preserve">Kansliet informerade om en inbjudan att delta vid ett besök av en delegation från den finska riksdagen den 5 maj 2026. </w:t>
            </w:r>
          </w:p>
          <w:p w14:paraId="7E1680C4" w14:textId="77777777" w:rsidR="00F16C73" w:rsidRDefault="00F16C73" w:rsidP="0015708E">
            <w:pPr>
              <w:spacing w:line="276" w:lineRule="auto"/>
              <w:rPr>
                <w:bCs/>
                <w:snapToGrid w:val="0"/>
              </w:rPr>
            </w:pPr>
          </w:p>
          <w:p w14:paraId="62B497C3" w14:textId="74F7400F" w:rsidR="00D22340" w:rsidRPr="005637A0" w:rsidRDefault="00D22340" w:rsidP="0015708E">
            <w:pPr>
              <w:spacing w:line="276" w:lineRule="auto"/>
              <w:rPr>
                <w:bCs/>
                <w:snapToGrid w:val="0"/>
              </w:rPr>
            </w:pPr>
            <w:r w:rsidRPr="005637A0">
              <w:rPr>
                <w:bCs/>
                <w:snapToGrid w:val="0"/>
              </w:rPr>
              <w:t>Kansliet informerade om en inbjudan från Europaparlamentet</w:t>
            </w:r>
            <w:r w:rsidR="00DB3C74" w:rsidRPr="005637A0">
              <w:rPr>
                <w:bCs/>
                <w:snapToGrid w:val="0"/>
              </w:rPr>
              <w:t xml:space="preserve"> </w:t>
            </w:r>
            <w:r w:rsidRPr="005637A0">
              <w:rPr>
                <w:bCs/>
                <w:snapToGrid w:val="0"/>
              </w:rPr>
              <w:t xml:space="preserve">till ett interparlamentariskt utskottsmöte </w:t>
            </w:r>
            <w:r w:rsidR="00DB3C74" w:rsidRPr="005637A0">
              <w:rPr>
                <w:bCs/>
                <w:snapToGrid w:val="0"/>
              </w:rPr>
              <w:t>i Bryssel den 6 maj 2026</w:t>
            </w:r>
            <w:r w:rsidRPr="005637A0">
              <w:rPr>
                <w:bCs/>
                <w:snapToGrid w:val="0"/>
              </w:rPr>
              <w:t xml:space="preserve">. </w:t>
            </w:r>
          </w:p>
          <w:p w14:paraId="5F63ED6B" w14:textId="77777777" w:rsidR="002B7561" w:rsidRPr="002B7561" w:rsidRDefault="002B7561" w:rsidP="00F16C73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3F511D5A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234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3EF87344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D22340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B60E60">
              <w:rPr>
                <w:bCs/>
              </w:rPr>
              <w:t>1</w:t>
            </w:r>
            <w:r w:rsidR="00D22340">
              <w:rPr>
                <w:bCs/>
              </w:rPr>
              <w:t>6</w:t>
            </w:r>
            <w:r w:rsidRPr="00B8368B">
              <w:rPr>
                <w:bCs/>
              </w:rPr>
              <w:t xml:space="preserve"> </w:t>
            </w:r>
            <w:r w:rsidR="00B60E60">
              <w:rPr>
                <w:bCs/>
              </w:rPr>
              <w:t>april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D22340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4FF8A5A7" w14:textId="77777777" w:rsidR="00C6074C" w:rsidRDefault="00C6074C" w:rsidP="002F3121">
            <w:pPr>
              <w:tabs>
                <w:tab w:val="left" w:pos="1701"/>
              </w:tabs>
            </w:pPr>
          </w:p>
          <w:p w14:paraId="0DF97C3B" w14:textId="77777777" w:rsidR="00C6074C" w:rsidRDefault="00C6074C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09AD8AE5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B60E60">
              <w:t>1</w:t>
            </w:r>
            <w:r w:rsidR="00D22340">
              <w:t>6</w:t>
            </w:r>
            <w:r w:rsidR="0046391A" w:rsidRPr="006F791A">
              <w:rPr>
                <w:snapToGrid w:val="0"/>
              </w:rPr>
              <w:t xml:space="preserve"> </w:t>
            </w:r>
            <w:r w:rsidR="00B60E60">
              <w:rPr>
                <w:snapToGrid w:val="0"/>
              </w:rPr>
              <w:t>april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56F24D5" w14:textId="28F091DC" w:rsidR="00E7756D" w:rsidRDefault="00C47D8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40A9E5D8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874181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F66DF5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A1DDF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D7A4A46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49CF84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F2CC0B4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1C87DE3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50A97B1" w14:textId="77777777" w:rsidR="00A258AE" w:rsidRDefault="00A258A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6426294" w14:textId="77777777" w:rsidR="00A258AE" w:rsidRDefault="00A258A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69D6A1" w14:textId="77777777" w:rsidR="00A258AE" w:rsidRDefault="00A258A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9F3E40C" w14:textId="77777777" w:rsidR="00A258AE" w:rsidRDefault="00A258A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DDD4BF9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76FD17C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0A4F7A68" w:rsidR="00D22340" w:rsidRPr="00ED345C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2A4E363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D22340">
              <w:t>7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3D01980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BB0922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112D46C0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10FFF4CA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1A63AFD3" w:rsidR="00D82362" w:rsidRPr="00F72CCB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65EB656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F9E2AED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3A85C9A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411881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994C4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7CD70C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34E3A58D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1B40B0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56DF6A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1BCCEB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62D9C17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F7D98DE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3CE2C62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05E4E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7CA74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E036BC7" w:rsidR="00D82362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2CEC994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60F9662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0BC23E0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1F3ED05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D82362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BE35B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5AD1562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35D31DB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67345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7F28AB2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56ECB2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28D00CB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63B13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762D41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335579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921F93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D6BF2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1D7BB21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71218B1E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13568466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E62E861" w:rsidR="00D82362" w:rsidRPr="0078232D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EE2E3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0F6791F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5FCAB2B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135EB7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A815A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2F92834F" w:rsidR="00D82362" w:rsidRPr="0078232D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1C980C4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101CC36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230C79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6466BB0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542127E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1CB2D8EB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00B43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9925E7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4F3F70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4FC4D93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44B8224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lastRenderedPageBreak/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4BA04D85" w:rsidR="0096189F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7E12A70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31E1A0C3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433CB3D2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318B2CA6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30185BEC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6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25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0"/>
  </w:num>
  <w:num w:numId="13" w16cid:durableId="472989425">
    <w:abstractNumId w:val="18"/>
  </w:num>
  <w:num w:numId="14" w16cid:durableId="940141301">
    <w:abstractNumId w:val="19"/>
  </w:num>
  <w:num w:numId="15" w16cid:durableId="836308591">
    <w:abstractNumId w:val="11"/>
  </w:num>
  <w:num w:numId="16" w16cid:durableId="582178706">
    <w:abstractNumId w:val="24"/>
  </w:num>
  <w:num w:numId="17" w16cid:durableId="807628562">
    <w:abstractNumId w:val="26"/>
  </w:num>
  <w:num w:numId="18" w16cid:durableId="344285292">
    <w:abstractNumId w:val="15"/>
  </w:num>
  <w:num w:numId="19" w16cid:durableId="1658146499">
    <w:abstractNumId w:val="29"/>
  </w:num>
  <w:num w:numId="20" w16cid:durableId="1211846970">
    <w:abstractNumId w:val="28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7"/>
  </w:num>
  <w:num w:numId="23" w16cid:durableId="843596536">
    <w:abstractNumId w:val="14"/>
  </w:num>
  <w:num w:numId="24" w16cid:durableId="660815658">
    <w:abstractNumId w:val="22"/>
  </w:num>
  <w:num w:numId="25" w16cid:durableId="710542175">
    <w:abstractNumId w:val="21"/>
  </w:num>
  <w:num w:numId="26" w16cid:durableId="2042513188">
    <w:abstractNumId w:val="16"/>
  </w:num>
  <w:num w:numId="27" w16cid:durableId="2012833997">
    <w:abstractNumId w:val="23"/>
  </w:num>
  <w:num w:numId="28" w16cid:durableId="1458791228">
    <w:abstractNumId w:val="17"/>
  </w:num>
  <w:num w:numId="29" w16cid:durableId="303004208">
    <w:abstractNumId w:val="12"/>
  </w:num>
  <w:num w:numId="30" w16cid:durableId="20159111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2224"/>
    <w:rsid w:val="003E3940"/>
    <w:rsid w:val="003E43FE"/>
    <w:rsid w:val="003E5FC3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636D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C2B68"/>
    <w:rsid w:val="005C5D73"/>
    <w:rsid w:val="005C6A91"/>
    <w:rsid w:val="005D1620"/>
    <w:rsid w:val="005D22EF"/>
    <w:rsid w:val="005D4EB1"/>
    <w:rsid w:val="005D67A7"/>
    <w:rsid w:val="005E0903"/>
    <w:rsid w:val="005E6EF8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6F791A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CA4"/>
    <w:rsid w:val="00852F57"/>
    <w:rsid w:val="00852FB8"/>
    <w:rsid w:val="0085349C"/>
    <w:rsid w:val="00856B94"/>
    <w:rsid w:val="00862296"/>
    <w:rsid w:val="00862B75"/>
    <w:rsid w:val="00863F3B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F2FA9"/>
    <w:rsid w:val="008F3668"/>
    <w:rsid w:val="008F4586"/>
    <w:rsid w:val="008F5C48"/>
    <w:rsid w:val="008F5F7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258AE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0793"/>
    <w:rsid w:val="00AF16B1"/>
    <w:rsid w:val="00B026D0"/>
    <w:rsid w:val="00B02E3A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0922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47D82"/>
    <w:rsid w:val="00C6074C"/>
    <w:rsid w:val="00C635D4"/>
    <w:rsid w:val="00C6441F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4A72"/>
    <w:rsid w:val="00C85341"/>
    <w:rsid w:val="00C9395A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382E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44D3A"/>
    <w:rsid w:val="00E455F9"/>
    <w:rsid w:val="00E5262B"/>
    <w:rsid w:val="00E55A69"/>
    <w:rsid w:val="00E57CDE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4</Pages>
  <Words>406</Words>
  <Characters>3191</Characters>
  <Application>Microsoft Office Word</Application>
  <DocSecurity>0</DocSecurity>
  <Lines>145</Lines>
  <Paragraphs>128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14</cp:revision>
  <cp:lastPrinted>2026-04-16T07:39:00Z</cp:lastPrinted>
  <dcterms:created xsi:type="dcterms:W3CDTF">2026-04-13T07:17:00Z</dcterms:created>
  <dcterms:modified xsi:type="dcterms:W3CDTF">2026-04-16T09:15:00Z</dcterms:modified>
</cp:coreProperties>
</file>