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24E2C3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F63DE6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</w:t>
            </w:r>
            <w:r w:rsidR="00906388">
              <w:rPr>
                <w:lang w:eastAsia="en-US"/>
              </w:rPr>
              <w:t>2</w:t>
            </w:r>
            <w:r w:rsidR="0030646E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634E6AB" w:rsidR="00626DFC" w:rsidRPr="005F6757" w:rsidRDefault="003064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906388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10.2</w:t>
            </w:r>
            <w:r w:rsidR="00574543">
              <w:rPr>
                <w:color w:val="000000" w:themeColor="text1"/>
                <w:lang w:eastAsia="en-US"/>
              </w:rPr>
              <w:t>1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12ECCF30" w14:textId="188E8449" w:rsidR="00E04298" w:rsidRDefault="00B658CE" w:rsidP="00E0429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6438"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 w:rsidR="00E04298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departementet, </w:t>
            </w:r>
            <w:r w:rsidR="005679F0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E04298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extrainsatt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videomöte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28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7B24724A" w:rsidR="00E04298" w:rsidRDefault="005679F0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5679F0">
              <w:rPr>
                <w:rFonts w:eastAsiaTheme="minorHAnsi"/>
                <w:b/>
                <w:color w:val="000000"/>
                <w:lang w:eastAsia="en-US"/>
              </w:rPr>
              <w:t>Återrapport från möte i rådet den 5 oktober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C3E41CC" w14:textId="6B1EAC9A" w:rsidR="009C0538" w:rsidRDefault="00650E56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5679F0" w:rsidRPr="005679F0">
              <w:rPr>
                <w:rFonts w:eastAsiaTheme="minorHAnsi"/>
                <w:b/>
                <w:color w:val="000000"/>
                <w:lang w:eastAsia="en-US"/>
              </w:rPr>
              <w:t xml:space="preserve">Genomförandet av faciliteten för återhämtning och </w:t>
            </w:r>
            <w:proofErr w:type="spellStart"/>
            <w:r w:rsidR="005679F0" w:rsidRPr="005679F0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="005679F0" w:rsidRPr="005679F0">
              <w:rPr>
                <w:rFonts w:eastAsiaTheme="minorHAnsi"/>
                <w:b/>
                <w:color w:val="000000"/>
                <w:lang w:eastAsia="en-US"/>
              </w:rPr>
              <w:t>: Rådets genomförandebeslut</w:t>
            </w:r>
          </w:p>
          <w:p w14:paraId="51F903DA" w14:textId="301116DD" w:rsidR="00610B18" w:rsidRDefault="00850A7E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05FF3452" w14:textId="3A3EE0F3" w:rsidR="005F6757" w:rsidRPr="007E02E7" w:rsidRDefault="005F6757" w:rsidP="00EA6438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04298" w:rsidRPr="00DF4413" w14:paraId="6C44C2BE" w14:textId="77777777" w:rsidTr="00BC3BA1">
        <w:trPr>
          <w:trHeight w:val="568"/>
        </w:trPr>
        <w:tc>
          <w:tcPr>
            <w:tcW w:w="567" w:type="dxa"/>
          </w:tcPr>
          <w:p w14:paraId="684BA8B1" w14:textId="5E85E820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54BB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39938AE8" w14:textId="31091217" w:rsidR="00E04298" w:rsidRDefault="00D160C3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679F0" w:rsidRPr="005679F0">
              <w:rPr>
                <w:rFonts w:eastAsiaTheme="minorHAnsi"/>
                <w:color w:val="000000"/>
                <w:lang w:eastAsia="en-US"/>
              </w:rPr>
              <w:t>Protokoll från sammanträdena den 20 oktober 2021, samt uppteckningar från sammanträdena den 8 och 12 oktober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679F0">
              <w:rPr>
                <w:rFonts w:eastAsiaTheme="minorHAnsi"/>
                <w:color w:val="000000"/>
                <w:lang w:eastAsia="en-US"/>
              </w:rPr>
              <w:t>20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oktober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DBB03" w14:textId="396C2E5E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3BA28B" w14:textId="6BC63181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660E83" w14:textId="3F4779C0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2E96A7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75F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79D3693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10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3DAC9AA8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854BBF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6A7DD28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08CF0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ECC00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3106D553" w:rsidR="00DE5153" w:rsidRPr="00DE5153" w:rsidRDefault="001513B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52F7133B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84DEF0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50CF0B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DFD3645" w:rsidR="00DE5153" w:rsidRPr="00DE5153" w:rsidRDefault="0016466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14E1529C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0D7698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1C7C75C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2F7803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3F70EDC" w:rsidR="00DE5153" w:rsidRPr="00DE5153" w:rsidRDefault="000E236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32AF2AE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7EFD4A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40DBFFF4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1D49E9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74AA81C" w:rsidR="00DE5153" w:rsidRPr="00DE5153" w:rsidRDefault="001513B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59B78D4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1D1CA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5DFC3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52EC6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61FE7A8" w:rsidR="00DE5153" w:rsidRPr="00DE5153" w:rsidRDefault="001513B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41ACC60B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A967EC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136BE1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CA9307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26BCC9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C959D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509C3D1D" w:rsidR="00DE5153" w:rsidRPr="00DE5153" w:rsidRDefault="0008003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1B43D62" w:rsidR="00DE5153" w:rsidRPr="00EC257D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002A6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DE5153" w:rsidRPr="00DE5153" w:rsidRDefault="005B2DF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AA3CCB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093AC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293F04ED" w:rsidR="00DE5153" w:rsidRPr="00DE5153" w:rsidRDefault="00CD7CA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1617A5C6" w:rsidR="00DE5153" w:rsidRPr="00DE5153" w:rsidRDefault="0016466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178C0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3FDCE2A6" w:rsidR="00DE5153" w:rsidRPr="00DE5153" w:rsidRDefault="001D1CA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37CF0" w:rsidRPr="00DE5153" w14:paraId="62238D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BEF07" w14:textId="6CCBF9D0" w:rsidR="00F37CF0" w:rsidRDefault="001513BB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BDC140" w14:textId="683B8664" w:rsidR="00F37CF0" w:rsidRDefault="001513BB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AB88B2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A7E357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C94FCF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76B74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B1FDE9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66930A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0B7AD2D5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2C85DC57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B352C4">
              <w:rPr>
                <w:color w:val="000000" w:themeColor="text1"/>
                <w:sz w:val="20"/>
                <w:lang w:eastAsia="en-US"/>
              </w:rPr>
              <w:t xml:space="preserve"> 10.15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A949BD7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48EF621" w14:textId="252451A8" w:rsidR="003037E7" w:rsidRDefault="00876288" w:rsidP="00C809D5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30646E">
        <w:rPr>
          <w:b/>
          <w:color w:val="000000"/>
          <w:lang w:eastAsia="en-US"/>
        </w:rPr>
        <w:t>10</w:t>
      </w:r>
      <w:r w:rsidRPr="00577962">
        <w:rPr>
          <w:b/>
          <w:color w:val="000000"/>
          <w:lang w:eastAsia="en-US"/>
        </w:rPr>
        <w:br/>
      </w:r>
    </w:p>
    <w:p w14:paraId="47976225" w14:textId="24D8E7F6" w:rsidR="003037E7" w:rsidRPr="003037E7" w:rsidRDefault="003037E7" w:rsidP="003037E7">
      <w:r w:rsidRPr="003037E7">
        <w:rPr>
          <w:b/>
        </w:rPr>
        <w:t xml:space="preserve">Skriftligt samråd med EU-nämnden avseende </w:t>
      </w:r>
      <w:proofErr w:type="gramStart"/>
      <w:r w:rsidRPr="003037E7">
        <w:rPr>
          <w:b/>
        </w:rPr>
        <w:t>Europeiska</w:t>
      </w:r>
      <w:proofErr w:type="gramEnd"/>
      <w:r w:rsidRPr="003037E7">
        <w:rPr>
          <w:b/>
        </w:rPr>
        <w:t xml:space="preserve"> utvecklingsfonden</w:t>
      </w:r>
    </w:p>
    <w:p w14:paraId="159CF744" w14:textId="30479A1E" w:rsidR="003037E7" w:rsidRDefault="003037E7" w:rsidP="003037E7">
      <w:r w:rsidRPr="003037E7">
        <w:t xml:space="preserve">Samrådet avslutades den 22 oktober 2021. Det fanns stöd för regeringens ståndpunkter. </w:t>
      </w:r>
      <w:r>
        <w:rPr>
          <w:highlight w:val="yellow"/>
        </w:rPr>
        <w:br/>
      </w:r>
    </w:p>
    <w:p w14:paraId="19DF4256" w14:textId="77777777" w:rsidR="003037E7" w:rsidRPr="003037E7" w:rsidRDefault="003037E7" w:rsidP="003037E7">
      <w:pPr>
        <w:rPr>
          <w:sz w:val="22"/>
          <w:u w:val="single"/>
        </w:rPr>
      </w:pPr>
      <w:r w:rsidRPr="003037E7">
        <w:rPr>
          <w:sz w:val="22"/>
          <w:u w:val="single"/>
        </w:rPr>
        <w:t>Följande avvikande ståndpunkt har inkommit från Sverigedemokraterna:</w:t>
      </w:r>
    </w:p>
    <w:p w14:paraId="2500A5DA" w14:textId="77777777" w:rsidR="003037E7" w:rsidRPr="003037E7" w:rsidRDefault="003037E7" w:rsidP="003037E7">
      <w:pPr>
        <w:rPr>
          <w:sz w:val="22"/>
        </w:rPr>
      </w:pPr>
      <w:r w:rsidRPr="003037E7">
        <w:rPr>
          <w:sz w:val="22"/>
        </w:rPr>
        <w:t xml:space="preserve">”Angående ärende: </w:t>
      </w:r>
      <w:proofErr w:type="gramStart"/>
      <w:r w:rsidRPr="003037E7">
        <w:rPr>
          <w:sz w:val="22"/>
        </w:rPr>
        <w:t>Europeiska</w:t>
      </w:r>
      <w:proofErr w:type="gramEnd"/>
      <w:r w:rsidRPr="003037E7">
        <w:rPr>
          <w:sz w:val="22"/>
        </w:rPr>
        <w:t xml:space="preserve"> utvecklingsfonden (EDF)</w:t>
      </w:r>
    </w:p>
    <w:p w14:paraId="24E7500C" w14:textId="77777777" w:rsidR="003037E7" w:rsidRPr="003037E7" w:rsidRDefault="003037E7" w:rsidP="003037E7">
      <w:pPr>
        <w:rPr>
          <w:sz w:val="22"/>
        </w:rPr>
      </w:pPr>
      <w:r w:rsidRPr="003037E7">
        <w:rPr>
          <w:sz w:val="22"/>
        </w:rPr>
        <w:t xml:space="preserve">Sverigedemokraterna anmäler avvikande mening avseende </w:t>
      </w:r>
      <w:r w:rsidRPr="003037E7">
        <w:rPr>
          <w:i/>
          <w:iCs/>
          <w:sz w:val="22"/>
        </w:rPr>
        <w:t xml:space="preserve">Council Decision on </w:t>
      </w:r>
      <w:proofErr w:type="spellStart"/>
      <w:r w:rsidRPr="003037E7">
        <w:rPr>
          <w:i/>
          <w:iCs/>
          <w:sz w:val="22"/>
        </w:rPr>
        <w:t>European</w:t>
      </w:r>
      <w:proofErr w:type="spellEnd"/>
      <w:r w:rsidRPr="003037E7">
        <w:rPr>
          <w:i/>
          <w:iCs/>
          <w:sz w:val="22"/>
        </w:rPr>
        <w:t xml:space="preserve"> </w:t>
      </w:r>
      <w:proofErr w:type="spellStart"/>
      <w:r w:rsidRPr="003037E7">
        <w:rPr>
          <w:i/>
          <w:iCs/>
          <w:sz w:val="22"/>
        </w:rPr>
        <w:t>Development</w:t>
      </w:r>
      <w:proofErr w:type="spellEnd"/>
      <w:r w:rsidRPr="003037E7">
        <w:rPr>
          <w:i/>
          <w:iCs/>
          <w:sz w:val="22"/>
        </w:rPr>
        <w:t xml:space="preserve"> </w:t>
      </w:r>
      <w:proofErr w:type="spellStart"/>
      <w:r w:rsidRPr="003037E7">
        <w:rPr>
          <w:i/>
          <w:iCs/>
          <w:sz w:val="22"/>
        </w:rPr>
        <w:t>Fund</w:t>
      </w:r>
      <w:proofErr w:type="spellEnd"/>
      <w:r w:rsidRPr="003037E7">
        <w:rPr>
          <w:i/>
          <w:iCs/>
          <w:sz w:val="22"/>
        </w:rPr>
        <w:t xml:space="preserve"> (EDF) </w:t>
      </w:r>
      <w:proofErr w:type="spellStart"/>
      <w:r w:rsidRPr="003037E7">
        <w:rPr>
          <w:i/>
          <w:iCs/>
          <w:sz w:val="22"/>
        </w:rPr>
        <w:t>contributions</w:t>
      </w:r>
      <w:proofErr w:type="spellEnd"/>
      <w:r w:rsidRPr="003037E7">
        <w:rPr>
          <w:i/>
          <w:iCs/>
          <w:sz w:val="22"/>
        </w:rPr>
        <w:t xml:space="preserve">: 3rd </w:t>
      </w:r>
      <w:proofErr w:type="spellStart"/>
      <w:r w:rsidRPr="003037E7">
        <w:rPr>
          <w:i/>
          <w:iCs/>
          <w:sz w:val="22"/>
        </w:rPr>
        <w:t>instalment</w:t>
      </w:r>
      <w:proofErr w:type="spellEnd"/>
      <w:r w:rsidRPr="003037E7">
        <w:rPr>
          <w:i/>
          <w:iCs/>
          <w:sz w:val="22"/>
        </w:rPr>
        <w:t xml:space="preserve"> 2021</w:t>
      </w:r>
    </w:p>
    <w:p w14:paraId="58F6AA82" w14:textId="77777777" w:rsidR="003037E7" w:rsidRPr="003037E7" w:rsidRDefault="003037E7" w:rsidP="003037E7">
      <w:pPr>
        <w:rPr>
          <w:sz w:val="22"/>
        </w:rPr>
      </w:pPr>
      <w:r w:rsidRPr="003037E7">
        <w:rPr>
          <w:sz w:val="22"/>
        </w:rPr>
        <w:t xml:space="preserve">Jag vill från Sverigedemokraternas sida anmäla följande avvikande mening: ”Bistånd från </w:t>
      </w:r>
      <w:proofErr w:type="gramStart"/>
      <w:r w:rsidRPr="003037E7">
        <w:rPr>
          <w:sz w:val="22"/>
        </w:rPr>
        <w:t>Europeiska</w:t>
      </w:r>
      <w:proofErr w:type="gramEnd"/>
      <w:r w:rsidRPr="003037E7">
        <w:rPr>
          <w:sz w:val="22"/>
        </w:rPr>
        <w:t xml:space="preserve"> utvecklingsfonden bör villkoras med att mottagarländerna tar ansvar för sina egna medborgare i återvändandesammanhang.”</w:t>
      </w:r>
    </w:p>
    <w:p w14:paraId="45BF1BFB" w14:textId="77777777" w:rsidR="003037E7" w:rsidRDefault="003037E7" w:rsidP="00C809D5"/>
    <w:p w14:paraId="6CEB1D0C" w14:textId="35E0A2F3" w:rsidR="00735A9E" w:rsidRPr="003037E7" w:rsidRDefault="00735A9E" w:rsidP="00C809D5">
      <w:r w:rsidRPr="003037E7">
        <w:rPr>
          <w:b/>
        </w:rPr>
        <w:t xml:space="preserve">Skriftligt samråd med EU-nämnden avseende </w:t>
      </w:r>
      <w:r w:rsidR="003037E7" w:rsidRPr="003037E7">
        <w:rPr>
          <w:b/>
        </w:rPr>
        <w:t>rådsbeslut om EU:s ståndpunkt i de årliga samråden med UK om totala tillåtna fångstmängder av fisk</w:t>
      </w:r>
    </w:p>
    <w:p w14:paraId="59F6334A" w14:textId="6938E02D" w:rsidR="00735A9E" w:rsidRDefault="000C04B6" w:rsidP="00C809D5">
      <w:r w:rsidRPr="003037E7">
        <w:t xml:space="preserve">Samrådet avslutades den </w:t>
      </w:r>
      <w:r w:rsidR="003037E7" w:rsidRPr="003037E7">
        <w:t>22</w:t>
      </w:r>
      <w:r w:rsidRPr="003037E7">
        <w:t xml:space="preserve"> oktober 2021. Det fanns stöd för regeringens ståndpunkter. </w:t>
      </w:r>
      <w:r w:rsidR="003037E7" w:rsidRPr="003037E7">
        <w:br/>
      </w:r>
      <w:r w:rsidRPr="003037E7">
        <w:t>Ingen avvikande ståndpunkt har anmälts.</w:t>
      </w:r>
    </w:p>
    <w:p w14:paraId="2817E027" w14:textId="22D1C4A0" w:rsidR="00735A9E" w:rsidRDefault="00735A9E" w:rsidP="00735A9E">
      <w:pPr>
        <w:widowControl/>
        <w:spacing w:after="160" w:line="259" w:lineRule="auto"/>
      </w:pPr>
    </w:p>
    <w:p w14:paraId="021F5E74" w14:textId="35D244D4" w:rsidR="00C32A0E" w:rsidRPr="00C32A0E" w:rsidRDefault="00C32A0E" w:rsidP="00906388">
      <w:pPr>
        <w:widowControl/>
        <w:spacing w:after="160" w:line="259" w:lineRule="auto"/>
        <w:rPr>
          <w:sz w:val="22"/>
        </w:rPr>
      </w:pPr>
    </w:p>
    <w:p w14:paraId="3476A925" w14:textId="77F57DC9" w:rsidR="00876288" w:rsidRDefault="005579B6" w:rsidP="005579B6">
      <w:pPr>
        <w:widowControl/>
        <w:spacing w:after="160" w:line="259" w:lineRule="auto"/>
        <w:rPr>
          <w:sz w:val="22"/>
          <w:szCs w:val="22"/>
        </w:rPr>
      </w:pPr>
      <w:r>
        <w:br/>
      </w:r>
    </w:p>
    <w:sectPr w:rsidR="0087628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68C"/>
    <w:rsid w:val="00031BD2"/>
    <w:rsid w:val="00031EEF"/>
    <w:rsid w:val="0003205F"/>
    <w:rsid w:val="00034289"/>
    <w:rsid w:val="00035020"/>
    <w:rsid w:val="00035C3E"/>
    <w:rsid w:val="00036769"/>
    <w:rsid w:val="00036C88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4844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DD"/>
    <w:rsid w:val="001B43CC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846"/>
    <w:rsid w:val="002949F1"/>
    <w:rsid w:val="00295E2B"/>
    <w:rsid w:val="00295FA7"/>
    <w:rsid w:val="00296168"/>
    <w:rsid w:val="00296183"/>
    <w:rsid w:val="00296453"/>
    <w:rsid w:val="002969B6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8FF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CE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76288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2628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BFA87-6839-43A2-91F7-C8E4D17C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</TotalTime>
  <Pages>6</Pages>
  <Words>854</Words>
  <Characters>4905</Characters>
  <Application>Microsoft Office Word</Application>
  <DocSecurity>0</DocSecurity>
  <Lines>1635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24</cp:revision>
  <cp:lastPrinted>2021-10-11T13:07:00Z</cp:lastPrinted>
  <dcterms:created xsi:type="dcterms:W3CDTF">2021-10-27T07:57:00Z</dcterms:created>
  <dcterms:modified xsi:type="dcterms:W3CDTF">2021-10-27T10:01:00Z</dcterms:modified>
</cp:coreProperties>
</file>