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069CA9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B2919">
              <w:rPr>
                <w:b/>
                <w:sz w:val="22"/>
                <w:szCs w:val="22"/>
              </w:rPr>
              <w:t>16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24810B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0B2919">
              <w:rPr>
                <w:sz w:val="22"/>
                <w:szCs w:val="22"/>
              </w:rPr>
              <w:t>1</w:t>
            </w:r>
            <w:r w:rsidR="00BB1480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0B2919">
              <w:rPr>
                <w:sz w:val="22"/>
                <w:szCs w:val="22"/>
              </w:rPr>
              <w:t>16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016B3A5" w:rsidR="00875CAD" w:rsidRPr="00477C9F" w:rsidRDefault="00BB148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B2919">
              <w:rPr>
                <w:sz w:val="22"/>
                <w:szCs w:val="22"/>
              </w:rPr>
              <w:t>2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0B2919">
              <w:rPr>
                <w:sz w:val="22"/>
                <w:szCs w:val="22"/>
              </w:rPr>
              <w:t>12.00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52626" w:rsidRPr="00477C9F" w14:paraId="4053803E" w14:textId="77777777" w:rsidTr="00A45577">
        <w:tc>
          <w:tcPr>
            <w:tcW w:w="567" w:type="dxa"/>
          </w:tcPr>
          <w:p w14:paraId="4053803A" w14:textId="4E65028B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</w:t>
            </w:r>
            <w:r w:rsidR="00857B08">
              <w:rPr>
                <w:b/>
                <w:snapToGrid w:val="0"/>
                <w:sz w:val="22"/>
                <w:szCs w:val="22"/>
              </w:rPr>
              <w:t xml:space="preserve"> 1</w:t>
            </w:r>
            <w:r w:rsidRPr="00477C9F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6EBC4D35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0B2919">
              <w:rPr>
                <w:snapToGrid w:val="0"/>
                <w:sz w:val="22"/>
                <w:szCs w:val="22"/>
              </w:rPr>
              <w:t>16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513F08A7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677AA6">
              <w:rPr>
                <w:sz w:val="22"/>
                <w:szCs w:val="22"/>
              </w:rPr>
              <w:t>t 2020-11-</w:t>
            </w:r>
            <w:r w:rsidR="00914774">
              <w:rPr>
                <w:sz w:val="22"/>
                <w:szCs w:val="22"/>
              </w:rPr>
              <w:t>24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4F16FE10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51191E">
              <w:rPr>
                <w:sz w:val="16"/>
                <w:szCs w:val="16"/>
              </w:rPr>
              <w:t>16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499CD252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63D9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11E397E4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314024BA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2AD83BAA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04CDC3D3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4475BD0D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64DE175E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73E282D2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37336750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488D61A9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4A0F2CB2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72E85B2C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43329130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56FE8B76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05F8C731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704215E2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33FE53BB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324E7E68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3EDEF7DD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1F5B004D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0AD7A55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01274F96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0DEEBC19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0C5ECCB6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1AB2B51F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E63D9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2BE02362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54DB15EA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50BA2218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73E49FED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0D8E0CE2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24D832D9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1D90E3B0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15236A1A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5522C082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0AAA34ED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E63D9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8E63D9" w:rsidRDefault="008E63D9" w:rsidP="008E63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677DC2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3EBD1488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8E63D9" w:rsidRDefault="008E63D9" w:rsidP="008E63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8E63D9" w:rsidRDefault="008E63D9" w:rsidP="008E63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5F458461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76C9743A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08F470A2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297CD892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8E63D9" w:rsidRDefault="008E63D9" w:rsidP="008E63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2BA205C9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358D2A7D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8E63D9" w:rsidRDefault="008E63D9" w:rsidP="008E63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68348EAF" w14:textId="77777777" w:rsidTr="00422A9B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3BBEEB49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03A3C1E6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26552610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3C5248C8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01C4BEEC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73DD2179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055A1294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8E63D9" w:rsidRDefault="008E63D9" w:rsidP="008E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E63D9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E63D9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8E63D9" w:rsidRDefault="008E63D9" w:rsidP="008E63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700C4"/>
    <w:rsid w:val="0007081B"/>
    <w:rsid w:val="00084FFF"/>
    <w:rsid w:val="00093CC1"/>
    <w:rsid w:val="000A10F5"/>
    <w:rsid w:val="000A4BCF"/>
    <w:rsid w:val="000A7D87"/>
    <w:rsid w:val="000B2919"/>
    <w:rsid w:val="000B4B17"/>
    <w:rsid w:val="000B7C05"/>
    <w:rsid w:val="000D4D83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828F2"/>
    <w:rsid w:val="001A1578"/>
    <w:rsid w:val="001D55C9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2A9B"/>
    <w:rsid w:val="00426307"/>
    <w:rsid w:val="00446353"/>
    <w:rsid w:val="00451A65"/>
    <w:rsid w:val="00454E3F"/>
    <w:rsid w:val="00477C9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1191E"/>
    <w:rsid w:val="00577B92"/>
    <w:rsid w:val="0058119A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503A2"/>
    <w:rsid w:val="00677AA6"/>
    <w:rsid w:val="006A151D"/>
    <w:rsid w:val="006A511D"/>
    <w:rsid w:val="006B151B"/>
    <w:rsid w:val="006B7B0C"/>
    <w:rsid w:val="006C21FA"/>
    <w:rsid w:val="006D3126"/>
    <w:rsid w:val="006F2E07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F39BF"/>
    <w:rsid w:val="007F6B0D"/>
    <w:rsid w:val="00800B4D"/>
    <w:rsid w:val="00834B38"/>
    <w:rsid w:val="008557FA"/>
    <w:rsid w:val="00857B08"/>
    <w:rsid w:val="00875CAD"/>
    <w:rsid w:val="008808A5"/>
    <w:rsid w:val="008C2E2A"/>
    <w:rsid w:val="008E3B73"/>
    <w:rsid w:val="008E63D9"/>
    <w:rsid w:val="008F4D68"/>
    <w:rsid w:val="00902D69"/>
    <w:rsid w:val="00906C2D"/>
    <w:rsid w:val="00914774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C8D"/>
    <w:rsid w:val="00B15788"/>
    <w:rsid w:val="00B54D41"/>
    <w:rsid w:val="00B56452"/>
    <w:rsid w:val="00B6245C"/>
    <w:rsid w:val="00B64A91"/>
    <w:rsid w:val="00B74AFA"/>
    <w:rsid w:val="00B9203B"/>
    <w:rsid w:val="00BA4A28"/>
    <w:rsid w:val="00BA5688"/>
    <w:rsid w:val="00BB1480"/>
    <w:rsid w:val="00BD41E4"/>
    <w:rsid w:val="00BE0742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F064EF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C7DD2D-E16A-47CC-8180-9329B91E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244</Words>
  <Characters>1960</Characters>
  <Application>Microsoft Office Word</Application>
  <DocSecurity>4</DocSecurity>
  <Lines>1960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2020-11-18T13:39:00Z</cp:lastPrinted>
  <dcterms:created xsi:type="dcterms:W3CDTF">2020-11-25T14:05:00Z</dcterms:created>
  <dcterms:modified xsi:type="dcterms:W3CDTF">2020-11-25T14:05:00Z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