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17470" w:rsidRPr="001D5B1E" w:rsidTr="0011747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17470" w:rsidRPr="001D5B1E" w:rsidRDefault="002A1804" w:rsidP="00117470">
            <w:pPr>
              <w:pStyle w:val="RSKRbeteckning"/>
              <w:spacing w:before="240"/>
            </w:pPr>
            <w:r w:rsidRPr="001D5B1E">
              <w:t>Riksdagsskrivelse</w:t>
            </w:r>
          </w:p>
          <w:p w:rsidR="00117470" w:rsidRPr="001D5B1E" w:rsidRDefault="002A1804" w:rsidP="00117470">
            <w:pPr>
              <w:pStyle w:val="RSKRbeteckning"/>
            </w:pPr>
            <w:r w:rsidRPr="001D5B1E">
              <w:t>2009/10</w:t>
            </w:r>
            <w:r w:rsidR="00117470" w:rsidRPr="001D5B1E">
              <w:t>:</w:t>
            </w:r>
            <w:r w:rsidRPr="001D5B1E">
              <w:t>101</w:t>
            </w:r>
          </w:p>
        </w:tc>
        <w:tc>
          <w:tcPr>
            <w:tcW w:w="1134" w:type="dxa"/>
          </w:tcPr>
          <w:p w:rsidR="00117470" w:rsidRPr="001D5B1E" w:rsidRDefault="001D5B1E" w:rsidP="00117470">
            <w:pPr>
              <w:jc w:val="right"/>
            </w:pPr>
            <w:r w:rsidRPr="001D5B1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470" w:rsidRPr="001D5B1E" w:rsidTr="0011747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17470" w:rsidRPr="001D5B1E" w:rsidRDefault="00117470">
            <w:pPr>
              <w:rPr>
                <w:sz w:val="10"/>
              </w:rPr>
            </w:pPr>
          </w:p>
        </w:tc>
      </w:tr>
    </w:tbl>
    <w:p w:rsidR="00117470" w:rsidRPr="001D5B1E" w:rsidRDefault="00117470"/>
    <w:p w:rsidR="00117470" w:rsidRPr="001D5B1E" w:rsidRDefault="002A1804" w:rsidP="00117470">
      <w:pPr>
        <w:pStyle w:val="Mottagare1"/>
      </w:pPr>
      <w:r w:rsidRPr="001D5B1E">
        <w:t>Regeringen</w:t>
      </w:r>
    </w:p>
    <w:p w:rsidR="00117470" w:rsidRPr="001D5B1E" w:rsidRDefault="002A1804" w:rsidP="00117470">
      <w:pPr>
        <w:pStyle w:val="Mottagare2"/>
      </w:pPr>
      <w:r w:rsidRPr="001D5B1E">
        <w:t>Utrikesdepartementet</w:t>
      </w:r>
    </w:p>
    <w:p w:rsidR="00117470" w:rsidRPr="001D5B1E" w:rsidRDefault="00117470" w:rsidP="00117470">
      <w:r w:rsidRPr="001D5B1E">
        <w:t xml:space="preserve">Med överlämnande av </w:t>
      </w:r>
      <w:r w:rsidR="002A1804" w:rsidRPr="001D5B1E">
        <w:t>justitieutskottet</w:t>
      </w:r>
      <w:r w:rsidRPr="001D5B1E">
        <w:t xml:space="preserve">s betänkande </w:t>
      </w:r>
      <w:r w:rsidR="002A1804" w:rsidRPr="001D5B1E">
        <w:t>2009/10</w:t>
      </w:r>
      <w:r w:rsidRPr="001D5B1E">
        <w:t>:</w:t>
      </w:r>
      <w:r w:rsidR="002A1804" w:rsidRPr="001D5B1E">
        <w:t>JuU2</w:t>
      </w:r>
      <w:r w:rsidRPr="001D5B1E">
        <w:t xml:space="preserve"> </w:t>
      </w:r>
      <w:r w:rsidR="002A1804" w:rsidRPr="001D5B1E">
        <w:t>Immunitet för stater och deras egendom</w:t>
      </w:r>
      <w:r w:rsidRPr="001D5B1E">
        <w:t xml:space="preserve"> får jag anmäla att riksdagen denna dag bifallit utskottets förslag till riksdagsbeslut.</w:t>
      </w:r>
    </w:p>
    <w:p w:rsidR="00117470" w:rsidRPr="001D5B1E" w:rsidRDefault="00117470" w:rsidP="00117470">
      <w:pPr>
        <w:pStyle w:val="Stockholm"/>
      </w:pPr>
      <w:r w:rsidRPr="001D5B1E">
        <w:t xml:space="preserve">Stockholm </w:t>
      </w:r>
      <w:r w:rsidR="002A1804" w:rsidRPr="001D5B1E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7470" w:rsidRPr="001D5B1E" w:rsidTr="0011747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17470" w:rsidRPr="001D5B1E" w:rsidRDefault="002A1804" w:rsidP="00117470">
            <w:pPr>
              <w:pStyle w:val="AvsTalman"/>
            </w:pPr>
            <w:r w:rsidRPr="001D5B1E">
              <w:t>Per Westerberg</w:t>
            </w:r>
          </w:p>
        </w:tc>
        <w:tc>
          <w:tcPr>
            <w:tcW w:w="3628" w:type="dxa"/>
          </w:tcPr>
          <w:p w:rsidR="00117470" w:rsidRPr="001D5B1E" w:rsidRDefault="002A1804" w:rsidP="00117470">
            <w:pPr>
              <w:pStyle w:val="AvsTjnsteman"/>
            </w:pPr>
            <w:r w:rsidRPr="001D5B1E">
              <w:t>Ulf Christoffersson</w:t>
            </w:r>
          </w:p>
        </w:tc>
      </w:tr>
    </w:tbl>
    <w:p w:rsidR="00D85057" w:rsidRPr="001D5B1E" w:rsidRDefault="00D85057" w:rsidP="00117470"/>
    <w:sectPr w:rsidR="00D85057" w:rsidRPr="001D5B1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70"/>
    <w:rsid w:val="0009098F"/>
    <w:rsid w:val="000C2D8D"/>
    <w:rsid w:val="00117470"/>
    <w:rsid w:val="001667BD"/>
    <w:rsid w:val="001C2855"/>
    <w:rsid w:val="001D5B1E"/>
    <w:rsid w:val="00224A43"/>
    <w:rsid w:val="00243D3C"/>
    <w:rsid w:val="00244660"/>
    <w:rsid w:val="0026798D"/>
    <w:rsid w:val="002A1804"/>
    <w:rsid w:val="0044496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0512"/>
    <w:rsid w:val="008D022D"/>
    <w:rsid w:val="009417EF"/>
    <w:rsid w:val="009F0EC7"/>
    <w:rsid w:val="00A16D59"/>
    <w:rsid w:val="00AC3A6D"/>
    <w:rsid w:val="00BB222A"/>
    <w:rsid w:val="00BB6212"/>
    <w:rsid w:val="00BB66ED"/>
    <w:rsid w:val="00C1040E"/>
    <w:rsid w:val="00C25EA1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E43F63-60AB-4251-AEE6-55E737EB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2009-11-26T09:14:00Z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101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Immunitet för stater och deras egendom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