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E009D5F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A433C7">
              <w:rPr>
                <w:b/>
              </w:rPr>
              <w:t>44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64A43DD" w:rsidR="0096348C" w:rsidRDefault="00EF70DA" w:rsidP="0096348C">
            <w:r w:rsidRPr="00EE1984">
              <w:t>20</w:t>
            </w:r>
            <w:r w:rsidR="00C3591B" w:rsidRPr="00EE1984">
              <w:t>2</w:t>
            </w:r>
            <w:r w:rsidR="001B7F4F" w:rsidRPr="00EE1984">
              <w:t>6</w:t>
            </w:r>
            <w:r w:rsidR="009D6560" w:rsidRPr="00EE1984">
              <w:t>-</w:t>
            </w:r>
            <w:r w:rsidR="00A433C7" w:rsidRPr="00EE1984">
              <w:t>08</w:t>
            </w:r>
            <w:r w:rsidR="00A433C7">
              <w:t>-11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5819FE">
              <w:t>TID</w:t>
            </w:r>
          </w:p>
        </w:tc>
        <w:tc>
          <w:tcPr>
            <w:tcW w:w="6463" w:type="dxa"/>
          </w:tcPr>
          <w:p w14:paraId="0B1FB026" w14:textId="60BEAC18" w:rsidR="00D12EAD" w:rsidRDefault="00A433C7" w:rsidP="0096348C">
            <w:r w:rsidRPr="005819FE">
              <w:t>10.00-</w:t>
            </w:r>
            <w:r w:rsidR="005819FE">
              <w:t>10.05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E64DE7B" w14:textId="77777777" w:rsidR="00A433C7" w:rsidRPr="001E1FAC" w:rsidRDefault="00A433C7" w:rsidP="00A433C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7BF99964" w14:textId="679D3D1C" w:rsidR="00A433C7" w:rsidRDefault="00A433C7" w:rsidP="00A433C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</w:t>
            </w:r>
            <w:r w:rsidRPr="00B75CF6">
              <w:rPr>
                <w:snapToGrid w:val="0"/>
              </w:rPr>
              <w:t>43.</w:t>
            </w:r>
          </w:p>
          <w:p w14:paraId="313533B1" w14:textId="77777777" w:rsidR="00E57DF8" w:rsidRDefault="00E57DF8" w:rsidP="00A433C7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C12500" w14:paraId="36890794" w14:textId="77777777" w:rsidTr="00D12EAD">
        <w:tc>
          <w:tcPr>
            <w:tcW w:w="567" w:type="dxa"/>
          </w:tcPr>
          <w:p w14:paraId="0550388F" w14:textId="77777777" w:rsidR="00C12500" w:rsidRDefault="00C1250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1968569" w14:textId="77777777" w:rsidR="00C12500" w:rsidRDefault="00C12500" w:rsidP="00A433C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28962869" w14:textId="77777777" w:rsidTr="00D12EAD">
        <w:tc>
          <w:tcPr>
            <w:tcW w:w="567" w:type="dxa"/>
          </w:tcPr>
          <w:p w14:paraId="4CC017E2" w14:textId="2B70E3D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433C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77DFD8C" w14:textId="2641861E" w:rsidR="00134762" w:rsidRDefault="00F50336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50336">
              <w:rPr>
                <w:b/>
                <w:snapToGrid w:val="0"/>
              </w:rPr>
              <w:t>Skärpta villkor för anhöriginvandring</w:t>
            </w:r>
            <w:r w:rsidR="00134762" w:rsidRPr="00F50336">
              <w:rPr>
                <w:b/>
                <w:snapToGrid w:val="0"/>
              </w:rPr>
              <w:t xml:space="preserve"> (SfU</w:t>
            </w:r>
            <w:r w:rsidR="00A433C7" w:rsidRPr="00F50336">
              <w:rPr>
                <w:b/>
                <w:snapToGrid w:val="0"/>
              </w:rPr>
              <w:t>3</w:t>
            </w:r>
            <w:r w:rsidR="00A30C86" w:rsidRPr="00F50336">
              <w:rPr>
                <w:b/>
                <w:snapToGrid w:val="0"/>
              </w:rPr>
              <w:t>7</w:t>
            </w:r>
            <w:r w:rsidR="00134762" w:rsidRPr="00F5033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)</w:t>
            </w:r>
          </w:p>
          <w:p w14:paraId="4436359E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6EB3D1FA" w14:textId="3E603A35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</w:t>
            </w:r>
            <w:r w:rsidR="005819FE">
              <w:rPr>
                <w:snapToGrid w:val="0"/>
              </w:rPr>
              <w:t>fortsatte beredningen av</w:t>
            </w:r>
            <w:r>
              <w:rPr>
                <w:snapToGrid w:val="0"/>
              </w:rPr>
              <w:t xml:space="preserve"> proposition </w:t>
            </w:r>
            <w:r w:rsidRPr="00F50336"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07293B" w:rsidRPr="00F50336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 w:rsidRPr="00F50336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07293B" w:rsidRPr="00F50336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Pr="00F50336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F50336" w:rsidRPr="00F50336">
              <w:rPr>
                <w:rFonts w:eastAsiaTheme="minorHAnsi"/>
                <w:color w:val="000000"/>
                <w:szCs w:val="24"/>
                <w:lang w:eastAsia="en-US"/>
              </w:rPr>
              <w:t xml:space="preserve">301 </w:t>
            </w:r>
            <w:r w:rsidRPr="00B75CF6">
              <w:rPr>
                <w:rFonts w:eastAsiaTheme="minorHAnsi"/>
                <w:color w:val="000000"/>
                <w:szCs w:val="24"/>
                <w:lang w:eastAsia="en-US"/>
              </w:rPr>
              <w:t>och motioner.</w:t>
            </w:r>
          </w:p>
          <w:p w14:paraId="038B4D06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1216938F" w14:textId="17F2E0E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F50336">
              <w:rPr>
                <w:snapToGrid w:val="0"/>
              </w:rPr>
              <w:t>betänkande 202</w:t>
            </w:r>
            <w:r w:rsidR="0007293B" w:rsidRPr="00F50336">
              <w:rPr>
                <w:snapToGrid w:val="0"/>
              </w:rPr>
              <w:t>5</w:t>
            </w:r>
            <w:r w:rsidRPr="00F50336">
              <w:rPr>
                <w:snapToGrid w:val="0"/>
              </w:rPr>
              <w:t>/2</w:t>
            </w:r>
            <w:r w:rsidR="0007293B" w:rsidRPr="00F50336">
              <w:rPr>
                <w:snapToGrid w:val="0"/>
              </w:rPr>
              <w:t>6</w:t>
            </w:r>
            <w:r w:rsidRPr="00F50336">
              <w:rPr>
                <w:snapToGrid w:val="0"/>
              </w:rPr>
              <w:t>:SfU</w:t>
            </w:r>
            <w:r w:rsidR="00A433C7" w:rsidRPr="00F50336">
              <w:rPr>
                <w:snapToGrid w:val="0"/>
              </w:rPr>
              <w:t>3</w:t>
            </w:r>
            <w:r w:rsidR="00A30C86" w:rsidRPr="00F50336">
              <w:rPr>
                <w:snapToGrid w:val="0"/>
              </w:rPr>
              <w:t>7</w:t>
            </w:r>
            <w:r w:rsidRPr="00F50336">
              <w:rPr>
                <w:snapToGrid w:val="0"/>
              </w:rPr>
              <w:t>.</w:t>
            </w:r>
          </w:p>
          <w:p w14:paraId="07278728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1278B179" w14:textId="7EF62FBE" w:rsidR="00134762" w:rsidRPr="00843CC3" w:rsidRDefault="00843CC3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MP-</w:t>
            </w:r>
            <w:r w:rsidR="00134762" w:rsidRPr="00843CC3">
              <w:rPr>
                <w:snapToGrid w:val="0"/>
              </w:rPr>
              <w:t xml:space="preserve">ledamöterna anmälde reservationer. </w:t>
            </w:r>
          </w:p>
          <w:p w14:paraId="3B3D1B51" w14:textId="77777777" w:rsidR="00134762" w:rsidRPr="00A433C7" w:rsidRDefault="00134762" w:rsidP="00134762">
            <w:pPr>
              <w:tabs>
                <w:tab w:val="left" w:pos="1701"/>
              </w:tabs>
              <w:rPr>
                <w:snapToGrid w:val="0"/>
                <w:highlight w:val="yellow"/>
              </w:rPr>
            </w:pPr>
          </w:p>
          <w:p w14:paraId="324DBA48" w14:textId="292C14EB" w:rsidR="00134762" w:rsidRPr="00843CC3" w:rsidRDefault="00F27123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V-, </w:t>
            </w:r>
            <w:r w:rsidR="00843CC3">
              <w:rPr>
                <w:snapToGrid w:val="0"/>
              </w:rPr>
              <w:t>C- och MP</w:t>
            </w:r>
            <w:r w:rsidR="00134762" w:rsidRPr="00843CC3">
              <w:rPr>
                <w:snapToGrid w:val="0"/>
              </w:rPr>
              <w:t>-ledam</w:t>
            </w:r>
            <w:r w:rsidR="00233D25">
              <w:rPr>
                <w:snapToGrid w:val="0"/>
              </w:rPr>
              <w:t>ö</w:t>
            </w:r>
            <w:r w:rsidR="00134762" w:rsidRPr="00843CC3">
              <w:rPr>
                <w:snapToGrid w:val="0"/>
              </w:rPr>
              <w:t>te</w:t>
            </w:r>
            <w:r w:rsidR="00233D25">
              <w:rPr>
                <w:snapToGrid w:val="0"/>
              </w:rPr>
              <w:t>rna</w:t>
            </w:r>
            <w:r w:rsidR="00134762" w:rsidRPr="00843CC3">
              <w:rPr>
                <w:snapToGrid w:val="0"/>
              </w:rPr>
              <w:t xml:space="preserve"> anmälde särskil</w:t>
            </w:r>
            <w:r w:rsidR="008E541A">
              <w:rPr>
                <w:snapToGrid w:val="0"/>
              </w:rPr>
              <w:t>da</w:t>
            </w:r>
            <w:r w:rsidR="00134762" w:rsidRPr="00843CC3">
              <w:rPr>
                <w:snapToGrid w:val="0"/>
              </w:rPr>
              <w:t xml:space="preserve"> yttrande</w:t>
            </w:r>
            <w:r w:rsidR="008E541A">
              <w:rPr>
                <w:snapToGrid w:val="0"/>
              </w:rPr>
              <w:t>n</w:t>
            </w:r>
            <w:r w:rsidR="00134762" w:rsidRPr="00843CC3">
              <w:rPr>
                <w:snapToGrid w:val="0"/>
              </w:rPr>
              <w:t xml:space="preserve">. </w:t>
            </w:r>
          </w:p>
          <w:p w14:paraId="00611CAF" w14:textId="2A9FDC2D" w:rsidR="00134762" w:rsidRPr="00A433C7" w:rsidRDefault="00134762" w:rsidP="0013476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134762" w14:paraId="4EE6EB4F" w14:textId="77777777" w:rsidTr="00D12EAD">
        <w:tc>
          <w:tcPr>
            <w:tcW w:w="567" w:type="dxa"/>
          </w:tcPr>
          <w:p w14:paraId="0E329148" w14:textId="57724869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718ACE" w14:textId="40416439" w:rsidR="00134762" w:rsidRPr="00D5054B" w:rsidRDefault="00134762" w:rsidP="0013476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51CE850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819F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436A12" w14:textId="0E490C6F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236EB446" w14:textId="4C9921D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Tid för nästa sammanträde meddelas senare. </w:t>
            </w:r>
          </w:p>
          <w:p w14:paraId="583D12D9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653F03" w14:textId="77777777" w:rsidR="002E78BA" w:rsidRDefault="002E78BA" w:rsidP="00134762">
            <w:pPr>
              <w:tabs>
                <w:tab w:val="left" w:pos="1701"/>
              </w:tabs>
            </w:pPr>
          </w:p>
          <w:p w14:paraId="3903A6FC" w14:textId="77777777" w:rsidR="002E78BA" w:rsidRDefault="002E78BA" w:rsidP="00134762">
            <w:pPr>
              <w:tabs>
                <w:tab w:val="left" w:pos="1701"/>
              </w:tabs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4A887EF1" w14:textId="77777777" w:rsidR="00B82266" w:rsidRDefault="00B82266" w:rsidP="00134762">
            <w:pPr>
              <w:tabs>
                <w:tab w:val="left" w:pos="1701"/>
              </w:tabs>
            </w:pPr>
          </w:p>
          <w:p w14:paraId="1EA3C465" w14:textId="06F30F7E" w:rsidR="00134762" w:rsidRPr="00CF4289" w:rsidRDefault="00134762" w:rsidP="00134762">
            <w:pPr>
              <w:tabs>
                <w:tab w:val="left" w:pos="1701"/>
              </w:tabs>
            </w:pPr>
            <w:r>
              <w:t>Justera</w:t>
            </w:r>
            <w:r w:rsidR="00B17D24">
              <w:t>t</w:t>
            </w:r>
            <w:r>
              <w:t xml:space="preserve"> den </w:t>
            </w:r>
            <w:r w:rsidR="00B17D24" w:rsidRPr="005819FE">
              <w:t xml:space="preserve">11 </w:t>
            </w:r>
            <w:r w:rsidR="00A433C7" w:rsidRPr="005819FE">
              <w:t xml:space="preserve">augusti </w:t>
            </w:r>
            <w:r w:rsidRPr="005819FE">
              <w:t>202</w:t>
            </w:r>
            <w:r w:rsidR="00684C51" w:rsidRPr="005819FE">
              <w:t>6</w:t>
            </w:r>
            <w:r w:rsidR="002E78BA">
              <w:br/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1D41DD4A" w:rsidR="00BE5542" w:rsidRDefault="00BE5542" w:rsidP="00487A46">
            <w:r w:rsidRPr="00EE1984">
              <w:t>202</w:t>
            </w:r>
            <w:r w:rsidR="00801327" w:rsidRPr="00EE1984">
              <w:t>5</w:t>
            </w:r>
            <w:r w:rsidRPr="00EE1984">
              <w:t>/2</w:t>
            </w:r>
            <w:r w:rsidR="00801327" w:rsidRPr="00EE1984">
              <w:t>6</w:t>
            </w:r>
            <w:r w:rsidRPr="00EE1984">
              <w:t>:</w:t>
            </w:r>
            <w:r w:rsidR="00A433C7" w:rsidRPr="00EE1984">
              <w:t>44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57B320C2" w:rsidR="00BE5542" w:rsidRPr="00F50336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highlight w:val="yellow"/>
              </w:rPr>
            </w:pPr>
            <w:r w:rsidRPr="00F50336">
              <w:rPr>
                <w:sz w:val="22"/>
              </w:rPr>
              <w:t>§</w:t>
            </w:r>
            <w:r w:rsidR="005819FE">
              <w:rPr>
                <w:sz w:val="22"/>
              </w:rPr>
              <w:t>1-3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D4EFF6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6F1F821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374B3B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EA050B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6745E2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7F1B071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</w:tc>
      </w:tr>
      <w:tr w:rsidR="00BE5542" w14:paraId="7C2C5C3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DFC97DC" w:rsidR="00BE5542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5819FE" w14:paraId="068A3A0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DD445B4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5819FE" w:rsidRPr="001E1FAC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5819FE" w:rsidRPr="001E1FAC" w14:paraId="2A1156C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382B7E0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7A99246E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5819FE" w:rsidRPr="006F6936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8D4C9AA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55EFBBB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46496EED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480BCE5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0A3150B8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26425433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6C92AA2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70D895C4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5819FE" w:rsidRPr="002D6FF8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0BC3DB04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3E7D612F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73B5E691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7759A27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245B38C5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5F4AD8E9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5A9DAD3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063A636D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6E0AF40A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28D5A69E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3541146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04C0CB06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1E757546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5819FE" w14:paraId="330672B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B72584A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5819FE" w:rsidRPr="00E01F81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5819FE" w:rsidRPr="006A511D" w14:paraId="02AFA81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5819FE" w:rsidRPr="009C3FDC" w:rsidRDefault="005819FE" w:rsidP="005819FE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1B20D1FA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819FE" w:rsidRPr="006A511D" w14:paraId="6B7E6B48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5819FE" w:rsidRPr="001967F8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38CACAC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F072D"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5819FE" w:rsidRPr="00E70A95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55242B9A" w:rsidR="00BE5542" w:rsidRPr="0078232D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 xml:space="preserve">Ulrika </w:t>
            </w:r>
            <w:proofErr w:type="spellStart"/>
            <w:r w:rsidRPr="002D6FF8">
              <w:rPr>
                <w:szCs w:val="22"/>
                <w:lang w:eastAsia="en-US"/>
              </w:rPr>
              <w:t>Heindorff</w:t>
            </w:r>
            <w:proofErr w:type="spellEnd"/>
            <w:r w:rsidRPr="002D6FF8">
              <w:rPr>
                <w:szCs w:val="22"/>
                <w:lang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67A98D3B" w:rsidR="00BE5542" w:rsidRPr="0078232D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06EFD5D1" w:rsidR="00BE5542" w:rsidRPr="00E04181" w:rsidRDefault="00E04181" w:rsidP="00487A46">
            <w:pPr>
              <w:rPr>
                <w:b/>
                <w:bCs/>
                <w:snapToGrid w:val="0"/>
                <w:szCs w:val="22"/>
                <w:lang w:eastAsia="en-US"/>
              </w:rPr>
            </w:pPr>
            <w:r w:rsidRPr="00E04181">
              <w:rPr>
                <w:snapToGrid w:val="0"/>
                <w:szCs w:val="22"/>
                <w:lang w:val="en-GB" w:eastAsia="en-US"/>
              </w:rPr>
              <w:t xml:space="preserve">Joar Forssell </w:t>
            </w:r>
            <w:r w:rsidR="00BE5542">
              <w:rPr>
                <w:snapToGrid w:val="0"/>
                <w:szCs w:val="22"/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6E9C0BEA" w:rsidR="00BE5542" w:rsidRPr="0078232D" w:rsidRDefault="005819FE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5819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F50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A41B" w14:textId="77777777" w:rsidR="00197473" w:rsidRDefault="00197473" w:rsidP="00804633">
      <w:r>
        <w:separator/>
      </w:r>
    </w:p>
  </w:endnote>
  <w:endnote w:type="continuationSeparator" w:id="0">
    <w:p w14:paraId="6242B079" w14:textId="77777777" w:rsidR="00197473" w:rsidRDefault="0019747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94BD" w14:textId="77777777" w:rsidR="00197473" w:rsidRDefault="00197473" w:rsidP="00804633">
      <w:r>
        <w:separator/>
      </w:r>
    </w:p>
  </w:footnote>
  <w:footnote w:type="continuationSeparator" w:id="0">
    <w:p w14:paraId="352B3661" w14:textId="77777777" w:rsidR="00197473" w:rsidRDefault="0019747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3DBC85FC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7AF2553A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3305A75C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A724E"/>
    <w:rsid w:val="000B2293"/>
    <w:rsid w:val="000B500A"/>
    <w:rsid w:val="000B7C05"/>
    <w:rsid w:val="000C0F16"/>
    <w:rsid w:val="000C526D"/>
    <w:rsid w:val="000C759A"/>
    <w:rsid w:val="000D0939"/>
    <w:rsid w:val="000D3043"/>
    <w:rsid w:val="000D4D83"/>
    <w:rsid w:val="000E2212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97473"/>
    <w:rsid w:val="001A14C8"/>
    <w:rsid w:val="001A1578"/>
    <w:rsid w:val="001B463E"/>
    <w:rsid w:val="001B7F4F"/>
    <w:rsid w:val="001C74B4"/>
    <w:rsid w:val="001E1FAC"/>
    <w:rsid w:val="001F67F5"/>
    <w:rsid w:val="001F74EE"/>
    <w:rsid w:val="002163B9"/>
    <w:rsid w:val="002174A8"/>
    <w:rsid w:val="00233D25"/>
    <w:rsid w:val="002348E1"/>
    <w:rsid w:val="002373C0"/>
    <w:rsid w:val="0024397D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8717B"/>
    <w:rsid w:val="00296D10"/>
    <w:rsid w:val="002B1854"/>
    <w:rsid w:val="002B51DB"/>
    <w:rsid w:val="002B6C96"/>
    <w:rsid w:val="002B7143"/>
    <w:rsid w:val="002C2470"/>
    <w:rsid w:val="002D2AB5"/>
    <w:rsid w:val="002D6FF8"/>
    <w:rsid w:val="002E1614"/>
    <w:rsid w:val="002E78BA"/>
    <w:rsid w:val="002F284C"/>
    <w:rsid w:val="002F4D46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3AF7"/>
    <w:rsid w:val="003D65DF"/>
    <w:rsid w:val="003E3027"/>
    <w:rsid w:val="003E7A86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7912"/>
    <w:rsid w:val="004F14A4"/>
    <w:rsid w:val="004F1B55"/>
    <w:rsid w:val="004F41C9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1DD2"/>
    <w:rsid w:val="00555EB7"/>
    <w:rsid w:val="00565087"/>
    <w:rsid w:val="00574036"/>
    <w:rsid w:val="00574897"/>
    <w:rsid w:val="00581568"/>
    <w:rsid w:val="005819FE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E13C8"/>
    <w:rsid w:val="005E28B9"/>
    <w:rsid w:val="005E439C"/>
    <w:rsid w:val="005F086B"/>
    <w:rsid w:val="005F3182"/>
    <w:rsid w:val="005F493C"/>
    <w:rsid w:val="005F57D4"/>
    <w:rsid w:val="006064F4"/>
    <w:rsid w:val="00614540"/>
    <w:rsid w:val="00614844"/>
    <w:rsid w:val="006150AA"/>
    <w:rsid w:val="00662576"/>
    <w:rsid w:val="00681B04"/>
    <w:rsid w:val="00684C51"/>
    <w:rsid w:val="00697EB5"/>
    <w:rsid w:val="006A511D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4B6"/>
    <w:rsid w:val="00731EE4"/>
    <w:rsid w:val="00750FF0"/>
    <w:rsid w:val="007515BB"/>
    <w:rsid w:val="00751CCC"/>
    <w:rsid w:val="00751FF4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A6014"/>
    <w:rsid w:val="007B4ADD"/>
    <w:rsid w:val="007D2629"/>
    <w:rsid w:val="007E4B5A"/>
    <w:rsid w:val="007F2EDA"/>
    <w:rsid w:val="007F6B0D"/>
    <w:rsid w:val="00801327"/>
    <w:rsid w:val="00804633"/>
    <w:rsid w:val="00806EA6"/>
    <w:rsid w:val="0081375A"/>
    <w:rsid w:val="00815B5B"/>
    <w:rsid w:val="00820AC7"/>
    <w:rsid w:val="00834B38"/>
    <w:rsid w:val="00835DF4"/>
    <w:rsid w:val="008378F7"/>
    <w:rsid w:val="00843CC3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E541A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13F2"/>
    <w:rsid w:val="009F6E99"/>
    <w:rsid w:val="00A01787"/>
    <w:rsid w:val="00A258F2"/>
    <w:rsid w:val="00A304E0"/>
    <w:rsid w:val="00A30C86"/>
    <w:rsid w:val="00A31820"/>
    <w:rsid w:val="00A35112"/>
    <w:rsid w:val="00A401A5"/>
    <w:rsid w:val="00A433C7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E1D73"/>
    <w:rsid w:val="00AE7262"/>
    <w:rsid w:val="00AF4E88"/>
    <w:rsid w:val="00AF7C8D"/>
    <w:rsid w:val="00B15788"/>
    <w:rsid w:val="00B17955"/>
    <w:rsid w:val="00B17D24"/>
    <w:rsid w:val="00B30F51"/>
    <w:rsid w:val="00B3204F"/>
    <w:rsid w:val="00B54D41"/>
    <w:rsid w:val="00B60B32"/>
    <w:rsid w:val="00B64A91"/>
    <w:rsid w:val="00B722B3"/>
    <w:rsid w:val="00B75CF6"/>
    <w:rsid w:val="00B82266"/>
    <w:rsid w:val="00B85160"/>
    <w:rsid w:val="00B85ECC"/>
    <w:rsid w:val="00B9203B"/>
    <w:rsid w:val="00BB1003"/>
    <w:rsid w:val="00BD5450"/>
    <w:rsid w:val="00BE5542"/>
    <w:rsid w:val="00BE56A5"/>
    <w:rsid w:val="00BE7A1F"/>
    <w:rsid w:val="00BF03FD"/>
    <w:rsid w:val="00BF4C14"/>
    <w:rsid w:val="00C00C2D"/>
    <w:rsid w:val="00C03BBC"/>
    <w:rsid w:val="00C06B98"/>
    <w:rsid w:val="00C12500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2D3A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1DFC"/>
    <w:rsid w:val="00D67826"/>
    <w:rsid w:val="00D728C1"/>
    <w:rsid w:val="00D77353"/>
    <w:rsid w:val="00D86979"/>
    <w:rsid w:val="00D87775"/>
    <w:rsid w:val="00D90620"/>
    <w:rsid w:val="00D90CDA"/>
    <w:rsid w:val="00D92075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C783E"/>
    <w:rsid w:val="00DD0388"/>
    <w:rsid w:val="00DD2E3A"/>
    <w:rsid w:val="00DD7DC3"/>
    <w:rsid w:val="00E02BEB"/>
    <w:rsid w:val="00E02E7A"/>
    <w:rsid w:val="00E04181"/>
    <w:rsid w:val="00E066D8"/>
    <w:rsid w:val="00E31AA3"/>
    <w:rsid w:val="00E33857"/>
    <w:rsid w:val="00E45D77"/>
    <w:rsid w:val="00E57DF8"/>
    <w:rsid w:val="00E67EBA"/>
    <w:rsid w:val="00E70720"/>
    <w:rsid w:val="00E70A95"/>
    <w:rsid w:val="00E73DF4"/>
    <w:rsid w:val="00E74350"/>
    <w:rsid w:val="00E916EA"/>
    <w:rsid w:val="00E91F39"/>
    <w:rsid w:val="00E92091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1984"/>
    <w:rsid w:val="00EE30AF"/>
    <w:rsid w:val="00EE4CD3"/>
    <w:rsid w:val="00EE7FFE"/>
    <w:rsid w:val="00EF347B"/>
    <w:rsid w:val="00EF70DA"/>
    <w:rsid w:val="00F014C8"/>
    <w:rsid w:val="00F0569E"/>
    <w:rsid w:val="00F064EF"/>
    <w:rsid w:val="00F10029"/>
    <w:rsid w:val="00F10757"/>
    <w:rsid w:val="00F236AC"/>
    <w:rsid w:val="00F27123"/>
    <w:rsid w:val="00F37A94"/>
    <w:rsid w:val="00F46F5A"/>
    <w:rsid w:val="00F50336"/>
    <w:rsid w:val="00F6069C"/>
    <w:rsid w:val="00F70370"/>
    <w:rsid w:val="00F772A3"/>
    <w:rsid w:val="00F93B25"/>
    <w:rsid w:val="00F946D4"/>
    <w:rsid w:val="00F968D3"/>
    <w:rsid w:val="00FA1DE1"/>
    <w:rsid w:val="00FA384F"/>
    <w:rsid w:val="00FB0A2A"/>
    <w:rsid w:val="00FB3BD6"/>
    <w:rsid w:val="00FB538C"/>
    <w:rsid w:val="00FC0675"/>
    <w:rsid w:val="00FC7B39"/>
    <w:rsid w:val="00FD13A3"/>
    <w:rsid w:val="00FD75A8"/>
    <w:rsid w:val="00FD7BF3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381</TotalTime>
  <Pages>3</Pages>
  <Words>401</Words>
  <Characters>2162</Characters>
  <Application>Microsoft Office Word</Application>
  <DocSecurity>0</DocSecurity>
  <Lines>2162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Broomé</cp:lastModifiedBy>
  <cp:revision>77</cp:revision>
  <cp:lastPrinted>2026-08-11T10:19:00Z</cp:lastPrinted>
  <dcterms:created xsi:type="dcterms:W3CDTF">2023-07-27T13:26:00Z</dcterms:created>
  <dcterms:modified xsi:type="dcterms:W3CDTF">2026-08-13T09:11:00Z</dcterms:modified>
</cp:coreProperties>
</file>