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E5C418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B2EE0">
              <w:rPr>
                <w:b/>
                <w:lang w:eastAsia="en-US"/>
              </w:rPr>
              <w:t>2</w:t>
            </w:r>
            <w:r w:rsidR="00B57F37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FE488E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4-01-</w:t>
            </w:r>
            <w:r w:rsidR="00B57F37">
              <w:rPr>
                <w:lang w:eastAsia="en-US"/>
              </w:rPr>
              <w:t>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5524673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B57F37">
              <w:rPr>
                <w:lang w:eastAsia="en-US"/>
              </w:rPr>
              <w:t>09.55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F265376" w:rsidR="00DD00D6" w:rsidRDefault="00DD00D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0FC43C5E" w:rsidR="006003EA" w:rsidRPr="00812C88" w:rsidRDefault="00B57F37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7B029445" w14:textId="7EB54653" w:rsidR="00F11A92" w:rsidRPr="00812C88" w:rsidRDefault="00B57F37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Jessika Roswall 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samt medarbetare från Statsrådsberedningen, informerade och samrådde inför möte i rådet den </w:t>
            </w:r>
            <w:r w:rsidR="00812C88" w:rsidRPr="00812C88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januari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F65F635" w:rsidR="006003EA" w:rsidRPr="00812C88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5A3329C" w14:textId="1B1A64BA" w:rsidR="002B31C0" w:rsidRPr="00812C88" w:rsidRDefault="002B31C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AC7281" w14:textId="2EC643E0" w:rsid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</w:t>
            </w:r>
            <w:r w:rsidR="00B57F37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december 2023</w:t>
            </w:r>
          </w:p>
          <w:p w14:paraId="0726A3CC" w14:textId="70667E28" w:rsidR="00B57F37" w:rsidRDefault="00B57F37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36C759" w14:textId="7F7AA902" w:rsidR="00422B56" w:rsidRPr="00422B56" w:rsidRDefault="00422B56" w:rsidP="00422B5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>Lagstiftningspaketet för försvar av demokratin i EU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4532584" w14:textId="77777777" w:rsidR="00422B56" w:rsidRDefault="00422B56" w:rsidP="00422B5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C09A95A" w14:textId="5FBB9E6F" w:rsidR="00422B56" w:rsidRPr="00422B56" w:rsidRDefault="00422B56" w:rsidP="00422B5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Det belgiska ordförandeskapets prioriteringar 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S-ledamöterna anmälde avvikande ståndpunkt.</w:t>
            </w:r>
          </w:p>
          <w:p w14:paraId="2769F89C" w14:textId="77777777" w:rsidR="00422B56" w:rsidRDefault="00422B56" w:rsidP="00422B5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7F1AB5" w14:textId="069FDA54" w:rsidR="00422B56" w:rsidRPr="00422B56" w:rsidRDefault="00422B56" w:rsidP="00422B5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årliga rättsstatsdialogen: </w:t>
            </w:r>
            <w:proofErr w:type="spellStart"/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diskussioner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0D72726" w14:textId="7B819D5E" w:rsidR="00422B56" w:rsidRPr="00422B56" w:rsidRDefault="00422B56" w:rsidP="00422B5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</w:t>
            </w:r>
          </w:p>
          <w:p w14:paraId="166A4EA9" w14:textId="531D965D" w:rsidR="00B57F37" w:rsidRDefault="00422B56" w:rsidP="00422B5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22B56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0C3B814" w14:textId="79499CC5" w:rsidR="00D36977" w:rsidRPr="00812C88" w:rsidRDefault="00422B56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0F57E4">
              <w:rPr>
                <w:rFonts w:eastAsiaTheme="minorHAnsi"/>
                <w:color w:val="000000"/>
                <w:lang w:eastAsia="en-US"/>
              </w:rPr>
              <w:t xml:space="preserve">Slovenien </w:t>
            </w:r>
            <w:proofErr w:type="spellStart"/>
            <w:r w:rsidR="000F57E4">
              <w:rPr>
                <w:rFonts w:eastAsiaTheme="minorHAnsi"/>
                <w:color w:val="000000"/>
                <w:lang w:eastAsia="en-US"/>
              </w:rPr>
              <w:t>ochTyskland</w:t>
            </w:r>
            <w:proofErr w:type="spellEnd"/>
            <w:r w:rsidR="000F57E4">
              <w:rPr>
                <w:rFonts w:eastAsiaTheme="minorHAnsi"/>
                <w:color w:val="000000"/>
                <w:lang w:eastAsia="en-US"/>
              </w:rPr>
              <w:t xml:space="preserve"> väntas lyfta fråga rörande anslutningsförhand</w:t>
            </w:r>
            <w:r w:rsidR="000F57E4">
              <w:rPr>
                <w:rFonts w:eastAsiaTheme="minorHAnsi"/>
                <w:color w:val="000000"/>
                <w:lang w:eastAsia="en-US"/>
              </w:rPr>
              <w:t>-</w:t>
            </w:r>
            <w:proofErr w:type="spellStart"/>
            <w:r w:rsidR="000F57E4">
              <w:rPr>
                <w:rFonts w:eastAsiaTheme="minorHAnsi"/>
                <w:color w:val="000000"/>
                <w:lang w:eastAsia="en-US"/>
              </w:rPr>
              <w:t>lingar</w:t>
            </w:r>
            <w:proofErr w:type="spellEnd"/>
            <w:r w:rsidR="000F57E4">
              <w:rPr>
                <w:rFonts w:eastAsiaTheme="minorHAnsi"/>
                <w:color w:val="000000"/>
                <w:lang w:eastAsia="en-US"/>
              </w:rPr>
              <w:t xml:space="preserve"> och beslut med kvalificerad majoritet</w:t>
            </w:r>
            <w:r w:rsidR="000F57E4">
              <w:rPr>
                <w:rFonts w:eastAsiaTheme="minorHAnsi"/>
                <w:color w:val="000000"/>
                <w:lang w:eastAsia="en-US"/>
              </w:rPr>
              <w:br/>
              <w:t>- Informell lunchdiskussion om medlemsstaternas förberedelser inför valet till Europaparlamentet</w:t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C8D5D1B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57F37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71D6168E" w14:textId="136EFFC1" w:rsidR="00C64C08" w:rsidRPr="002B31C0" w:rsidRDefault="00A518E6" w:rsidP="00C64C0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2C7B5399" w14:textId="36F172CA" w:rsidR="00A518E6" w:rsidRPr="00A518E6" w:rsidRDefault="00B57F37" w:rsidP="00A518E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sammanträdet den 12 januari och p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rotokoll </w:t>
            </w:r>
            <w:r w:rsidR="00A518E6" w:rsidRPr="00A518E6">
              <w:rPr>
                <w:rFonts w:eastAsiaTheme="minorHAnsi"/>
                <w:color w:val="000000"/>
                <w:lang w:eastAsia="en-US"/>
              </w:rPr>
              <w:t xml:space="preserve">från sammanträdet den </w:t>
            </w:r>
            <w:r w:rsidR="00D36977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januari</w:t>
            </w:r>
            <w:r w:rsidR="00A518E6"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6977">
              <w:rPr>
                <w:rFonts w:eastAsiaTheme="minorHAnsi"/>
                <w:color w:val="000000"/>
                <w:lang w:eastAsia="en-US"/>
              </w:rPr>
              <w:t>202</w:t>
            </w:r>
            <w:r w:rsidR="00FF544C">
              <w:rPr>
                <w:rFonts w:eastAsiaTheme="minorHAnsi"/>
                <w:color w:val="000000"/>
                <w:lang w:eastAsia="en-US"/>
              </w:rPr>
              <w:t>4.</w:t>
            </w:r>
          </w:p>
          <w:p w14:paraId="1242E1FC" w14:textId="77777777" w:rsidR="00A518E6" w:rsidRPr="00A518E6" w:rsidRDefault="00A518E6" w:rsidP="00A518E6">
            <w:pPr>
              <w:rPr>
                <w:rFonts w:eastAsiaTheme="minorHAnsi"/>
                <w:color w:val="000000"/>
                <w:lang w:eastAsia="en-US"/>
              </w:rPr>
            </w:pPr>
          </w:p>
          <w:p w14:paraId="43CD04AF" w14:textId="522D4BDA" w:rsidR="00F11A92" w:rsidRDefault="00A518E6" w:rsidP="00A518E6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D36977">
              <w:rPr>
                <w:rFonts w:eastAsiaTheme="minorHAnsi"/>
                <w:color w:val="000000"/>
                <w:lang w:eastAsia="en-US"/>
              </w:rPr>
              <w:t>1</w:t>
            </w:r>
            <w:r w:rsidR="00B57F37">
              <w:rPr>
                <w:rFonts w:eastAsiaTheme="minorHAnsi"/>
                <w:color w:val="000000"/>
                <w:lang w:eastAsia="en-US"/>
              </w:rPr>
              <w:t>9</w:t>
            </w:r>
            <w:r w:rsidR="00FF544C">
              <w:rPr>
                <w:rFonts w:eastAsiaTheme="minorHAnsi"/>
                <w:color w:val="000000"/>
                <w:lang w:eastAsia="en-US"/>
              </w:rPr>
              <w:t xml:space="preserve"> januari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FF544C">
              <w:rPr>
                <w:rFonts w:eastAsiaTheme="minorHAnsi"/>
                <w:color w:val="000000"/>
                <w:lang w:eastAsia="en-US"/>
              </w:rPr>
              <w:t>4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(återfinns i bilaga 2)</w:t>
            </w:r>
          </w:p>
          <w:p w14:paraId="388F2BBF" w14:textId="3DFDDAE1" w:rsidR="00043BB5" w:rsidRPr="00286E0A" w:rsidRDefault="00043BB5" w:rsidP="00A518E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E8E41ED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B57F37">
        <w:rPr>
          <w:b/>
          <w:snapToGrid w:val="0"/>
          <w:lang w:eastAsia="en-US"/>
        </w:rPr>
        <w:t>16</w:t>
      </w:r>
      <w:r w:rsidR="00FF544C">
        <w:rPr>
          <w:b/>
          <w:snapToGrid w:val="0"/>
          <w:lang w:eastAsia="en-US"/>
        </w:rPr>
        <w:t xml:space="preserve"> </w:t>
      </w:r>
      <w:r w:rsidR="00B57F37">
        <w:rPr>
          <w:b/>
          <w:snapToGrid w:val="0"/>
          <w:lang w:eastAsia="en-US"/>
        </w:rPr>
        <w:t>febru</w:t>
      </w:r>
      <w:r w:rsidR="00FF544C">
        <w:rPr>
          <w:b/>
          <w:snapToGrid w:val="0"/>
          <w:lang w:eastAsia="en-US"/>
        </w:rPr>
        <w:t>ari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3989803F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B57F37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7096800B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="00B57F37">
              <w:rPr>
                <w:b/>
                <w:color w:val="000000"/>
                <w:lang w:val="en-GB" w:eastAsia="en-US"/>
              </w:rPr>
              <w:t>3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24B7FD9C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B57F37">
              <w:rPr>
                <w:b/>
                <w:color w:val="000000"/>
                <w:szCs w:val="22"/>
                <w:lang w:val="en-GB" w:eastAsia="en-US"/>
              </w:rPr>
              <w:t>–2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1007CCC5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664A94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4189110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317FFD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25E2A35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0CB78A8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3185FAB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4EBE5192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4B3A5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7BF0E3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764C2C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6344358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027DBAD7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63634BBE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52B482C6" w:rsidR="00FF544C" w:rsidRPr="00E357E9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E357E9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4AC57B64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77777777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79BB897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51B89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B71BBD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5C85AC2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0540BD78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0F29E9C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68EAF860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55F92A3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735DB048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078B2C02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2D5540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77EB8224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5D0648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DB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0123EF5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5528432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5AA0BE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04A5ED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263ABCA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6C8559B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63C4D082" w:rsidR="00FF544C" w:rsidRPr="00DE5153" w:rsidRDefault="00B57F3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452B391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2D0349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6E71C6DE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187FA1F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107FF13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7374366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21754C14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 w:rsidRPr="00E357E9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4C58BCF4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234FBDA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0355AFE4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3B9AF682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40FF0">
        <w:rPr>
          <w:b/>
          <w:color w:val="000000"/>
          <w:lang w:eastAsia="en-US"/>
        </w:rPr>
        <w:t>2</w:t>
      </w:r>
      <w:r w:rsidR="00B57F37">
        <w:rPr>
          <w:b/>
          <w:color w:val="000000"/>
          <w:lang w:eastAsia="en-US"/>
        </w:rPr>
        <w:t>3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6424DAD1" w14:textId="74CBCD92" w:rsidR="00E357E9" w:rsidRDefault="00E357E9" w:rsidP="00BC13ED">
      <w:pPr>
        <w:rPr>
          <w:b/>
          <w:bCs/>
        </w:rPr>
      </w:pPr>
    </w:p>
    <w:p w14:paraId="499A414A" w14:textId="3DC79969" w:rsidR="00E357E9" w:rsidRDefault="00E357E9" w:rsidP="00BC13ED">
      <w:pPr>
        <w:rPr>
          <w:b/>
          <w:bCs/>
        </w:rPr>
      </w:pPr>
    </w:p>
    <w:p w14:paraId="29DC4F9B" w14:textId="77777777" w:rsidR="00422B56" w:rsidRDefault="00422B56" w:rsidP="00BC13ED">
      <w:pPr>
        <w:rPr>
          <w:b/>
          <w:bCs/>
        </w:rPr>
      </w:pPr>
    </w:p>
    <w:p w14:paraId="5BCA9434" w14:textId="62FC8057" w:rsidR="00422B56" w:rsidRDefault="00422B56" w:rsidP="00422B56">
      <w:pPr>
        <w:rPr>
          <w:b/>
          <w:bCs/>
        </w:rPr>
      </w:pPr>
      <w:r>
        <w:rPr>
          <w:b/>
          <w:bCs/>
        </w:rPr>
        <w:br/>
      </w:r>
    </w:p>
    <w:p w14:paraId="05A46882" w14:textId="77777777" w:rsidR="00422B56" w:rsidRDefault="00422B56" w:rsidP="00422B56">
      <w:pPr>
        <w:rPr>
          <w:b/>
          <w:bCs/>
        </w:rPr>
      </w:pPr>
    </w:p>
    <w:p w14:paraId="0F49FFFF" w14:textId="7A1D49B4" w:rsidR="00422B56" w:rsidRDefault="00422B56" w:rsidP="00422B56">
      <w:pPr>
        <w:rPr>
          <w:b/>
          <w:bCs/>
        </w:rPr>
      </w:pPr>
      <w:r>
        <w:rPr>
          <w:b/>
          <w:bCs/>
        </w:rPr>
        <w:t>Skriftligt samråd med EU-nämnden avseende troliga A-punkter v. 4</w:t>
      </w:r>
    </w:p>
    <w:p w14:paraId="6EB17B88" w14:textId="77777777" w:rsidR="00422B56" w:rsidRDefault="00422B56" w:rsidP="00422B56">
      <w:r>
        <w:t xml:space="preserve">Samrådet avslutades den 26 januari 2024. Det fanns stöd för regeringens ståndpunkt. </w:t>
      </w:r>
    </w:p>
    <w:p w14:paraId="1E34DF83" w14:textId="27010F37" w:rsidR="00422B56" w:rsidRDefault="00422B56" w:rsidP="00422B56">
      <w:pPr>
        <w:rPr>
          <w:sz w:val="22"/>
          <w:szCs w:val="22"/>
        </w:rPr>
      </w:pPr>
      <w:r>
        <w:t>Ingen avvikande ståndpunkt har anmälts.</w:t>
      </w:r>
    </w:p>
    <w:p w14:paraId="325E54B5" w14:textId="77777777" w:rsidR="00422B56" w:rsidRDefault="00422B56" w:rsidP="00422B56">
      <w:pPr>
        <w:rPr>
          <w:b/>
          <w:bCs/>
        </w:rPr>
      </w:pPr>
    </w:p>
    <w:p w14:paraId="24EE9907" w14:textId="77777777" w:rsidR="00422B56" w:rsidRDefault="00422B56" w:rsidP="00422B56">
      <w:pPr>
        <w:rPr>
          <w:b/>
          <w:bCs/>
        </w:rPr>
      </w:pPr>
    </w:p>
    <w:p w14:paraId="70716EA4" w14:textId="5C40682E" w:rsidR="00422B56" w:rsidRDefault="00422B56" w:rsidP="00422B56">
      <w:pPr>
        <w:rPr>
          <w:b/>
          <w:bCs/>
        </w:rPr>
      </w:pPr>
      <w:r>
        <w:rPr>
          <w:b/>
          <w:bCs/>
        </w:rPr>
        <w:t>Skriftligt samråd med EU-nämnden avseende rättsliga/inrikesfrågor</w:t>
      </w:r>
      <w:r>
        <w:rPr>
          <w:b/>
          <w:bCs/>
        </w:rPr>
        <w:br/>
      </w:r>
      <w:r w:rsidRPr="00422B56">
        <w:t xml:space="preserve">Internationellt samarbete mot </w:t>
      </w:r>
      <w:proofErr w:type="spellStart"/>
      <w:r w:rsidRPr="00422B56">
        <w:t>ransomware</w:t>
      </w:r>
      <w:proofErr w:type="spellEnd"/>
      <w:r>
        <w:t>.</w:t>
      </w:r>
    </w:p>
    <w:p w14:paraId="04AC90F4" w14:textId="77777777" w:rsidR="00422B56" w:rsidRDefault="00422B56" w:rsidP="00BC13ED">
      <w:r>
        <w:t xml:space="preserve">Samrådet avslutades den 24 januari 2024. Det fanns stöd för regeringens ståndpunkt. </w:t>
      </w:r>
    </w:p>
    <w:p w14:paraId="34AD3D19" w14:textId="0BD473B5" w:rsidR="00422B56" w:rsidRDefault="00422B56" w:rsidP="00BC13ED">
      <w:r>
        <w:t>Ingen avvikande ståndpunkt har anmälts.</w:t>
      </w:r>
    </w:p>
    <w:p w14:paraId="7067A205" w14:textId="77777777" w:rsidR="001258FE" w:rsidRDefault="001258FE" w:rsidP="00BC13ED">
      <w:pPr>
        <w:rPr>
          <w:b/>
          <w:bCs/>
        </w:rPr>
      </w:pPr>
    </w:p>
    <w:p w14:paraId="2063BDDA" w14:textId="77777777" w:rsidR="00422B56" w:rsidRDefault="00422B56" w:rsidP="00BC13ED">
      <w:pPr>
        <w:rPr>
          <w:b/>
          <w:bCs/>
        </w:rPr>
      </w:pPr>
    </w:p>
    <w:p w14:paraId="424B69D6" w14:textId="53BBB2F0" w:rsidR="00422B56" w:rsidRDefault="00422B56" w:rsidP="00BC13ED">
      <w:pPr>
        <w:rPr>
          <w:b/>
          <w:bCs/>
        </w:rPr>
      </w:pPr>
      <w:r>
        <w:rPr>
          <w:b/>
          <w:bCs/>
        </w:rPr>
        <w:t>Skriftligt samråd med EU-nämnden avseende utrikesfrågor</w:t>
      </w:r>
    </w:p>
    <w:p w14:paraId="7B81421A" w14:textId="7459E202" w:rsidR="00422B56" w:rsidRDefault="00422B56" w:rsidP="00422B56"/>
    <w:p w14:paraId="546001A3" w14:textId="77777777" w:rsidR="00422B56" w:rsidRDefault="00422B56" w:rsidP="00422B56">
      <w:pPr>
        <w:pStyle w:val="Liststycke"/>
        <w:widowControl/>
        <w:numPr>
          <w:ilvl w:val="0"/>
          <w:numId w:val="10"/>
        </w:numPr>
        <w:contextualSpacing w:val="0"/>
        <w:rPr>
          <w:sz w:val="22"/>
          <w:szCs w:val="22"/>
        </w:rPr>
      </w:pPr>
      <w:r>
        <w:t>Antagande av rådsbeslut och genomförandeförordning om ändring av rådets beslut om restriktiva åtgärder mot allvarliga kränkningar av och brott mot de mänskliga rättigheterna.</w:t>
      </w:r>
    </w:p>
    <w:p w14:paraId="022BAA0D" w14:textId="77777777" w:rsidR="00422B56" w:rsidRDefault="00422B56" w:rsidP="00422B56">
      <w:pPr>
        <w:pStyle w:val="Liststycke"/>
        <w:widowControl/>
        <w:numPr>
          <w:ilvl w:val="0"/>
          <w:numId w:val="10"/>
        </w:numPr>
        <w:contextualSpacing w:val="0"/>
      </w:pPr>
      <w:r>
        <w:t>Antagande av rådsbeslut och genomförandeförordning om ändring av rådets beslut om restriktiva åtgärder mot vissa personer och enheter med tanke på situationen i Tunisien.</w:t>
      </w:r>
    </w:p>
    <w:p w14:paraId="60277469" w14:textId="75605092" w:rsidR="00422B56" w:rsidRDefault="00422B56" w:rsidP="00422B56">
      <w:pPr>
        <w:pStyle w:val="Liststycke"/>
        <w:widowControl/>
        <w:numPr>
          <w:ilvl w:val="0"/>
          <w:numId w:val="10"/>
        </w:numPr>
        <w:contextualSpacing w:val="0"/>
      </w:pPr>
      <w:r>
        <w:t>Antagande av rådsbeslut om ändring av rådets beslut om restriktiva åtgärder med hänsyn till Rysslands åtgärder som destabiliserar situationen i Ukraina.</w:t>
      </w:r>
    </w:p>
    <w:p w14:paraId="0AFFE987" w14:textId="2D0C49AD" w:rsidR="00422B56" w:rsidRDefault="00422B56" w:rsidP="00422B56">
      <w:pPr>
        <w:widowControl/>
        <w:ind w:left="360"/>
      </w:pPr>
      <w:r>
        <w:t>Samrådet avslutades den 24 januari 2024. Det fanns stöd för regeringens ståndpunkt.</w:t>
      </w:r>
      <w:r>
        <w:br/>
      </w:r>
      <w:proofErr w:type="gramStart"/>
      <w:r w:rsidRPr="00E357E9">
        <w:t>Ingen avvikande ståndpunkter</w:t>
      </w:r>
      <w:proofErr w:type="gramEnd"/>
      <w:r w:rsidRPr="00E357E9">
        <w:t xml:space="preserve"> har anmälts.</w:t>
      </w:r>
      <w:r w:rsidRPr="00E357E9">
        <w:rPr>
          <w:b/>
          <w:bCs/>
        </w:rPr>
        <w:t xml:space="preserve">  </w:t>
      </w:r>
    </w:p>
    <w:p w14:paraId="4AD76C12" w14:textId="0836F29C" w:rsidR="00422B56" w:rsidRDefault="00422B56" w:rsidP="00BC13ED">
      <w:pPr>
        <w:rPr>
          <w:b/>
          <w:bCs/>
        </w:rPr>
      </w:pPr>
    </w:p>
    <w:p w14:paraId="3F060C03" w14:textId="6607A88B" w:rsidR="00422B56" w:rsidRDefault="00422B56" w:rsidP="00BC13ED">
      <w:pPr>
        <w:rPr>
          <w:b/>
          <w:bCs/>
        </w:rPr>
      </w:pPr>
    </w:p>
    <w:p w14:paraId="4ED9C8C4" w14:textId="13F7F31A" w:rsidR="00422B56" w:rsidRDefault="00422B56" w:rsidP="00BC13ED">
      <w:pPr>
        <w:rPr>
          <w:b/>
          <w:bCs/>
        </w:rPr>
      </w:pPr>
    </w:p>
    <w:p w14:paraId="2A35F581" w14:textId="77777777" w:rsidR="00422B56" w:rsidRDefault="00422B56" w:rsidP="00BC13ED">
      <w:pPr>
        <w:rPr>
          <w:b/>
          <w:bCs/>
        </w:rPr>
      </w:pPr>
    </w:p>
    <w:p w14:paraId="37C30246" w14:textId="77777777" w:rsidR="00422B56" w:rsidRDefault="00422B56" w:rsidP="00BC13ED">
      <w:pPr>
        <w:rPr>
          <w:b/>
          <w:bCs/>
        </w:rPr>
      </w:pPr>
    </w:p>
    <w:p w14:paraId="26BC4521" w14:textId="77777777" w:rsidR="00422B56" w:rsidRDefault="00422B56" w:rsidP="00BC13ED">
      <w:pPr>
        <w:rPr>
          <w:b/>
          <w:bCs/>
        </w:rPr>
      </w:pPr>
    </w:p>
    <w:p w14:paraId="773831D1" w14:textId="77777777" w:rsidR="00422B56" w:rsidRDefault="00422B56" w:rsidP="00BC13ED">
      <w:pPr>
        <w:rPr>
          <w:b/>
          <w:bCs/>
        </w:rPr>
      </w:pPr>
    </w:p>
    <w:p w14:paraId="32168405" w14:textId="77777777" w:rsidR="00422B56" w:rsidRDefault="00422B56" w:rsidP="00BC13ED">
      <w:pPr>
        <w:rPr>
          <w:b/>
          <w:bCs/>
        </w:rPr>
      </w:pPr>
    </w:p>
    <w:p w14:paraId="5F538137" w14:textId="77777777" w:rsidR="00422B56" w:rsidRDefault="00422B56" w:rsidP="00BC13ED">
      <w:pPr>
        <w:rPr>
          <w:b/>
          <w:bCs/>
        </w:rPr>
      </w:pPr>
    </w:p>
    <w:sectPr w:rsidR="00422B56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06913"/>
    <w:multiLevelType w:val="hybridMultilevel"/>
    <w:tmpl w:val="8EDADD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7E4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8FE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2B56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39C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57F3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267</TotalTime>
  <Pages>6</Pages>
  <Words>931</Words>
  <Characters>5373</Characters>
  <Application>Microsoft Office Word</Application>
  <DocSecurity>0</DocSecurity>
  <Lines>1343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2023-12-19T08:01:00Z</cp:lastPrinted>
  <dcterms:created xsi:type="dcterms:W3CDTF">2024-01-31T07:29:00Z</dcterms:created>
  <dcterms:modified xsi:type="dcterms:W3CDTF">2024-02-02T09:58:00Z</dcterms:modified>
</cp:coreProperties>
</file>