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74769D3A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275E80">
              <w:rPr>
                <w:b/>
              </w:rPr>
              <w:t>2</w:t>
            </w:r>
            <w:r w:rsidR="008525D5">
              <w:rPr>
                <w:b/>
              </w:rPr>
              <w:t>6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077289ED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36472B">
              <w:t>03</w:t>
            </w:r>
            <w:r w:rsidR="00666516" w:rsidRPr="008C71F4">
              <w:t>-</w:t>
            </w:r>
            <w:r w:rsidR="008525D5">
              <w:t>27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6AAFBE8F" w:rsidR="00D12EAD" w:rsidRPr="00E03ADD" w:rsidRDefault="008525D5" w:rsidP="0096348C">
            <w:r w:rsidRPr="00E03ADD">
              <w:t>09</w:t>
            </w:r>
            <w:r w:rsidR="007A17C6" w:rsidRPr="00E03ADD">
              <w:t>.</w:t>
            </w:r>
            <w:r w:rsidR="0036472B" w:rsidRPr="00E03ADD">
              <w:t>0</w:t>
            </w:r>
            <w:r w:rsidR="0091289F" w:rsidRPr="00E03ADD">
              <w:t>0</w:t>
            </w:r>
            <w:r w:rsidR="00A874C8" w:rsidRPr="00E03ADD">
              <w:t xml:space="preserve"> –</w:t>
            </w:r>
            <w:r w:rsidR="00037C4E" w:rsidRPr="00E03ADD">
              <w:t xml:space="preserve"> </w:t>
            </w:r>
            <w:r w:rsidR="00E03ADD" w:rsidRPr="00E03ADD">
              <w:t>09</w:t>
            </w:r>
            <w:r w:rsidR="00272F0A" w:rsidRPr="00E03ADD">
              <w:t>.</w:t>
            </w:r>
            <w:r w:rsidR="00E03ADD" w:rsidRPr="00E03ADD">
              <w:t>03</w:t>
            </w:r>
            <w:r w:rsidR="00B245AD">
              <w:t xml:space="preserve">, </w:t>
            </w:r>
            <w:r w:rsidR="00E03ADD" w:rsidRPr="00E03ADD">
              <w:t>09.15</w:t>
            </w:r>
            <w:r w:rsidR="00B245AD">
              <w:t xml:space="preserve"> </w:t>
            </w:r>
            <w:r w:rsidR="00E03ADD" w:rsidRPr="00E03ADD">
              <w:t>–</w:t>
            </w:r>
            <w:r w:rsidR="00B245AD">
              <w:t xml:space="preserve"> </w:t>
            </w:r>
            <w:r w:rsidR="00E03ADD" w:rsidRPr="00E03ADD">
              <w:t>10.18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7668F" w:rsidRPr="008C71F4" w14:paraId="2B8638E1" w14:textId="77777777" w:rsidTr="00B7668F">
        <w:tc>
          <w:tcPr>
            <w:tcW w:w="567" w:type="dxa"/>
          </w:tcPr>
          <w:p w14:paraId="737DB981" w14:textId="77777777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3BE9E159" w14:textId="77777777" w:rsidR="0036472B" w:rsidRDefault="0036472B" w:rsidP="0036472B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Justering av protokoll</w:t>
            </w:r>
          </w:p>
          <w:p w14:paraId="6ADA6EA5" w14:textId="422E4D39" w:rsidR="00B7668F" w:rsidRDefault="0036472B" w:rsidP="0036472B">
            <w:pPr>
              <w:tabs>
                <w:tab w:val="left" w:pos="1701"/>
              </w:tabs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 w:rsidR="004E32CA">
              <w:rPr>
                <w:bCs/>
                <w:snapToGrid w:val="0"/>
              </w:rPr>
              <w:t>2</w:t>
            </w:r>
            <w:r w:rsidR="008525D5">
              <w:rPr>
                <w:bCs/>
                <w:snapToGrid w:val="0"/>
              </w:rPr>
              <w:t>5</w:t>
            </w:r>
            <w:r>
              <w:rPr>
                <w:bCs/>
              </w:rPr>
              <w:t>.</w:t>
            </w:r>
          </w:p>
          <w:p w14:paraId="460E3EA6" w14:textId="2F264965" w:rsidR="0036472B" w:rsidRPr="0036472B" w:rsidRDefault="0036472B" w:rsidP="0036472B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B7668F" w:rsidRPr="008C71F4" w14:paraId="77D73EE6" w14:textId="77777777" w:rsidTr="00B7668F">
        <w:tc>
          <w:tcPr>
            <w:tcW w:w="567" w:type="dxa"/>
          </w:tcPr>
          <w:p w14:paraId="4F2A0947" w14:textId="4B0F77C2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8525D5">
              <w:rPr>
                <w:b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1AB2D6A4" w14:textId="09B596D0" w:rsidR="00B7668F" w:rsidRDefault="00FD65D3" w:rsidP="00B7668F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Skatteförfarande, folkbokföring och tull</w:t>
            </w:r>
            <w:r w:rsidR="0036472B">
              <w:rPr>
                <w:b/>
                <w:bCs/>
                <w:szCs w:val="23"/>
              </w:rPr>
              <w:t xml:space="preserve"> (SkU</w:t>
            </w:r>
            <w:r w:rsidR="004E32CA">
              <w:rPr>
                <w:b/>
                <w:bCs/>
                <w:szCs w:val="23"/>
              </w:rPr>
              <w:t>12</w:t>
            </w:r>
            <w:r w:rsidR="0036472B">
              <w:rPr>
                <w:b/>
                <w:bCs/>
                <w:szCs w:val="23"/>
              </w:rPr>
              <w:t>)</w:t>
            </w:r>
          </w:p>
          <w:p w14:paraId="3B8E8A13" w14:textId="62CFCB5E" w:rsidR="0036472B" w:rsidRDefault="0036472B" w:rsidP="0036472B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 w:rsidR="004E32CA">
              <w:rPr>
                <w:bCs/>
                <w:snapToGrid w:val="0"/>
              </w:rPr>
              <w:t>fortsatte</w:t>
            </w:r>
            <w:r>
              <w:rPr>
                <w:bCs/>
                <w:snapToGrid w:val="0"/>
              </w:rPr>
              <w:t xml:space="preserve"> beredningen av motioner.</w:t>
            </w:r>
          </w:p>
          <w:p w14:paraId="454FB44F" w14:textId="732E6DDB" w:rsidR="00B7668F" w:rsidRDefault="008525D5" w:rsidP="00B7668F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2024/25:SkU12.</w:t>
            </w:r>
          </w:p>
          <w:p w14:paraId="3F160553" w14:textId="4AD71718" w:rsidR="00E03ADD" w:rsidRDefault="00E03ADD" w:rsidP="00B7668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BF46712" w14:textId="77777777" w:rsidR="008525D5" w:rsidRDefault="00E03ADD" w:rsidP="00E03ADD">
            <w:pPr>
              <w:tabs>
                <w:tab w:val="left" w:pos="1701"/>
              </w:tabs>
              <w:spacing w:after="240"/>
            </w:pPr>
            <w:r>
              <w:t>S-, SD-, V-, C- och MP-ledamöterna anmälde reservationer.</w:t>
            </w:r>
          </w:p>
          <w:p w14:paraId="2A2F68E1" w14:textId="41EABCDD" w:rsidR="00B245AD" w:rsidRPr="00E03ADD" w:rsidRDefault="00147ECA" w:rsidP="00E03ADD">
            <w:pPr>
              <w:tabs>
                <w:tab w:val="left" w:pos="1701"/>
              </w:tabs>
              <w:spacing w:after="240"/>
            </w:pPr>
            <w:r>
              <w:t xml:space="preserve">SD-ledamöterna anmälde </w:t>
            </w:r>
            <w:r>
              <w:rPr>
                <w:rFonts w:eastAsia="Times New Roman"/>
              </w:rPr>
              <w:t xml:space="preserve">ett </w:t>
            </w:r>
            <w:r>
              <w:t>särskilt yttrande</w:t>
            </w:r>
            <w:r>
              <w:t>.</w:t>
            </w:r>
          </w:p>
        </w:tc>
      </w:tr>
      <w:tr w:rsidR="00B7668F" w:rsidRPr="008C71F4" w14:paraId="36ED7F73" w14:textId="77777777" w:rsidTr="00B7668F">
        <w:tc>
          <w:tcPr>
            <w:tcW w:w="567" w:type="dxa"/>
          </w:tcPr>
          <w:p w14:paraId="1795027B" w14:textId="57B9A4CF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8525D5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1A3FD30D" w14:textId="12E59F8E" w:rsidR="00B7668F" w:rsidRDefault="0036472B" w:rsidP="0036472B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/>
              </w:rPr>
              <w:t>Godkännanden inom punktskatteområdet vid konkurs (SkU16)</w:t>
            </w:r>
          </w:p>
          <w:p w14:paraId="36C80935" w14:textId="7289AB27" w:rsidR="0036472B" w:rsidRDefault="0036472B" w:rsidP="0036472B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 w:rsidR="004E32CA">
              <w:rPr>
                <w:bCs/>
                <w:snapToGrid w:val="0"/>
              </w:rPr>
              <w:t>fortsatte</w:t>
            </w:r>
            <w:r>
              <w:rPr>
                <w:bCs/>
                <w:snapToGrid w:val="0"/>
              </w:rPr>
              <w:t xml:space="preserve"> beredningen av </w:t>
            </w:r>
            <w:r w:rsidR="00013514">
              <w:rPr>
                <w:bCs/>
                <w:snapToGrid w:val="0"/>
              </w:rPr>
              <w:t>proposition 2024/25:83</w:t>
            </w:r>
            <w:r w:rsidR="002D0A16">
              <w:rPr>
                <w:bCs/>
                <w:snapToGrid w:val="0"/>
              </w:rPr>
              <w:t>.</w:t>
            </w:r>
          </w:p>
          <w:p w14:paraId="401207ED" w14:textId="573958B4" w:rsidR="00B7668F" w:rsidRDefault="008525D5" w:rsidP="00B7668F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2024/25:SkU16.</w:t>
            </w:r>
          </w:p>
          <w:p w14:paraId="447E28BC" w14:textId="0F80177E" w:rsidR="008525D5" w:rsidRPr="001C6099" w:rsidRDefault="008525D5" w:rsidP="00B7668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B245AD" w:rsidRPr="008C71F4" w14:paraId="44DEB544" w14:textId="77777777" w:rsidTr="00B7668F">
        <w:tc>
          <w:tcPr>
            <w:tcW w:w="567" w:type="dxa"/>
          </w:tcPr>
          <w:p w14:paraId="6805DF44" w14:textId="3505DDBC" w:rsidR="00B245AD" w:rsidRPr="003748F1" w:rsidRDefault="00B245AD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4</w:t>
            </w:r>
          </w:p>
        </w:tc>
        <w:tc>
          <w:tcPr>
            <w:tcW w:w="6946" w:type="dxa"/>
            <w:gridSpan w:val="2"/>
          </w:tcPr>
          <w:p w14:paraId="587F2980" w14:textId="77777777" w:rsidR="00B245AD" w:rsidRDefault="00B245AD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1BA7016C" w14:textId="0022EE61" w:rsidR="00B245AD" w:rsidRPr="00B245AD" w:rsidRDefault="00B245AD" w:rsidP="00B245AD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B245AD">
              <w:rPr>
                <w:bCs/>
              </w:rPr>
              <w:t>Utskottet informerades om att EU-kommissionens analysarbete när det gäller DAC6 inte är färdigt och att det tidigare planerade offentliga sammanträdet därför inte kan genomföras under våren.</w:t>
            </w:r>
          </w:p>
          <w:p w14:paraId="445325D2" w14:textId="52452976" w:rsidR="00B245AD" w:rsidRDefault="00B245AD" w:rsidP="00B245AD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B245AD">
              <w:rPr>
                <w:bCs/>
              </w:rPr>
              <w:t>Efter förslag från en S-ledamot enades utskottet om att bjuda in finansminister Elisabeth Svantesson, Finansdepartementet, till utskottet för att informera om frågan om tonnagebeskattning.</w:t>
            </w:r>
          </w:p>
        </w:tc>
      </w:tr>
      <w:tr w:rsidR="001F7DAA" w:rsidRPr="008C71F4" w14:paraId="1378346F" w14:textId="77777777" w:rsidTr="00B7668F">
        <w:tc>
          <w:tcPr>
            <w:tcW w:w="567" w:type="dxa"/>
          </w:tcPr>
          <w:p w14:paraId="49A05575" w14:textId="2A5C62A3" w:rsidR="001F7DAA" w:rsidRPr="003748F1" w:rsidRDefault="001F7DAA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147ECA">
              <w:rPr>
                <w:b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42037961" w14:textId="453249B1" w:rsidR="004F4677" w:rsidRDefault="008B6454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Forskningsförmiddag</w:t>
            </w:r>
          </w:p>
          <w:p w14:paraId="26FB5853" w14:textId="2A34FBEF" w:rsidR="008525D5" w:rsidRPr="008B6454" w:rsidRDefault="00B245AD" w:rsidP="0036472B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P</w:t>
            </w:r>
            <w:r w:rsidR="008B6454">
              <w:rPr>
                <w:bCs/>
              </w:rPr>
              <w:t xml:space="preserve">rofessor Pernilla Rendahl </w:t>
            </w:r>
            <w:r>
              <w:rPr>
                <w:bCs/>
              </w:rPr>
              <w:t xml:space="preserve">informerade </w:t>
            </w:r>
            <w:r w:rsidR="008B6454">
              <w:rPr>
                <w:bCs/>
              </w:rPr>
              <w:t>om forskningsprojektet Den svenska beredningsprocessen avseende internationell beskattning</w:t>
            </w:r>
            <w:r>
              <w:rPr>
                <w:bCs/>
              </w:rPr>
              <w:t xml:space="preserve"> och svarade på ledamöternas frågor.</w:t>
            </w: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122F687B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147ECA">
              <w:rPr>
                <w:b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06B8A6EF" w14:textId="77777777" w:rsidR="00B7668F" w:rsidRPr="008C71F4" w:rsidRDefault="00B7668F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57799EF" w14:textId="77CE6EB5" w:rsidR="00E03ADD" w:rsidRDefault="00B7668F" w:rsidP="00B7668F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E03ADD">
              <w:rPr>
                <w:snapToGrid w:val="0"/>
              </w:rPr>
              <w:t>tisdagen</w:t>
            </w:r>
            <w:r w:rsidRPr="008C71F4">
              <w:rPr>
                <w:snapToGrid w:val="0"/>
              </w:rPr>
              <w:t xml:space="preserve"> den </w:t>
            </w:r>
            <w:r w:rsidR="008525D5">
              <w:rPr>
                <w:snapToGrid w:val="0"/>
              </w:rPr>
              <w:t>1</w:t>
            </w:r>
            <w:r>
              <w:rPr>
                <w:snapToGrid w:val="0"/>
              </w:rPr>
              <w:t xml:space="preserve"> </w:t>
            </w:r>
            <w:r w:rsidR="008525D5">
              <w:rPr>
                <w:snapToGrid w:val="0"/>
              </w:rPr>
              <w:t>april</w:t>
            </w:r>
            <w:r w:rsidRPr="008C71F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</w:t>
            </w:r>
            <w:r w:rsidRPr="008C71F4">
              <w:rPr>
                <w:snapToGrid w:val="0"/>
              </w:rPr>
              <w:t xml:space="preserve"> kl. </w:t>
            </w:r>
            <w:r w:rsidR="008525D5">
              <w:rPr>
                <w:snapToGrid w:val="0"/>
              </w:rPr>
              <w:t>11</w:t>
            </w:r>
            <w:r w:rsidRPr="00DB6BEB">
              <w:rPr>
                <w:snapToGrid w:val="0"/>
              </w:rPr>
              <w:t>.</w:t>
            </w:r>
            <w:r>
              <w:rPr>
                <w:snapToGrid w:val="0"/>
              </w:rPr>
              <w:t>00</w:t>
            </w:r>
            <w:r w:rsidRPr="00DB6BEB">
              <w:rPr>
                <w:snapToGrid w:val="0"/>
              </w:rPr>
              <w:t>.</w:t>
            </w:r>
          </w:p>
          <w:p w14:paraId="457A1C53" w14:textId="789D7EAE" w:rsidR="00EE3DE0" w:rsidRDefault="00EE3DE0" w:rsidP="00B7668F">
            <w:pPr>
              <w:tabs>
                <w:tab w:val="left" w:pos="1701"/>
              </w:tabs>
              <w:rPr>
                <w:snapToGrid w:val="0"/>
              </w:rPr>
            </w:pPr>
          </w:p>
          <w:p w14:paraId="4D11D3F1" w14:textId="77777777" w:rsidR="00EE3DE0" w:rsidRPr="00EE3DE0" w:rsidRDefault="00EE3DE0" w:rsidP="00B7668F">
            <w:pPr>
              <w:tabs>
                <w:tab w:val="left" w:pos="1701"/>
              </w:tabs>
              <w:rPr>
                <w:snapToGrid w:val="0"/>
              </w:rPr>
            </w:pPr>
          </w:p>
          <w:p w14:paraId="7C02037A" w14:textId="607D13FA" w:rsidR="0036472B" w:rsidRPr="008C71F4" w:rsidRDefault="0036472B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77777777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lastRenderedPageBreak/>
              <w:t>Vid protokollet</w:t>
            </w:r>
          </w:p>
          <w:p w14:paraId="6577B1DC" w14:textId="77777777" w:rsidR="00B7668F" w:rsidRPr="008C71F4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3BEF305F" w14:textId="77777777" w:rsidR="00B7668F" w:rsidRPr="008C71F4" w:rsidRDefault="00B7668F" w:rsidP="00B7668F">
            <w:pPr>
              <w:tabs>
                <w:tab w:val="left" w:pos="1701"/>
              </w:tabs>
            </w:pPr>
          </w:p>
          <w:p w14:paraId="621F721E" w14:textId="77777777" w:rsidR="00B7668F" w:rsidRPr="008C71F4" w:rsidRDefault="00B7668F" w:rsidP="00B7668F">
            <w:pPr>
              <w:tabs>
                <w:tab w:val="left" w:pos="1701"/>
              </w:tabs>
            </w:pPr>
          </w:p>
          <w:p w14:paraId="6B69DF48" w14:textId="6C1C7EDA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8525D5">
              <w:t>1</w:t>
            </w:r>
            <w:r>
              <w:t xml:space="preserve"> </w:t>
            </w:r>
            <w:r w:rsidR="008525D5">
              <w:t>april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304AB77A" w14:textId="77777777" w:rsidR="00F93B25" w:rsidRPr="008C71F4" w:rsidRDefault="00F93B25" w:rsidP="0096348C"/>
    <w:p w14:paraId="3D6D7D87" w14:textId="77777777" w:rsidR="0096348C" w:rsidRPr="008C71F4" w:rsidRDefault="0096348C" w:rsidP="00E647DA">
      <w:pPr>
        <w:tabs>
          <w:tab w:val="left" w:pos="1701"/>
        </w:tabs>
        <w:ind w:left="1304"/>
        <w:rPr>
          <w:snapToGrid w:val="0"/>
        </w:rPr>
      </w:pPr>
    </w:p>
    <w:p w14:paraId="10C59AA9" w14:textId="3E0EDBD8" w:rsidR="00700B35" w:rsidRPr="008C71F4" w:rsidRDefault="007F2539" w:rsidP="0096348C">
      <w:pPr>
        <w:tabs>
          <w:tab w:val="left" w:pos="1701"/>
        </w:tabs>
      </w:pPr>
      <w:bookmarkStart w:id="2" w:name="_Hlk127252390"/>
      <w:r>
        <w:br w:type="textWrapping" w:clear="all"/>
      </w:r>
    </w:p>
    <w:p w14:paraId="2903CF47" w14:textId="77777777" w:rsidR="00700B35" w:rsidRPr="008C71F4" w:rsidRDefault="00700B35">
      <w:pPr>
        <w:widowControl/>
      </w:pPr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20A99BDD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9F3D13">
              <w:rPr>
                <w:b/>
              </w:rPr>
              <w:t>2</w:t>
            </w:r>
            <w:r w:rsidR="008525D5">
              <w:rPr>
                <w:b/>
              </w:rPr>
              <w:t>6</w:t>
            </w:r>
          </w:p>
        </w:tc>
      </w:tr>
      <w:tr w:rsidR="008C71F4" w:rsidRPr="008C71F4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42C565A6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 xml:space="preserve">§ </w:t>
            </w:r>
            <w:r w:rsidR="002A009E" w:rsidRPr="008C71F4">
              <w:rPr>
                <w:sz w:val="22"/>
              </w:rPr>
              <w:t>1</w:t>
            </w:r>
            <w:r w:rsidR="002A009E">
              <w:rPr>
                <w:sz w:val="22"/>
              </w:rPr>
              <w:t>–</w:t>
            </w:r>
            <w:r w:rsidR="00EE3DE0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1737C1DD" w:rsidR="00700B35" w:rsidRPr="008C71F4" w:rsidRDefault="00E03AD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EE3DE0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E03ADD" w:rsidRPr="008C71F4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324BBE46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521B80F2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FD65D3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de-DE"/>
              </w:rPr>
            </w:pPr>
            <w:r w:rsidRPr="002E7A1E">
              <w:rPr>
                <w:sz w:val="23"/>
                <w:szCs w:val="23"/>
                <w:lang w:val="en-US"/>
              </w:rPr>
              <w:t>Eric Westroth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1ECF4631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042E9DAF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E03ADD" w:rsidRPr="008C71F4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10C49993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0B63E6EB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614452B9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129E7C85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15267780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51BC82A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7FC31960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5DAE8E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7AB17AB2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A2579C6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11BE6A9B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Markus Wiechel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510C6D03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A676DEB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19EEDEBE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3ABD800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7BE3DF3C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12E4E030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6FF7F42F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3CCC3F0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165FA4CA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570777A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6E419AA5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5485B082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Jimmy Ståhl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65D68DCC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7D1549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730AADA3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24A6741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Anders Ekegren</w:t>
            </w:r>
            <w:r w:rsidRPr="002E7A1E">
              <w:rPr>
                <w:sz w:val="23"/>
                <w:szCs w:val="23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7BB440F2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20BFF39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4D2C7222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7EF0B6E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Blåvitt Elofsson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3D2363AF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73A5ADF5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11B4088B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360F7B8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42B8796A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0B02B6B3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27D7402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7CE4E90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E03ADD" w:rsidRPr="008C71F4" w:rsidRDefault="00E03ADD" w:rsidP="00E03ADD">
            <w:pPr>
              <w:rPr>
                <w:sz w:val="22"/>
                <w:szCs w:val="22"/>
              </w:rPr>
            </w:pPr>
            <w:r w:rsidRPr="00122F09">
              <w:rPr>
                <w:sz w:val="22"/>
                <w:szCs w:val="22"/>
              </w:rPr>
              <w:t>Malte Tängmark Roos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E03ADD" w:rsidRPr="008C71F4" w:rsidRDefault="00E03ADD" w:rsidP="00E03ADD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>Ann-Christine Frohm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03ADD" w:rsidRPr="008C71F4" w14:paraId="3A1A16D8" w14:textId="77777777" w:rsidTr="00897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E03ADD" w:rsidRPr="002E7A1E" w:rsidRDefault="00E03ADD" w:rsidP="00E03ADD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i/>
                <w:sz w:val="20"/>
              </w:rPr>
              <w:t xml:space="preserve">EXTRA </w:t>
            </w: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03ADD" w:rsidRPr="008C71F4" w14:paraId="7DE2709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E03ADD" w:rsidRPr="008C71F4" w:rsidRDefault="00E03ADD" w:rsidP="00E03AD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Marcus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3A16A4D6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02279D8A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03ADD" w:rsidRPr="008C71F4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E03ADD" w:rsidRPr="008C71F4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3FEE3507" w14:textId="68D84844" w:rsidR="00E9234C" w:rsidRDefault="00E9234C" w:rsidP="0096348C">
      <w:pPr>
        <w:tabs>
          <w:tab w:val="left" w:pos="1701"/>
        </w:tabs>
        <w:rPr>
          <w:sz w:val="4"/>
          <w:szCs w:val="2"/>
        </w:rPr>
      </w:pPr>
    </w:p>
    <w:p w14:paraId="688FE1DF" w14:textId="77777777" w:rsidR="00D92469" w:rsidRPr="00950F8B" w:rsidRDefault="00D92469" w:rsidP="0096348C">
      <w:pPr>
        <w:tabs>
          <w:tab w:val="left" w:pos="1701"/>
        </w:tabs>
        <w:rPr>
          <w:sz w:val="4"/>
          <w:szCs w:val="2"/>
        </w:rPr>
      </w:pPr>
    </w:p>
    <w:sectPr w:rsidR="00D92469" w:rsidRPr="00950F8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2410"/>
    <w:rsid w:val="000A3EB1"/>
    <w:rsid w:val="000A5E12"/>
    <w:rsid w:val="000A746F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3B7E"/>
    <w:rsid w:val="001345BA"/>
    <w:rsid w:val="00137E14"/>
    <w:rsid w:val="00140387"/>
    <w:rsid w:val="00142129"/>
    <w:rsid w:val="001442A0"/>
    <w:rsid w:val="00144FCB"/>
    <w:rsid w:val="00147ECA"/>
    <w:rsid w:val="001507C0"/>
    <w:rsid w:val="001522CE"/>
    <w:rsid w:val="001542C9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57253"/>
    <w:rsid w:val="0046308D"/>
    <w:rsid w:val="00465100"/>
    <w:rsid w:val="004673D5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3D68"/>
    <w:rsid w:val="00533E12"/>
    <w:rsid w:val="00540AE9"/>
    <w:rsid w:val="00541047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A2F"/>
    <w:rsid w:val="00B7668F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BEB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F1A9D"/>
    <w:rsid w:val="00E02BEB"/>
    <w:rsid w:val="00E03ADD"/>
    <w:rsid w:val="00E03BD5"/>
    <w:rsid w:val="00E05FB4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828</TotalTime>
  <Pages>3</Pages>
  <Words>409</Words>
  <Characters>2959</Characters>
  <Application>Microsoft Office Word</Application>
  <DocSecurity>0</DocSecurity>
  <Lines>1479</Lines>
  <Paragraphs>210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48</cp:revision>
  <cp:lastPrinted>2025-03-27T10:40:00Z</cp:lastPrinted>
  <dcterms:created xsi:type="dcterms:W3CDTF">2024-12-18T07:18:00Z</dcterms:created>
  <dcterms:modified xsi:type="dcterms:W3CDTF">2025-03-27T12:36:00Z</dcterms:modified>
</cp:coreProperties>
</file>