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A23E9" w:rsidRPr="00AC4341" w:rsidTr="00EA23E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A23E9" w:rsidRPr="00AC4341" w:rsidRDefault="00EA23E9" w:rsidP="00EA23E9">
            <w:pPr>
              <w:pStyle w:val="RSKRbeteckning"/>
              <w:spacing w:before="240"/>
            </w:pPr>
            <w:r w:rsidRPr="00AC4341">
              <w:t>Riksdagsskrivelse</w:t>
            </w:r>
          </w:p>
          <w:p w:rsidR="00EA23E9" w:rsidRPr="00AC4341" w:rsidRDefault="00EA23E9" w:rsidP="00EA23E9">
            <w:pPr>
              <w:pStyle w:val="RSKRbeteckning"/>
            </w:pPr>
            <w:r w:rsidRPr="00AC4341">
              <w:t>2010/11:216</w:t>
            </w:r>
          </w:p>
        </w:tc>
        <w:tc>
          <w:tcPr>
            <w:tcW w:w="1134" w:type="dxa"/>
          </w:tcPr>
          <w:p w:rsidR="00EA23E9" w:rsidRPr="00AC4341" w:rsidRDefault="00AC4341" w:rsidP="00EA23E9">
            <w:pPr>
              <w:jc w:val="right"/>
            </w:pPr>
            <w:r w:rsidRPr="00AC4341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23E9" w:rsidRPr="00AC4341" w:rsidTr="00EA23E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A23E9" w:rsidRPr="00AC4341" w:rsidRDefault="00EA23E9">
            <w:pPr>
              <w:rPr>
                <w:sz w:val="10"/>
              </w:rPr>
            </w:pPr>
          </w:p>
        </w:tc>
      </w:tr>
    </w:tbl>
    <w:p w:rsidR="00EA23E9" w:rsidRPr="00AC4341" w:rsidRDefault="00EA23E9"/>
    <w:p w:rsidR="00EA23E9" w:rsidRPr="00AC4341" w:rsidRDefault="00EA23E9" w:rsidP="00EA23E9">
      <w:pPr>
        <w:pStyle w:val="Mottagare1"/>
      </w:pPr>
      <w:r w:rsidRPr="00AC4341">
        <w:t>Regeringen</w:t>
      </w:r>
    </w:p>
    <w:p w:rsidR="00EA23E9" w:rsidRPr="00AC4341" w:rsidRDefault="00EA23E9" w:rsidP="00EA23E9">
      <w:pPr>
        <w:pStyle w:val="Mottagare2"/>
      </w:pPr>
      <w:r w:rsidRPr="00AC4341">
        <w:t>Finansdepartementet</w:t>
      </w:r>
      <w:r w:rsidRPr="00AC4341">
        <w:rPr>
          <w:rStyle w:val="Fotnotsreferens"/>
        </w:rPr>
        <w:footnoteReference w:id="1"/>
      </w:r>
    </w:p>
    <w:p w:rsidR="00EA23E9" w:rsidRPr="00AC4341" w:rsidRDefault="00EA23E9" w:rsidP="00EA23E9">
      <w:r w:rsidRPr="00AC4341">
        <w:t>Med överlämnande av finansutskottets betänkande 2010/11:FiU23 Riksbankens förvaltning 2010 får jag anmäla att riksdagen denna dag bifallit utskottets förslag till riksdagsbeslut.</w:t>
      </w:r>
    </w:p>
    <w:p w:rsidR="00EA23E9" w:rsidRPr="00AC4341" w:rsidRDefault="00EA23E9" w:rsidP="00EA23E9">
      <w:pPr>
        <w:pStyle w:val="Stockholm"/>
      </w:pPr>
      <w:r w:rsidRPr="00AC4341">
        <w:t>Stockholm den 13 april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A23E9" w:rsidRPr="00AC4341" w:rsidTr="00EA23E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A23E9" w:rsidRPr="00AC4341" w:rsidRDefault="00EA23E9" w:rsidP="00EA23E9">
            <w:pPr>
              <w:pStyle w:val="AvsTalman"/>
            </w:pPr>
            <w:r w:rsidRPr="00AC4341">
              <w:t>Per Westerberg</w:t>
            </w:r>
          </w:p>
        </w:tc>
        <w:tc>
          <w:tcPr>
            <w:tcW w:w="3628" w:type="dxa"/>
          </w:tcPr>
          <w:p w:rsidR="00EA23E9" w:rsidRPr="00AC4341" w:rsidRDefault="00EA23E9" w:rsidP="00EA23E9">
            <w:pPr>
              <w:pStyle w:val="AvsTjnsteman"/>
            </w:pPr>
            <w:r w:rsidRPr="00AC4341">
              <w:t>Ulf Christoffersson</w:t>
            </w:r>
          </w:p>
        </w:tc>
      </w:tr>
    </w:tbl>
    <w:p w:rsidR="00D85057" w:rsidRPr="00AC4341" w:rsidRDefault="00D85057" w:rsidP="00EA23E9"/>
    <w:sectPr w:rsidR="00D85057" w:rsidRPr="00AC4341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A23E9" w:rsidRPr="00AC4341" w:rsidRDefault="00EA23E9" w:rsidP="00EA23E9">
      <w:r w:rsidRPr="00AC4341">
        <w:separator/>
      </w:r>
    </w:p>
  </w:endnote>
  <w:endnote w:type="continuationSeparator" w:id="0">
    <w:p w:rsidR="00EA23E9" w:rsidRPr="00AC4341" w:rsidRDefault="00EA23E9" w:rsidP="00EA23E9">
      <w:r w:rsidRPr="00AC434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A23E9" w:rsidRPr="00AC4341" w:rsidRDefault="00EA23E9" w:rsidP="00EA23E9">
      <w:r w:rsidRPr="00AC4341">
        <w:separator/>
      </w:r>
    </w:p>
  </w:footnote>
  <w:footnote w:type="continuationSeparator" w:id="0">
    <w:p w:rsidR="00EA23E9" w:rsidRPr="00AC4341" w:rsidRDefault="00EA23E9" w:rsidP="00EA23E9">
      <w:r w:rsidRPr="00AC4341">
        <w:continuationSeparator/>
      </w:r>
    </w:p>
  </w:footnote>
  <w:footnote w:id="1">
    <w:p w:rsidR="00EA23E9" w:rsidRPr="00AC4341" w:rsidRDefault="00EA23E9">
      <w:pPr>
        <w:pStyle w:val="Fotnotstext"/>
      </w:pPr>
      <w:r w:rsidRPr="00AC4341">
        <w:rPr>
          <w:rStyle w:val="Fotnotsreferens"/>
        </w:rPr>
        <w:footnoteRef/>
      </w:r>
      <w:r w:rsidRPr="00AC4341">
        <w:t xml:space="preserve"> Riksdagsskrivelse 2010/11:217 till Riksbanksfullmäktige</w:t>
      </w:r>
    </w:p>
    <w:p w:rsidR="00EA23E9" w:rsidRPr="00AC4341" w:rsidRDefault="00EA23E9" w:rsidP="00EA23E9">
      <w:pPr>
        <w:pStyle w:val="Fotnotstext"/>
      </w:pPr>
      <w:r w:rsidRPr="00AC4341">
        <w:t>Riksdagsskrivelse 2010/11:218 till Riksrevisionen</w:t>
      </w:r>
    </w:p>
    <w:p w:rsidR="00EA23E9" w:rsidRPr="00AC4341" w:rsidRDefault="00EA23E9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3E9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1509D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AC4341"/>
    <w:rsid w:val="00B62ED2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EA23E9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BE9AD75-749A-4000-B02F-A79E96F29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EA23E9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EA23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2025-12-18T03:40:00Z</dcterms:created>
  <dcterms:modified xsi:type="dcterms:W3CDTF">2025-12-18T03:40:00Z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216</vt:lpwstr>
  </property>
  <property fmtid="{D5CDD505-2E9C-101B-9397-08002B2CF9AE}" pid="6" name="Datum">
    <vt:lpwstr>2011-04-13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2010/11</vt:lpwstr>
  </property>
  <property fmtid="{D5CDD505-2E9C-101B-9397-08002B2CF9AE}" pid="16" name="RefNr">
    <vt:lpwstr>23</vt:lpwstr>
  </property>
  <property fmtid="{D5CDD505-2E9C-101B-9397-08002B2CF9AE}" pid="17" name="RefRubrik">
    <vt:lpwstr>Riksbankens förvaltning 2010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13 april 2011</vt:lpwstr>
  </property>
</Properties>
</file>