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EA5136" w:rsidRDefault="009646FB" w14:paraId="33A94C0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A0C368621934A8092CC43FE02A93D9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04d72ac-f132-4128-a71d-925207d1f408"/>
        <w:id w:val="-1433889085"/>
        <w:lock w:val="sdtLocked"/>
      </w:sdtPr>
      <w:sdtEndPr/>
      <w:sdtContent>
        <w:p w:rsidR="0017481A" w:rsidRDefault="00412472" w14:paraId="42B0FEB6" w14:textId="77777777">
          <w:pPr>
            <w:pStyle w:val="Frslagstext"/>
          </w:pPr>
          <w:r>
            <w:t>Riksdagen avslår regeringens proposition.</w:t>
          </w:r>
        </w:p>
      </w:sdtContent>
    </w:sdt>
    <w:sdt>
      <w:sdtPr>
        <w:alias w:val="Yrkande 2"/>
        <w:tag w:val="b142879c-7e2f-460b-b9ec-b905c994d824"/>
        <w:id w:val="1324390396"/>
        <w:lock w:val="sdtLocked"/>
      </w:sdtPr>
      <w:sdtEndPr/>
      <w:sdtContent>
        <w:p w:rsidR="0017481A" w:rsidRDefault="00412472" w14:paraId="1B2858D9" w14:textId="77777777">
          <w:pPr>
            <w:pStyle w:val="Frslagstext"/>
          </w:pPr>
          <w:r>
            <w:t>Riksdagen ställer sig bakom det som anförs i motionen om att studera förutsättningarna för att införa ett krav på att hushållens skulder och tillgångar ska omfattas av statistikinsamlingen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3D977F32C5848AC9CDD367EFEC21655"/>
        </w:placeholder>
        <w:text/>
      </w:sdtPr>
      <w:sdtEndPr/>
      <w:sdtContent>
        <w:p w:rsidRPr="009B062B" w:rsidR="006D79C9" w:rsidP="00333E95" w:rsidRDefault="006D79C9" w14:paraId="5F74D4C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973A0D" w:rsidR="00422B9E" w:rsidP="00973A0D" w:rsidRDefault="00EE2F8E" w14:paraId="2013DEBE" w14:textId="62944447">
      <w:pPr>
        <w:pStyle w:val="Normalutanindragellerluft"/>
      </w:pPr>
      <w:r>
        <w:t xml:space="preserve">Möjligheten för hushåll att ta krediter för konsumtion och bostadsköp är viktig </w:t>
      </w:r>
      <w:r w:rsidR="00AC75D8">
        <w:t xml:space="preserve">både </w:t>
      </w:r>
      <w:r>
        <w:t>för enskilda individer och för den ekonomiska utvecklingen. Samtidigt kan hög skuld</w:t>
      </w:r>
      <w:r w:rsidR="00B56B17">
        <w:softHyphen/>
      </w:r>
      <w:r>
        <w:t>sättning skapa sårbarhet för den enskilda individen, för det finansiella systemet</w:t>
      </w:r>
      <w:r w:rsidR="00973A0D">
        <w:t xml:space="preserve"> </w:t>
      </w:r>
      <w:r>
        <w:t>och för samhällsekonomin i stort.</w:t>
      </w:r>
      <w:r w:rsidR="00973A0D">
        <w:t xml:space="preserve"> Hushållens skuldsättning på aggregerad nivå har ökat trend</w:t>
      </w:r>
      <w:r w:rsidR="00B56B17">
        <w:softHyphen/>
      </w:r>
      <w:r w:rsidR="00973A0D">
        <w:t xml:space="preserve">mässigt under lång tid. Cirka 80 procent av krediterna är bostadskrediter, men även konsumtionskrediterna har ökat. </w:t>
      </w:r>
    </w:p>
    <w:p w:rsidR="00BB6339" w:rsidP="00B56B17" w:rsidRDefault="00973A0D" w14:paraId="3554D50C" w14:textId="02FA7E6D">
      <w:r>
        <w:t xml:space="preserve">Det finns ett stort värde för stora delar av den ekonomiska politiken, inte minst penningpolitiken, </w:t>
      </w:r>
      <w:r w:rsidR="00AC75D8">
        <w:t xml:space="preserve">i </w:t>
      </w:r>
      <w:r>
        <w:t xml:space="preserve">att det finns god statistik över hushållens skulder. Regeringen vill lösa detta genom </w:t>
      </w:r>
      <w:r w:rsidRPr="00973A0D">
        <w:t>att Statistiska centralbyråns (SCB) mikrosimuleringsmodell fördel</w:t>
      </w:r>
      <w:r w:rsidR="00B56B17">
        <w:softHyphen/>
      </w:r>
      <w:r w:rsidRPr="00973A0D">
        <w:t xml:space="preserve">ningsanalytiskt statistiksystem för inkomster och transfereringar (Fasit) ska utökas med uppgifter om hushållssektorns skulder och skuldbetalningar. </w:t>
      </w:r>
      <w:r>
        <w:t xml:space="preserve">Vi socialdemokrater anser att det är otillräckligt. </w:t>
      </w:r>
    </w:p>
    <w:p w:rsidR="00B043B3" w:rsidP="009D5B92" w:rsidRDefault="007307B8" w14:paraId="2E20B1C4" w14:textId="61B5FD94">
      <w:r>
        <w:t xml:space="preserve">Regeringen menar att </w:t>
      </w:r>
      <w:r w:rsidR="00184B61">
        <w:t>all uppgiftsinsamling är integritetskränkande och att</w:t>
      </w:r>
      <w:r w:rsidR="004C2AD7">
        <w:t xml:space="preserve"> statistiken därför ska inskränkas till det </w:t>
      </w:r>
      <w:r w:rsidR="00964F47">
        <w:t>absolut nödvändiga. Det är en uppfattning som vi dela</w:t>
      </w:r>
      <w:r w:rsidR="0071558F">
        <w:t xml:space="preserve">r – däremot är vi oense med regeringen om vad som faktiskt är nödvändig information </w:t>
      </w:r>
      <w:r w:rsidR="00DA668F">
        <w:t xml:space="preserve">för att uppnå de syften som avses. Vi konstaterar att </w:t>
      </w:r>
      <w:r w:rsidR="00A07143">
        <w:t xml:space="preserve">Konjunkturinstitutet, Riksbanken, </w:t>
      </w:r>
      <w:r w:rsidR="00A07143">
        <w:lastRenderedPageBreak/>
        <w:t xml:space="preserve">Riksdagsförvaltningen, Riksgäldskontoret, SCB och Uppsala universitet </w:t>
      </w:r>
      <w:r w:rsidR="00DA668F">
        <w:t xml:space="preserve">efterfrågar </w:t>
      </w:r>
      <w:r w:rsidR="006F03F7">
        <w:t>data även över hushållens tillgångar.</w:t>
      </w:r>
    </w:p>
    <w:p w:rsidRPr="00202B01" w:rsidR="007307B8" w:rsidP="00202B01" w:rsidRDefault="00A82346" w14:paraId="36AED81C" w14:textId="2F501148">
      <w:r>
        <w:t xml:space="preserve">Ett minimikrav </w:t>
      </w:r>
      <w:r w:rsidR="00C77289">
        <w:t xml:space="preserve">är att Riksbanken också får tillgång till de </w:t>
      </w:r>
      <w:r w:rsidR="002158B9">
        <w:t>insamlade data som finns i Fasit</w:t>
      </w:r>
      <w:r w:rsidR="00091A4F">
        <w:t xml:space="preserve">. </w:t>
      </w:r>
      <w:r w:rsidR="00246E4F">
        <w:t>Det har de inte i</w:t>
      </w:r>
      <w:r w:rsidR="00AC75D8">
        <w:t xml:space="preserve"> </w:t>
      </w:r>
      <w:r w:rsidR="00246E4F">
        <w:t xml:space="preserve">dag och det har de också uttryckt i sitt remissvar. </w:t>
      </w:r>
      <w:r w:rsidR="00EF4331">
        <w:t>Därmed stärker förslagen i propositionen</w:t>
      </w:r>
      <w:r w:rsidR="00160CF4">
        <w:t xml:space="preserve"> inte</w:t>
      </w:r>
      <w:r w:rsidR="00EF4331">
        <w:t xml:space="preserve"> Riksbankens </w:t>
      </w:r>
      <w:r w:rsidR="00886556">
        <w:t xml:space="preserve">beslutsunderlag inför </w:t>
      </w:r>
      <w:r w:rsidR="00160CF4">
        <w:t>penningpolitiska beslut.</w:t>
      </w:r>
      <w:r w:rsidR="00FF289C">
        <w:t xml:space="preserve"> Det är en brist som omedelbart borde åtgärdas.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64F509D4AF4E1BAE8DF62512FF121D"/>
        </w:placeholder>
      </w:sdtPr>
      <w:sdtEndPr/>
      <w:sdtContent>
        <w:p w:rsidR="00EA5136" w:rsidP="0053688A" w:rsidRDefault="00EA5136" w14:paraId="68FC4150" w14:textId="77777777"/>
        <w:p w:rsidR="00EA5136" w:rsidP="0053688A" w:rsidRDefault="009646FB" w14:paraId="0B2C8EA9" w14:textId="22E5CBB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7481A" w14:paraId="0D1FC964" w14:textId="77777777">
        <w:trPr>
          <w:cantSplit/>
        </w:trPr>
        <w:tc>
          <w:tcPr>
            <w:tcW w:w="50" w:type="pct"/>
            <w:vAlign w:val="bottom"/>
          </w:tcPr>
          <w:p w:rsidR="0017481A" w:rsidRDefault="00412472" w14:paraId="7AFAD3B3" w14:textId="77777777">
            <w:pPr>
              <w:pStyle w:val="Underskrifter"/>
              <w:spacing w:after="0"/>
            </w:pPr>
            <w:r>
              <w:t>Mikael Damberg (S)</w:t>
            </w:r>
          </w:p>
        </w:tc>
        <w:tc>
          <w:tcPr>
            <w:tcW w:w="50" w:type="pct"/>
            <w:vAlign w:val="bottom"/>
          </w:tcPr>
          <w:p w:rsidR="0017481A" w:rsidRDefault="0017481A" w14:paraId="03988480" w14:textId="77777777">
            <w:pPr>
              <w:pStyle w:val="Underskrifter"/>
              <w:spacing w:after="0"/>
            </w:pPr>
          </w:p>
        </w:tc>
      </w:tr>
      <w:tr w:rsidR="0017481A" w14:paraId="61F1176B" w14:textId="77777777">
        <w:trPr>
          <w:cantSplit/>
        </w:trPr>
        <w:tc>
          <w:tcPr>
            <w:tcW w:w="50" w:type="pct"/>
            <w:vAlign w:val="bottom"/>
          </w:tcPr>
          <w:p w:rsidR="0017481A" w:rsidRDefault="00412472" w14:paraId="177DBF39" w14:textId="77777777">
            <w:pPr>
              <w:pStyle w:val="Underskrifter"/>
              <w:spacing w:after="0"/>
            </w:pPr>
            <w:r>
              <w:t>Gunilla Carlsson (S)</w:t>
            </w:r>
          </w:p>
        </w:tc>
        <w:tc>
          <w:tcPr>
            <w:tcW w:w="50" w:type="pct"/>
            <w:vAlign w:val="bottom"/>
          </w:tcPr>
          <w:p w:rsidR="0017481A" w:rsidRDefault="00412472" w14:paraId="4E1DA288" w14:textId="77777777">
            <w:pPr>
              <w:pStyle w:val="Underskrifter"/>
              <w:spacing w:after="0"/>
            </w:pPr>
            <w:r>
              <w:t>Ingela Nylund Watz (S)</w:t>
            </w:r>
          </w:p>
        </w:tc>
      </w:tr>
      <w:tr w:rsidR="0017481A" w14:paraId="6F0DF3DC" w14:textId="77777777">
        <w:trPr>
          <w:cantSplit/>
        </w:trPr>
        <w:tc>
          <w:tcPr>
            <w:tcW w:w="50" w:type="pct"/>
            <w:vAlign w:val="bottom"/>
          </w:tcPr>
          <w:p w:rsidR="0017481A" w:rsidRDefault="00412472" w14:paraId="791C3FCE" w14:textId="77777777">
            <w:pPr>
              <w:pStyle w:val="Underskrifter"/>
              <w:spacing w:after="0"/>
            </w:pPr>
            <w:r>
              <w:t>Joakim Sandell (S)</w:t>
            </w:r>
          </w:p>
        </w:tc>
        <w:tc>
          <w:tcPr>
            <w:tcW w:w="50" w:type="pct"/>
            <w:vAlign w:val="bottom"/>
          </w:tcPr>
          <w:p w:rsidR="0017481A" w:rsidRDefault="00412472" w14:paraId="4BC8BD2B" w14:textId="77777777">
            <w:pPr>
              <w:pStyle w:val="Underskrifter"/>
              <w:spacing w:after="0"/>
            </w:pPr>
            <w:r>
              <w:t>Eva Lindh (S)</w:t>
            </w:r>
          </w:p>
        </w:tc>
      </w:tr>
      <w:tr w:rsidR="0017481A" w14:paraId="53547006" w14:textId="77777777">
        <w:trPr>
          <w:cantSplit/>
        </w:trPr>
        <w:tc>
          <w:tcPr>
            <w:tcW w:w="50" w:type="pct"/>
            <w:vAlign w:val="bottom"/>
          </w:tcPr>
          <w:p w:rsidR="0017481A" w:rsidRDefault="00412472" w14:paraId="05512594" w14:textId="77777777">
            <w:pPr>
              <w:pStyle w:val="Underskrifter"/>
              <w:spacing w:after="0"/>
            </w:pPr>
            <w:r>
              <w:t>Peder Björk (S)</w:t>
            </w:r>
          </w:p>
        </w:tc>
        <w:tc>
          <w:tcPr>
            <w:tcW w:w="50" w:type="pct"/>
            <w:vAlign w:val="bottom"/>
          </w:tcPr>
          <w:p w:rsidR="0017481A" w:rsidRDefault="00412472" w14:paraId="151B4C8D" w14:textId="77777777">
            <w:pPr>
              <w:pStyle w:val="Underskrifter"/>
              <w:spacing w:after="0"/>
            </w:pPr>
            <w:r>
              <w:t>Patrik Lundqvist (S)</w:t>
            </w:r>
          </w:p>
        </w:tc>
      </w:tr>
    </w:tbl>
    <w:p w:rsidRPr="008E0FE2" w:rsidR="004801AC" w:rsidP="00DF3554" w:rsidRDefault="004801AC" w14:paraId="07B063A9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A5A5A" w14:textId="77777777" w:rsidR="009646FB" w:rsidRDefault="009646FB" w:rsidP="000C1CAD">
      <w:pPr>
        <w:spacing w:line="240" w:lineRule="auto"/>
      </w:pPr>
      <w:r>
        <w:separator/>
      </w:r>
    </w:p>
  </w:endnote>
  <w:endnote w:type="continuationSeparator" w:id="0">
    <w:p w14:paraId="195CB280" w14:textId="77777777" w:rsidR="009646FB" w:rsidRDefault="009646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CF8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0859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46561" w14:textId="0A9C18AF" w:rsidR="00262EA3" w:rsidRPr="0053688A" w:rsidRDefault="00262EA3" w:rsidP="0053688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29EDD" w14:textId="77777777" w:rsidR="009646FB" w:rsidRDefault="009646FB" w:rsidP="000C1CAD">
      <w:pPr>
        <w:spacing w:line="240" w:lineRule="auto"/>
      </w:pPr>
      <w:r>
        <w:separator/>
      </w:r>
    </w:p>
  </w:footnote>
  <w:footnote w:type="continuationSeparator" w:id="0">
    <w:p w14:paraId="6CEED3E8" w14:textId="77777777" w:rsidR="009646FB" w:rsidRDefault="009646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0F9EB" w14:textId="536EF63A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64D377" w14:textId="17655B61" w:rsidR="00262EA3" w:rsidRDefault="009646F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9F2AC47A95941659E325DFBF5CF5FC2"/>
                              </w:placeholder>
                              <w:text/>
                            </w:sdtPr>
                            <w:sdtEndPr/>
                            <w:sdtContent>
                              <w:r w:rsidR="00EE2F8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978CC276E8E46A8997A54D3CE362C2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A64D377" w14:textId="17655B61" w:rsidR="00262EA3" w:rsidRDefault="009646F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9F2AC47A95941659E325DFBF5CF5FC2"/>
                        </w:placeholder>
                        <w:text/>
                      </w:sdtPr>
                      <w:sdtEndPr/>
                      <w:sdtContent>
                        <w:r w:rsidR="00EE2F8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978CC276E8E46A8997A54D3CE362C2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F05A6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5D13C" w14:textId="3217EB73" w:rsidR="00262EA3" w:rsidRDefault="00262EA3" w:rsidP="008563AC">
    <w:pPr>
      <w:jc w:val="right"/>
    </w:pPr>
  </w:p>
  <w:p w14:paraId="7BD8C40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D59AB" w14:textId="77054BE2" w:rsidR="00262EA3" w:rsidRDefault="009646F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1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C35BA36" w14:textId="188D0813" w:rsidR="00262EA3" w:rsidRDefault="009646F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2661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E2F8E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4355FDF" w14:textId="77777777" w:rsidR="00262EA3" w:rsidRPr="008227B3" w:rsidRDefault="009646F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EAB8E9C" w14:textId="6E179B85" w:rsidR="00262EA3" w:rsidRPr="008227B3" w:rsidRDefault="009646F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7B8A1C8B62B24646AAF4CFF5BFC8A522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661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6610">
          <w:t>:4185</w:t>
        </w:r>
      </w:sdtContent>
    </w:sdt>
  </w:p>
  <w:p w14:paraId="668AAAAC" w14:textId="714AE1D4" w:rsidR="00262EA3" w:rsidRDefault="009646F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9F2AC47A95941659E325DFBF5CF5FC2"/>
        </w:placeholder>
        <w15:appearance w15:val="hidden"/>
        <w:text/>
      </w:sdtPr>
      <w:sdtEndPr/>
      <w:sdtContent>
        <w:r w:rsidR="00E26610">
          <w:t>av Mikael Damberg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978CC276E8E46A8997A54D3CE362C25"/>
      </w:placeholder>
      <w:text/>
    </w:sdtPr>
    <w:sdtEndPr/>
    <w:sdtContent>
      <w:p w14:paraId="70C26492" w14:textId="6CC4707E" w:rsidR="00262EA3" w:rsidRDefault="00E41F27" w:rsidP="00283E0F">
        <w:pPr>
          <w:pStyle w:val="FSHRub2"/>
        </w:pPr>
        <w:r>
          <w:t>med anledning av prop. 2025/26:255 Stickprovsinsamling av uppgifter om hushållens skulder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C9917F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03015F"/>
    <w:multiLevelType w:val="hybridMultilevel"/>
    <w:tmpl w:val="8BA25AC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7"/>
  </w:num>
  <w:num w:numId="4" w16cid:durableId="1921715711">
    <w:abstractNumId w:val="15"/>
  </w:num>
  <w:num w:numId="5" w16cid:durableId="987201374">
    <w:abstractNumId w:val="18"/>
  </w:num>
  <w:num w:numId="6" w16cid:durableId="1815371258">
    <w:abstractNumId w:val="19"/>
  </w:num>
  <w:num w:numId="7" w16cid:durableId="1132331116">
    <w:abstractNumId w:val="12"/>
  </w:num>
  <w:num w:numId="8" w16cid:durableId="154272502">
    <w:abstractNumId w:val="13"/>
  </w:num>
  <w:num w:numId="9" w16cid:durableId="2007245820">
    <w:abstractNumId w:val="16"/>
  </w:num>
  <w:num w:numId="10" w16cid:durableId="11493427">
    <w:abstractNumId w:val="23"/>
  </w:num>
  <w:num w:numId="11" w16cid:durableId="1858032574">
    <w:abstractNumId w:val="22"/>
  </w:num>
  <w:num w:numId="12" w16cid:durableId="909081049">
    <w:abstractNumId w:val="22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2"/>
  </w:num>
  <w:num w:numId="22" w16cid:durableId="636880125">
    <w:abstractNumId w:val="22"/>
  </w:num>
  <w:num w:numId="23" w16cid:durableId="578446533">
    <w:abstractNumId w:val="22"/>
  </w:num>
  <w:num w:numId="24" w16cid:durableId="992828974">
    <w:abstractNumId w:val="22"/>
  </w:num>
  <w:num w:numId="25" w16cid:durableId="765423061">
    <w:abstractNumId w:val="22"/>
  </w:num>
  <w:num w:numId="26" w16cid:durableId="1408768263">
    <w:abstractNumId w:val="23"/>
  </w:num>
  <w:num w:numId="27" w16cid:durableId="974145464">
    <w:abstractNumId w:val="23"/>
  </w:num>
  <w:num w:numId="28" w16cid:durableId="1030838056">
    <w:abstractNumId w:val="23"/>
  </w:num>
  <w:num w:numId="29" w16cid:durableId="1304507492">
    <w:abstractNumId w:val="23"/>
  </w:num>
  <w:num w:numId="30" w16cid:durableId="85005088">
    <w:abstractNumId w:val="22"/>
  </w:num>
  <w:num w:numId="31" w16cid:durableId="1240750000">
    <w:abstractNumId w:val="22"/>
  </w:num>
  <w:num w:numId="32" w16cid:durableId="820006219">
    <w:abstractNumId w:val="23"/>
  </w:num>
  <w:num w:numId="33" w16cid:durableId="1040517428">
    <w:abstractNumId w:val="22"/>
  </w:num>
  <w:num w:numId="34" w16cid:durableId="2147121027">
    <w:abstractNumId w:val="19"/>
  </w:num>
  <w:num w:numId="35" w16cid:durableId="362364069">
    <w:abstractNumId w:val="19"/>
    <w:lvlOverride w:ilvl="0">
      <w:startOverride w:val="1"/>
    </w:lvlOverride>
  </w:num>
  <w:num w:numId="36" w16cid:durableId="332609493">
    <w:abstractNumId w:val="20"/>
  </w:num>
  <w:num w:numId="37" w16cid:durableId="1864631533">
    <w:abstractNumId w:val="19"/>
    <w:lvlOverride w:ilvl="0">
      <w:startOverride w:val="1"/>
    </w:lvlOverride>
  </w:num>
  <w:num w:numId="38" w16cid:durableId="552426820">
    <w:abstractNumId w:val="14"/>
  </w:num>
  <w:num w:numId="39" w16cid:durableId="257518902">
    <w:abstractNumId w:val="11"/>
  </w:num>
  <w:num w:numId="40" w16cid:durableId="1520310682">
    <w:abstractNumId w:val="21"/>
  </w:num>
  <w:num w:numId="41" w16cid:durableId="1961380446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E2F8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A4F"/>
    <w:rsid w:val="00091B73"/>
    <w:rsid w:val="00092649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01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AC6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CF4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1A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4B61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2C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152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D41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B01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8B9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E4F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303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0E0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2BFB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5C62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47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AD7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C03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04E"/>
    <w:rsid w:val="005305C6"/>
    <w:rsid w:val="005315D0"/>
    <w:rsid w:val="0053167E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88A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2D81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892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45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AC4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7BA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181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3F7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58F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07B8"/>
    <w:rsid w:val="00731450"/>
    <w:rsid w:val="007315F1"/>
    <w:rsid w:val="007316F8"/>
    <w:rsid w:val="00731BE4"/>
    <w:rsid w:val="00731C66"/>
    <w:rsid w:val="0073211E"/>
    <w:rsid w:val="00732A34"/>
    <w:rsid w:val="00732BA4"/>
    <w:rsid w:val="00733E32"/>
    <w:rsid w:val="007340C5"/>
    <w:rsid w:val="00734303"/>
    <w:rsid w:val="0073433F"/>
    <w:rsid w:val="0073451B"/>
    <w:rsid w:val="00734644"/>
    <w:rsid w:val="00734AD0"/>
    <w:rsid w:val="00734B33"/>
    <w:rsid w:val="007354C9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1DED"/>
    <w:rsid w:val="00764181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AB3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D25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BF4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59D"/>
    <w:rsid w:val="00884F50"/>
    <w:rsid w:val="00884F52"/>
    <w:rsid w:val="008851F6"/>
    <w:rsid w:val="00885539"/>
    <w:rsid w:val="0088630D"/>
    <w:rsid w:val="00886556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2E88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3AFF"/>
    <w:rsid w:val="009646FB"/>
    <w:rsid w:val="00964828"/>
    <w:rsid w:val="00964F47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0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9C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5B92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4B8B"/>
    <w:rsid w:val="00A05703"/>
    <w:rsid w:val="00A060A0"/>
    <w:rsid w:val="00A060B6"/>
    <w:rsid w:val="00A0616C"/>
    <w:rsid w:val="00A0652D"/>
    <w:rsid w:val="00A06B34"/>
    <w:rsid w:val="00A07143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4FDD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346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41A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5D8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B15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3B3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B17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516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DF7"/>
    <w:rsid w:val="00BD1E02"/>
    <w:rsid w:val="00BD24A4"/>
    <w:rsid w:val="00BD301E"/>
    <w:rsid w:val="00BD322C"/>
    <w:rsid w:val="00BD3C17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8D9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289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02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79A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BFB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F95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68F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610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F27"/>
    <w:rsid w:val="00E42B5D"/>
    <w:rsid w:val="00E43927"/>
    <w:rsid w:val="00E43A12"/>
    <w:rsid w:val="00E43AF5"/>
    <w:rsid w:val="00E43CB2"/>
    <w:rsid w:val="00E44136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7B7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136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2F8E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331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05B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48A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0355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17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BA4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89C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54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65DBF"/>
  <w15:chartTrackingRefBased/>
  <w15:docId w15:val="{C1D6121C-0C96-499B-8C50-93AAF2ED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0C368621934A8092CC43FE02A93D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F1D76E-E34F-4656-866F-DD035A79A020}"/>
      </w:docPartPr>
      <w:docPartBody>
        <w:p w:rsidR="00832F4B" w:rsidRDefault="00832F4B">
          <w:pPr>
            <w:pStyle w:val="7A0C368621934A8092CC43FE02A93D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3D977F32C5848AC9CDD367EFEC21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9B16AE-4E44-42F1-8D32-F3CC8F5ED868}"/>
      </w:docPartPr>
      <w:docPartBody>
        <w:p w:rsidR="00832F4B" w:rsidRDefault="00832F4B">
          <w:pPr>
            <w:pStyle w:val="43D977F32C5848AC9CDD367EFEC216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9F2AC47A95941659E325DFBF5CF5F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DB33DC-7810-4777-8FD1-845269A7A842}"/>
      </w:docPartPr>
      <w:docPartBody>
        <w:p w:rsidR="00832F4B" w:rsidRDefault="00832F4B">
          <w:pPr>
            <w:pStyle w:val="89F2AC47A95941659E325DFBF5CF5F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78CC276E8E46A8997A54D3CE362C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54DE7-90F0-423E-8F08-DC36D278DAC6}"/>
      </w:docPartPr>
      <w:docPartBody>
        <w:p w:rsidR="00832F4B" w:rsidRDefault="00832F4B">
          <w:pPr>
            <w:pStyle w:val="E978CC276E8E46A8997A54D3CE362C25"/>
          </w:pPr>
          <w:r>
            <w:t xml:space="preserve"> </w:t>
          </w:r>
        </w:p>
      </w:docPartBody>
    </w:docPart>
    <w:docPart>
      <w:docPartPr>
        <w:name w:val="7B8A1C8B62B24646AAF4CFF5BFC8A5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118CF-C491-43F6-8EE0-0C7F8CB7AE40}"/>
      </w:docPartPr>
      <w:docPartBody>
        <w:p w:rsidR="00832F4B" w:rsidRDefault="00832F4B">
          <w:r w:rsidRPr="00196570">
            <w:rPr>
              <w:rStyle w:val="Platshllartext"/>
            </w:rPr>
            <w:t>[ange din text här]</w:t>
          </w:r>
        </w:p>
      </w:docPartBody>
    </w:docPart>
    <w:docPart>
      <w:docPartPr>
        <w:name w:val="2664F509D4AF4E1BAE8DF62512FF12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B04F75-5646-465D-9C3E-C30CC877E445}"/>
      </w:docPartPr>
      <w:docPartBody>
        <w:p w:rsidR="00454881" w:rsidRDefault="0045488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4B"/>
    <w:rsid w:val="000A68A9"/>
    <w:rsid w:val="00147AC6"/>
    <w:rsid w:val="001A1152"/>
    <w:rsid w:val="002B20E0"/>
    <w:rsid w:val="002D613C"/>
    <w:rsid w:val="003468BC"/>
    <w:rsid w:val="0042281C"/>
    <w:rsid w:val="00454881"/>
    <w:rsid w:val="0048191D"/>
    <w:rsid w:val="0053167E"/>
    <w:rsid w:val="00550F6D"/>
    <w:rsid w:val="00685926"/>
    <w:rsid w:val="007E540A"/>
    <w:rsid w:val="00832F4B"/>
    <w:rsid w:val="008531B2"/>
    <w:rsid w:val="009A449C"/>
    <w:rsid w:val="00AF2B15"/>
    <w:rsid w:val="00BD1DF7"/>
    <w:rsid w:val="00C558D9"/>
    <w:rsid w:val="00CC6B02"/>
    <w:rsid w:val="00D71BFB"/>
    <w:rsid w:val="00E8429E"/>
    <w:rsid w:val="00F4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531B2"/>
    <w:rPr>
      <w:color w:val="F1A983" w:themeColor="accent2" w:themeTint="99"/>
    </w:rPr>
  </w:style>
  <w:style w:type="paragraph" w:customStyle="1" w:styleId="7A0C368621934A8092CC43FE02A93D9C">
    <w:name w:val="7A0C368621934A8092CC43FE02A93D9C"/>
  </w:style>
  <w:style w:type="paragraph" w:customStyle="1" w:styleId="43D977F32C5848AC9CDD367EFEC21655">
    <w:name w:val="43D977F32C5848AC9CDD367EFEC21655"/>
  </w:style>
  <w:style w:type="paragraph" w:customStyle="1" w:styleId="89F2AC47A95941659E325DFBF5CF5FC2">
    <w:name w:val="89F2AC47A95941659E325DFBF5CF5FC2"/>
  </w:style>
  <w:style w:type="paragraph" w:customStyle="1" w:styleId="E978CC276E8E46A8997A54D3CE362C25">
    <w:name w:val="E978CC276E8E46A8997A54D3CE362C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A26353-8B43-4791-BB1A-6FE0D8AAC32A}"/>
</file>

<file path=customXml/itemProps2.xml><?xml version="1.0" encoding="utf-8"?>
<ds:datastoreItem xmlns:ds="http://schemas.openxmlformats.org/officeDocument/2006/customXml" ds:itemID="{2E024D24-A98E-4435-9CFA-E93ADA195FCD}"/>
</file>

<file path=customXml/itemProps3.xml><?xml version="1.0" encoding="utf-8"?>
<ds:datastoreItem xmlns:ds="http://schemas.openxmlformats.org/officeDocument/2006/customXml" ds:itemID="{E2F5065D-C285-4191-9EE6-47E6B30EA27B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2</Pages>
  <Words>298</Words>
  <Characters>1858</Characters>
  <Application>Microsoft Office Word</Application>
  <DocSecurity>0</DocSecurity>
  <Lines>38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 Stickprovsinsamling av uppgifter om hushållens skulder</vt:lpstr>
      <vt:lpstr>
      </vt:lpstr>
    </vt:vector>
  </TitlesOfParts>
  <Company>Sveriges riksdag</Company>
  <LinksUpToDate>false</LinksUpToDate>
  <CharactersWithSpaces>2139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