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703739E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6141D">
              <w:rPr>
                <w:b/>
                <w:sz w:val="22"/>
                <w:szCs w:val="22"/>
              </w:rPr>
              <w:t>24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D633BB3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530E43">
              <w:rPr>
                <w:sz w:val="22"/>
                <w:szCs w:val="22"/>
              </w:rPr>
              <w:t>12-17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1049F47" w14:textId="11EE5624" w:rsidR="00F07228" w:rsidRDefault="00530E43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84F0D">
              <w:rPr>
                <w:sz w:val="22"/>
                <w:szCs w:val="22"/>
              </w:rPr>
              <w:t>.00–</w:t>
            </w:r>
            <w:r w:rsidR="001C5D99">
              <w:rPr>
                <w:sz w:val="22"/>
                <w:szCs w:val="22"/>
              </w:rPr>
              <w:t>8.59</w:t>
            </w:r>
          </w:p>
          <w:p w14:paraId="40538019" w14:textId="6199D376" w:rsidR="00D67E4F" w:rsidRPr="00477C9F" w:rsidRDefault="001C5D99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  <w:r w:rsidR="003C6FAC">
              <w:rPr>
                <w:sz w:val="22"/>
                <w:szCs w:val="22"/>
              </w:rPr>
              <w:t>4</w:t>
            </w:r>
            <w:r w:rsidR="00D67E4F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10.38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F2F04" w:rsidRPr="00477C9F" w14:paraId="04DCFF9B" w14:textId="77777777" w:rsidTr="00670574">
        <w:tc>
          <w:tcPr>
            <w:tcW w:w="567" w:type="dxa"/>
          </w:tcPr>
          <w:p w14:paraId="3CEC4AD1" w14:textId="7F490A37" w:rsidR="004F2F04" w:rsidRPr="002E7A56" w:rsidRDefault="001C1E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71C1ACEC" w14:textId="77777777" w:rsidR="001C1E48" w:rsidRPr="002E7A56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2E13C6E8" w14:textId="77777777" w:rsidR="001C1E48" w:rsidRPr="002E7A56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C27EC8" w14:textId="63387ABE" w:rsidR="001C1E48" w:rsidRPr="002E7A56" w:rsidRDefault="001C1E48" w:rsidP="001C1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7A56">
              <w:rPr>
                <w:snapToGrid w:val="0"/>
                <w:sz w:val="22"/>
                <w:szCs w:val="22"/>
              </w:rPr>
              <w:t xml:space="preserve">Se protokoll </w:t>
            </w:r>
            <w:r>
              <w:rPr>
                <w:snapToGrid w:val="0"/>
                <w:sz w:val="22"/>
                <w:szCs w:val="22"/>
              </w:rPr>
              <w:t>2020/21:25.</w:t>
            </w:r>
          </w:p>
          <w:p w14:paraId="4FFF012D" w14:textId="77777777" w:rsidR="004F2F04" w:rsidRDefault="004F2F04" w:rsidP="00530E4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C1E48" w:rsidRPr="00477C9F" w14:paraId="5ACD1F43" w14:textId="77777777" w:rsidTr="00670574">
        <w:tc>
          <w:tcPr>
            <w:tcW w:w="567" w:type="dxa"/>
          </w:tcPr>
          <w:p w14:paraId="577CF592" w14:textId="192F291F" w:rsidR="001C1E48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655AAD1C" w14:textId="77777777" w:rsidR="001C1E48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 från Coronakommissionen</w:t>
            </w:r>
          </w:p>
          <w:p w14:paraId="62AFF545" w14:textId="77777777" w:rsidR="001C1E48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36139B3" w14:textId="77777777" w:rsidR="001C1E48" w:rsidRDefault="001C1E48" w:rsidP="001C1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34B16">
              <w:rPr>
                <w:snapToGrid w:val="0"/>
                <w:sz w:val="22"/>
                <w:szCs w:val="22"/>
              </w:rPr>
              <w:t xml:space="preserve">Coronakommissionens ordförande Mats Melin </w:t>
            </w:r>
            <w:r>
              <w:rPr>
                <w:snapToGrid w:val="0"/>
                <w:sz w:val="22"/>
                <w:szCs w:val="22"/>
              </w:rPr>
              <w:t>lämnade information och svarade på ledamöternas frågor</w:t>
            </w:r>
            <w:r w:rsidRPr="00834B16">
              <w:rPr>
                <w:snapToGrid w:val="0"/>
                <w:sz w:val="22"/>
                <w:szCs w:val="22"/>
              </w:rPr>
              <w:t xml:space="preserve"> om kommissionens </w:t>
            </w:r>
            <w:r>
              <w:rPr>
                <w:snapToGrid w:val="0"/>
                <w:sz w:val="22"/>
                <w:szCs w:val="22"/>
              </w:rPr>
              <w:t>första</w:t>
            </w:r>
            <w:r w:rsidRPr="00834B16">
              <w:rPr>
                <w:snapToGrid w:val="0"/>
                <w:sz w:val="22"/>
                <w:szCs w:val="22"/>
              </w:rPr>
              <w:t xml:space="preserve"> delbetänkande</w:t>
            </w:r>
            <w:r>
              <w:rPr>
                <w:snapToGrid w:val="0"/>
                <w:sz w:val="22"/>
                <w:szCs w:val="22"/>
              </w:rPr>
              <w:t>, SOU 2020:80</w:t>
            </w:r>
            <w:r w:rsidRPr="00834B16">
              <w:rPr>
                <w:snapToGrid w:val="0"/>
                <w:sz w:val="22"/>
                <w:szCs w:val="22"/>
              </w:rPr>
              <w:t>.</w:t>
            </w:r>
          </w:p>
          <w:p w14:paraId="6FE5B7E7" w14:textId="77777777" w:rsidR="001C1E48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C1E48" w:rsidRPr="00477C9F" w14:paraId="197F4A0E" w14:textId="77777777" w:rsidTr="00670574">
        <w:tc>
          <w:tcPr>
            <w:tcW w:w="567" w:type="dxa"/>
          </w:tcPr>
          <w:p w14:paraId="0F9BE9F8" w14:textId="34BDABB5" w:rsidR="001C1E48" w:rsidRPr="002E7A56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3D273F3E" w14:textId="77777777" w:rsidR="001C1E48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3BDF54CA" w14:textId="77777777" w:rsidR="001C1E48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C5373EE" w14:textId="77777777" w:rsidR="001C1E48" w:rsidRPr="00155E99" w:rsidRDefault="001C1E48" w:rsidP="001C1E4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55E99">
              <w:rPr>
                <w:sz w:val="22"/>
                <w:szCs w:val="22"/>
              </w:rPr>
              <w:t>Utskottet beslutade att ajournera sammanträdet.</w:t>
            </w:r>
          </w:p>
          <w:p w14:paraId="6B6B96A6" w14:textId="5FE4FD0F" w:rsidR="001C1E48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C1E48" w:rsidRPr="00477C9F" w14:paraId="6A868AE3" w14:textId="77777777" w:rsidTr="00670574">
        <w:tc>
          <w:tcPr>
            <w:tcW w:w="567" w:type="dxa"/>
          </w:tcPr>
          <w:p w14:paraId="576005AB" w14:textId="6D1F8D02" w:rsidR="001C1E48" w:rsidRPr="002E7A56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425536F7" w14:textId="77777777" w:rsidR="001C1E48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1C1E48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7DA65F27" w:rsidR="001C1E48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>
              <w:rPr>
                <w:snapToGrid w:val="0"/>
                <w:sz w:val="22"/>
                <w:szCs w:val="22"/>
              </w:rPr>
              <w:t xml:space="preserve"> särskilt protokoll 2020/21:23.</w:t>
            </w:r>
          </w:p>
          <w:p w14:paraId="19C66111" w14:textId="5A2A7A5F" w:rsidR="001C1E48" w:rsidRPr="002E7A56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C1E48" w:rsidRPr="00477C9F" w14:paraId="0D96CA6F" w14:textId="77777777" w:rsidTr="00670574">
        <w:tc>
          <w:tcPr>
            <w:tcW w:w="567" w:type="dxa"/>
          </w:tcPr>
          <w:p w14:paraId="47A39D9D" w14:textId="12D2DCBB" w:rsidR="001C1E48" w:rsidRPr="002E7A56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574068E6" w14:textId="77777777" w:rsidR="001C1E48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29F94EDA" w14:textId="1196F545" w:rsidR="001C1E48" w:rsidRPr="00B332CD" w:rsidRDefault="001C1E48" w:rsidP="001C1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E43840F" w14:textId="77777777" w:rsidR="001C1E48" w:rsidRPr="00834B16" w:rsidRDefault="001C1E48" w:rsidP="001C1E48">
            <w:pPr>
              <w:spacing w:after="120"/>
              <w:rPr>
                <w:snapToGrid w:val="0"/>
                <w:sz w:val="22"/>
                <w:szCs w:val="22"/>
              </w:rPr>
            </w:pPr>
            <w:r w:rsidRPr="00834B16">
              <w:rPr>
                <w:snapToGrid w:val="0"/>
                <w:sz w:val="22"/>
                <w:szCs w:val="22"/>
              </w:rPr>
              <w:t>Kanslichefen anmälde att följande granskningsanmälningar hade inkommit:</w:t>
            </w:r>
          </w:p>
          <w:p w14:paraId="2ED51313" w14:textId="5783065F" w:rsidR="001C1E48" w:rsidRPr="00B332CD" w:rsidRDefault="001C1E48" w:rsidP="001C1E48">
            <w:pPr>
              <w:pStyle w:val="Liststycke"/>
              <w:numPr>
                <w:ilvl w:val="0"/>
                <w:numId w:val="4"/>
              </w:numPr>
              <w:tabs>
                <w:tab w:val="clear" w:pos="284"/>
                <w:tab w:val="left" w:pos="1701"/>
              </w:tabs>
              <w:ind w:left="428"/>
              <w:rPr>
                <w:b/>
                <w:snapToGrid w:val="0"/>
              </w:rPr>
            </w:pPr>
            <w:r>
              <w:t>Begäran om granskning av statsrådet Anna Ekströms uttalanden på sociala medier angående finansutskottets betänkande 2017/</w:t>
            </w:r>
            <w:proofErr w:type="gramStart"/>
            <w:r>
              <w:t>18:FiU</w:t>
            </w:r>
            <w:proofErr w:type="gramEnd"/>
            <w:r>
              <w:t>43 (anmäld av Tobias Andersson (SD), inkom 2020-12-15, dnr 860-2020/21).</w:t>
            </w:r>
          </w:p>
          <w:p w14:paraId="674C1EB9" w14:textId="781930CF" w:rsidR="001C1E48" w:rsidRPr="00A75B27" w:rsidRDefault="001C1E48" w:rsidP="001C1E48">
            <w:pPr>
              <w:pStyle w:val="Liststycke"/>
              <w:numPr>
                <w:ilvl w:val="0"/>
                <w:numId w:val="4"/>
              </w:numPr>
              <w:tabs>
                <w:tab w:val="clear" w:pos="284"/>
                <w:tab w:val="left" w:pos="1701"/>
              </w:tabs>
              <w:ind w:left="428"/>
              <w:rPr>
                <w:b/>
                <w:snapToGrid w:val="0"/>
              </w:rPr>
            </w:pPr>
            <w:r w:rsidRPr="00003AB3">
              <w:t>Begäran om granskning av justitie- och migrationsminister Morgan Johanssons försenade svar på skriftlig fråga</w:t>
            </w:r>
            <w:r>
              <w:t xml:space="preserve"> (anmäld av Christina Höj Larsen (V), inkom 2020-12-16, dnr </w:t>
            </w:r>
            <w:proofErr w:type="gramStart"/>
            <w:r>
              <w:t>870-2020</w:t>
            </w:r>
            <w:proofErr w:type="gramEnd"/>
            <w:r>
              <w:t>/21).</w:t>
            </w:r>
          </w:p>
          <w:p w14:paraId="6AE27B08" w14:textId="5D0528C1" w:rsidR="001C1E48" w:rsidRPr="002E7A56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C1E48" w:rsidRPr="00477C9F" w14:paraId="167D5930" w14:textId="77777777" w:rsidTr="00670574">
        <w:tc>
          <w:tcPr>
            <w:tcW w:w="567" w:type="dxa"/>
          </w:tcPr>
          <w:p w14:paraId="2EC23D49" w14:textId="1CB47AAE" w:rsidR="001C1E48" w:rsidRPr="002E7A56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733F7E76" w14:textId="77777777" w:rsidR="001C1E48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Beslut om besöksförbud inom äldreomsorgen m.m. under coronapandemin</w:t>
            </w:r>
          </w:p>
          <w:p w14:paraId="5E8B4DD7" w14:textId="77777777" w:rsidR="001C1E48" w:rsidRPr="00B332CD" w:rsidRDefault="001C1E48" w:rsidP="001C1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D4C76A7" w14:textId="77777777" w:rsidR="001C1E48" w:rsidRDefault="001C1E48" w:rsidP="001C1E4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834B16">
              <w:rPr>
                <w:snapToGrid w:val="0"/>
                <w:sz w:val="22"/>
                <w:szCs w:val="22"/>
              </w:rPr>
              <w:t>Utskottet</w:t>
            </w:r>
            <w:r w:rsidRPr="00834B16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970CFF8" w14:textId="77777777" w:rsidR="001C1E48" w:rsidRPr="00B332CD" w:rsidRDefault="001C1E48" w:rsidP="001C1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E714C3" w14:textId="77777777" w:rsidR="001C1E48" w:rsidRPr="00D21E69" w:rsidRDefault="001C1E48" w:rsidP="001C1E48">
            <w:pPr>
              <w:spacing w:after="240"/>
              <w:rPr>
                <w:snapToGrid w:val="0"/>
                <w:sz w:val="22"/>
                <w:szCs w:val="22"/>
              </w:rPr>
            </w:pPr>
            <w:r w:rsidRPr="00D21E69">
              <w:rPr>
                <w:color w:val="000000"/>
                <w:sz w:val="22"/>
                <w:szCs w:val="22"/>
              </w:rPr>
              <w:t xml:space="preserve">Utskottet beslutade att en skrivelse med vissa frågor </w:t>
            </w:r>
            <w:r>
              <w:rPr>
                <w:color w:val="000000"/>
                <w:sz w:val="22"/>
                <w:szCs w:val="22"/>
              </w:rPr>
              <w:t xml:space="preserve">m.m. </w:t>
            </w:r>
            <w:r w:rsidRPr="00D21E69">
              <w:rPr>
                <w:color w:val="000000"/>
                <w:sz w:val="22"/>
                <w:szCs w:val="22"/>
              </w:rPr>
              <w:t>skulle sändas till Regeringskansliet.</w:t>
            </w:r>
          </w:p>
          <w:p w14:paraId="27147B78" w14:textId="77777777" w:rsidR="001C1E48" w:rsidRPr="00D21E69" w:rsidRDefault="001C1E48" w:rsidP="001C1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21E69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65E35D9D" w:rsidR="001C1E48" w:rsidRPr="002E7A56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42A8C2A8" w14:textId="77777777" w:rsidTr="00670574">
        <w:tc>
          <w:tcPr>
            <w:tcW w:w="567" w:type="dxa"/>
          </w:tcPr>
          <w:p w14:paraId="17C05380" w14:textId="0A918525" w:rsidR="008273F4" w:rsidRPr="002E7A56" w:rsidRDefault="006210C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A75B2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C1E48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26057047" w14:textId="5060581F" w:rsidR="00670574" w:rsidRDefault="00A75B2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75B27">
              <w:rPr>
                <w:b/>
                <w:snapToGrid w:val="0"/>
                <w:sz w:val="22"/>
                <w:szCs w:val="22"/>
              </w:rPr>
              <w:t>Dåvarande utrikesministerns agerande i samband med ett möte i Stockholm mellan bl.a. Sveriges dåvarande ambassadör i Kina och kinesiska affärsmän</w:t>
            </w:r>
            <w:r w:rsidR="00C77344"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A75B27">
              <w:rPr>
                <w:b/>
                <w:snapToGrid w:val="0"/>
                <w:sz w:val="22"/>
                <w:szCs w:val="22"/>
              </w:rPr>
              <w:t>- G1</w:t>
            </w:r>
          </w:p>
          <w:p w14:paraId="5CF4143D" w14:textId="77777777" w:rsidR="00A75B27" w:rsidRPr="00B332CD" w:rsidRDefault="00A75B27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D06375C" w14:textId="77777777" w:rsidR="00A75B27" w:rsidRDefault="00A75B27" w:rsidP="00A75B2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834B16">
              <w:rPr>
                <w:snapToGrid w:val="0"/>
                <w:sz w:val="22"/>
                <w:szCs w:val="22"/>
              </w:rPr>
              <w:t>Utskottet</w:t>
            </w:r>
            <w:r w:rsidRPr="00834B16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3286A78E" w14:textId="77777777" w:rsidR="00A75B27" w:rsidRPr="00B332CD" w:rsidRDefault="00A75B27" w:rsidP="00A75B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2D6B1F9" w14:textId="77777777" w:rsidR="00A75B27" w:rsidRPr="00D21E69" w:rsidRDefault="00A75B27" w:rsidP="00A75B27">
            <w:pPr>
              <w:spacing w:after="240"/>
              <w:rPr>
                <w:snapToGrid w:val="0"/>
                <w:sz w:val="22"/>
                <w:szCs w:val="22"/>
              </w:rPr>
            </w:pPr>
            <w:r w:rsidRPr="00D21E69">
              <w:rPr>
                <w:color w:val="000000"/>
                <w:sz w:val="22"/>
                <w:szCs w:val="22"/>
              </w:rPr>
              <w:t xml:space="preserve">Utskottet beslutade att en skrivelse med vissa frågor </w:t>
            </w:r>
            <w:r>
              <w:rPr>
                <w:color w:val="000000"/>
                <w:sz w:val="22"/>
                <w:szCs w:val="22"/>
              </w:rPr>
              <w:t xml:space="preserve">m.m. </w:t>
            </w:r>
            <w:r w:rsidRPr="00D21E69">
              <w:rPr>
                <w:color w:val="000000"/>
                <w:sz w:val="22"/>
                <w:szCs w:val="22"/>
              </w:rPr>
              <w:t>skulle sändas till Regeringskansliet.</w:t>
            </w:r>
          </w:p>
          <w:p w14:paraId="317690EC" w14:textId="77777777" w:rsidR="00A75B27" w:rsidRPr="00D21E69" w:rsidRDefault="00A75B27" w:rsidP="00A75B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21E69">
              <w:rPr>
                <w:snapToGrid w:val="0"/>
                <w:sz w:val="22"/>
                <w:szCs w:val="22"/>
              </w:rPr>
              <w:t>Ärendet bordlades.</w:t>
            </w:r>
          </w:p>
          <w:p w14:paraId="485010FE" w14:textId="39B12C0F" w:rsidR="00A75B27" w:rsidRPr="002E7A56" w:rsidRDefault="00A75B2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522C3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4522C3" w:rsidRPr="002E7A56" w:rsidRDefault="004522C3" w:rsidP="004522C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lastRenderedPageBreak/>
              <w:t>Vid protokollet</w:t>
            </w:r>
          </w:p>
          <w:p w14:paraId="7E247E51" w14:textId="5A28A4EC" w:rsidR="004522C3" w:rsidRPr="002E7A56" w:rsidRDefault="004522C3" w:rsidP="004522C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Justera</w:t>
            </w:r>
            <w:r w:rsidR="00D77FE1">
              <w:rPr>
                <w:sz w:val="22"/>
                <w:szCs w:val="22"/>
              </w:rPr>
              <w:t>t</w:t>
            </w:r>
            <w:r w:rsidRPr="002E7A56">
              <w:rPr>
                <w:sz w:val="22"/>
                <w:szCs w:val="22"/>
              </w:rPr>
              <w:t xml:space="preserve"> </w:t>
            </w:r>
            <w:r w:rsidR="00D77FE1">
              <w:rPr>
                <w:sz w:val="22"/>
                <w:szCs w:val="22"/>
              </w:rPr>
              <w:t>2021-01-14</w:t>
            </w:r>
          </w:p>
          <w:p w14:paraId="4451D9AF" w14:textId="0BE87C20" w:rsidR="004522C3" w:rsidRPr="002E7A56" w:rsidRDefault="002F6B3D" w:rsidP="004522C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</w:t>
            </w:r>
          </w:p>
          <w:p w14:paraId="40538056" w14:textId="67AF6C9C" w:rsidR="004522C3" w:rsidRPr="00DC1007" w:rsidRDefault="004522C3" w:rsidP="004522C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"/>
        <w:gridCol w:w="2795"/>
        <w:gridCol w:w="356"/>
        <w:gridCol w:w="28"/>
        <w:gridCol w:w="344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211"/>
        <w:gridCol w:w="146"/>
        <w:gridCol w:w="355"/>
        <w:gridCol w:w="359"/>
        <w:gridCol w:w="355"/>
        <w:gridCol w:w="253"/>
        <w:gridCol w:w="14"/>
        <w:gridCol w:w="60"/>
      </w:tblGrid>
      <w:tr w:rsidR="00D93C2E" w14:paraId="79DE2F22" w14:textId="77777777" w:rsidTr="00214135">
        <w:trPr>
          <w:gridAfter w:val="2"/>
          <w:wAfter w:w="44" w:type="pct"/>
        </w:trPr>
        <w:tc>
          <w:tcPr>
            <w:tcW w:w="188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0BCB655B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="004E36E4">
              <w:rPr>
                <w:sz w:val="20"/>
              </w:rPr>
              <w:t>1</w:t>
            </w:r>
            <w:r w:rsidR="004E5E48">
              <w:rPr>
                <w:sz w:val="20"/>
              </w:rPr>
              <w:t>2</w:t>
            </w:r>
            <w:r w:rsidRPr="00612FF5">
              <w:rPr>
                <w:sz w:val="20"/>
              </w:rPr>
              <w:t>-</w:t>
            </w:r>
            <w:r w:rsidR="004E5E48">
              <w:rPr>
                <w:sz w:val="20"/>
              </w:rPr>
              <w:t>08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11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5282030F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6210CA">
              <w:rPr>
                <w:sz w:val="16"/>
                <w:szCs w:val="16"/>
              </w:rPr>
              <w:t>24</w:t>
            </w:r>
          </w:p>
        </w:tc>
      </w:tr>
      <w:tr w:rsidR="00EE68A3" w:rsidRPr="00E931D7" w14:paraId="612DC20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1AB69038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1–</w:t>
            </w:r>
            <w:r w:rsidR="001C1E48">
              <w:rPr>
                <w:sz w:val="20"/>
              </w:rPr>
              <w:t>7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0CFE765B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2F7EF48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3AB41840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35B04F46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33A001C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B83ED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50EB7A4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640520" w:rsidRPr="00E931D7" w14:paraId="7F4EC07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14135" w:rsidRPr="008E2326" w14:paraId="74A6DCA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14135" w:rsidRPr="00F24B88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60BC29C5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1103E8F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11D41A5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4E50EE5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07177C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2D9B43CF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6DC66C5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68E9D61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4D2A401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C63917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38851C7D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44AA72E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1528434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7166F09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E75809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214135" w:rsidRPr="00FE2AC1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65A2BB67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47B8E04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6AB89F0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34EFB32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0AA454F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2EFC5003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70FC035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68CF3A4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5887B24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8AC2A3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209644A8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605E85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721D129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30EF94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6B3EC7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3FD49209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348291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3883D4A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32AD2C2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69452C1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58F3352A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188860A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0C4A46B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7A28DA4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91848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054B7A8E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30FA785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6EEA639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2C4F07C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051F3D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3BA95B73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5FF7433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57D34B2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28A187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86F0E7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6B2617A7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0C61C31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00F32F1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64E003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524DB7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2F664972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30B13D2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6876CD5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68B7A6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5B97466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14135" w:rsidRPr="004B210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021C63EC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72FCA96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3ECDA9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527DCA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0BC956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16320F7B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23258DB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1494950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7779BE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E3AFC3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1988A4C0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6045645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7D59274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5F91F4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4AE7EE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2A2513AC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4956944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3685E2B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261CB62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CDEDE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2CDCCFE4" w:rsidR="00214135" w:rsidRPr="00214135" w:rsidRDefault="006210C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oftHyphen/>
            </w:r>
            <w:r w:rsidR="00BE45DE">
              <w:rPr>
                <w:sz w:val="22"/>
                <w:szCs w:val="22"/>
              </w:rPr>
              <w:t>–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0AD81DF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2EFF151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6DC162F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E931D7" w14:paraId="5A1A479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14135" w:rsidRPr="00E931D7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9D4BA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23045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3B0BF3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5F7B1CD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144614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3B645CB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76C6958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7C00B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14135" w:rsidRPr="00B91BEE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17088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1F7710E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1E82EAD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4D284F9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110D7A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F1118D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A3CE5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5D839D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48048BAC" w:rsidR="00214135" w:rsidRPr="00214135" w:rsidRDefault="00BE45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0209A25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2887EFD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35D0DB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7E31FE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22162E8D" w:rsidR="00214135" w:rsidRPr="00214135" w:rsidRDefault="00BE45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1CB5D36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7044DB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01BAA47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DA885C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BE06E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10348DC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7CC0EC4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58B6ED7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475310C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A80381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A08FAD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2BB9FD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4A5FC8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1D844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3AAA13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5DC7FE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C2788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7DF1A6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1C4062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6126CC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49823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193AF1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3533A48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5A1365C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4B2EB64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4500E8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69830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B40FF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E2B1D81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28F87B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7181" w:rsidRPr="008E2326" w14:paraId="08D2E10F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037181" w:rsidRDefault="00037181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8A8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7B80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A881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2FE3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D4D5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C027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6AAA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D512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0129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51C5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E2B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5C07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3B4D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F31B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F7E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5E48" w:rsidRPr="008E2326" w14:paraId="27AFDD8F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62F2" w14:textId="5F6224BF" w:rsidR="004E5E48" w:rsidRDefault="004E5E48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Herrey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C024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2A61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841B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FAD6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EDD7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FB97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A952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83FB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222D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0B11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422D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843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79DB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A663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3062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E25D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3"/>
        </w:trPr>
        <w:tc>
          <w:tcPr>
            <w:tcW w:w="1868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83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2"/>
        </w:trPr>
        <w:tc>
          <w:tcPr>
            <w:tcW w:w="1868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83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18F5ECF"/>
    <w:multiLevelType w:val="hybridMultilevel"/>
    <w:tmpl w:val="E7F417F6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F4B51"/>
    <w:multiLevelType w:val="hybridMultilevel"/>
    <w:tmpl w:val="69FEA5B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85471D8"/>
    <w:multiLevelType w:val="hybridMultilevel"/>
    <w:tmpl w:val="763C38F2"/>
    <w:lvl w:ilvl="0" w:tplc="E8127F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450C"/>
    <w:rsid w:val="000700C4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3B7E"/>
    <w:rsid w:val="0013426B"/>
    <w:rsid w:val="00161AA6"/>
    <w:rsid w:val="00165461"/>
    <w:rsid w:val="001828F2"/>
    <w:rsid w:val="00191BA0"/>
    <w:rsid w:val="001A1578"/>
    <w:rsid w:val="001C1E48"/>
    <w:rsid w:val="001C5D99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4371"/>
    <w:rsid w:val="00294DCB"/>
    <w:rsid w:val="00296D10"/>
    <w:rsid w:val="002A04AD"/>
    <w:rsid w:val="002A6ADE"/>
    <w:rsid w:val="002B40DE"/>
    <w:rsid w:val="002B51DB"/>
    <w:rsid w:val="002D0E4D"/>
    <w:rsid w:val="002D2AB5"/>
    <w:rsid w:val="002D542C"/>
    <w:rsid w:val="002E3221"/>
    <w:rsid w:val="002F284C"/>
    <w:rsid w:val="002F6B3D"/>
    <w:rsid w:val="003075B8"/>
    <w:rsid w:val="00342116"/>
    <w:rsid w:val="00360479"/>
    <w:rsid w:val="00394192"/>
    <w:rsid w:val="003952A4"/>
    <w:rsid w:val="0039591D"/>
    <w:rsid w:val="003A48EB"/>
    <w:rsid w:val="003A729A"/>
    <w:rsid w:val="003A7747"/>
    <w:rsid w:val="003C6FAC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522C3"/>
    <w:rsid w:val="00454E3F"/>
    <w:rsid w:val="00477C9F"/>
    <w:rsid w:val="00490212"/>
    <w:rsid w:val="00494D58"/>
    <w:rsid w:val="004B2106"/>
    <w:rsid w:val="004B6D8F"/>
    <w:rsid w:val="004C5D4F"/>
    <w:rsid w:val="004C7964"/>
    <w:rsid w:val="004D2D42"/>
    <w:rsid w:val="004E36E4"/>
    <w:rsid w:val="004E5E48"/>
    <w:rsid w:val="004F1B55"/>
    <w:rsid w:val="004F2F04"/>
    <w:rsid w:val="004F3CB5"/>
    <w:rsid w:val="004F680C"/>
    <w:rsid w:val="004F6F84"/>
    <w:rsid w:val="0050040F"/>
    <w:rsid w:val="005012C3"/>
    <w:rsid w:val="00502075"/>
    <w:rsid w:val="00506ACC"/>
    <w:rsid w:val="005108E6"/>
    <w:rsid w:val="00530E43"/>
    <w:rsid w:val="005358B4"/>
    <w:rsid w:val="005522EE"/>
    <w:rsid w:val="00554348"/>
    <w:rsid w:val="005650F7"/>
    <w:rsid w:val="00577B92"/>
    <w:rsid w:val="00581568"/>
    <w:rsid w:val="00586400"/>
    <w:rsid w:val="005B5694"/>
    <w:rsid w:val="005C1541"/>
    <w:rsid w:val="005C2F5F"/>
    <w:rsid w:val="005E28B9"/>
    <w:rsid w:val="005E439C"/>
    <w:rsid w:val="005E614D"/>
    <w:rsid w:val="00612FF5"/>
    <w:rsid w:val="00614737"/>
    <w:rsid w:val="006210CA"/>
    <w:rsid w:val="00623C83"/>
    <w:rsid w:val="00640520"/>
    <w:rsid w:val="006503A2"/>
    <w:rsid w:val="00670574"/>
    <w:rsid w:val="006A151D"/>
    <w:rsid w:val="006A511D"/>
    <w:rsid w:val="006B151B"/>
    <w:rsid w:val="006B7B0C"/>
    <w:rsid w:val="006C21FA"/>
    <w:rsid w:val="006D3126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B0C0A"/>
    <w:rsid w:val="007F2B92"/>
    <w:rsid w:val="007F39BF"/>
    <w:rsid w:val="007F40B4"/>
    <w:rsid w:val="007F6B0D"/>
    <w:rsid w:val="00800B4D"/>
    <w:rsid w:val="008038CC"/>
    <w:rsid w:val="008273F4"/>
    <w:rsid w:val="0083479E"/>
    <w:rsid w:val="00834B38"/>
    <w:rsid w:val="008557FA"/>
    <w:rsid w:val="00875A5E"/>
    <w:rsid w:val="00875CAD"/>
    <w:rsid w:val="008808A5"/>
    <w:rsid w:val="008C2E2A"/>
    <w:rsid w:val="008C7032"/>
    <w:rsid w:val="008E3B73"/>
    <w:rsid w:val="008E6374"/>
    <w:rsid w:val="008F4D68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7313"/>
    <w:rsid w:val="009B79AB"/>
    <w:rsid w:val="009C3BE7"/>
    <w:rsid w:val="009C51B0"/>
    <w:rsid w:val="009D1BB5"/>
    <w:rsid w:val="009F61A0"/>
    <w:rsid w:val="009F6E99"/>
    <w:rsid w:val="00A077D3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5B27"/>
    <w:rsid w:val="00A84DE6"/>
    <w:rsid w:val="00A8695B"/>
    <w:rsid w:val="00A9262A"/>
    <w:rsid w:val="00A9464E"/>
    <w:rsid w:val="00AA5BE7"/>
    <w:rsid w:val="00AC1FEE"/>
    <w:rsid w:val="00AC2BE8"/>
    <w:rsid w:val="00AC3349"/>
    <w:rsid w:val="00AD797B"/>
    <w:rsid w:val="00AF32C5"/>
    <w:rsid w:val="00AF6DAF"/>
    <w:rsid w:val="00AF7C8D"/>
    <w:rsid w:val="00B15788"/>
    <w:rsid w:val="00B17845"/>
    <w:rsid w:val="00B332CD"/>
    <w:rsid w:val="00B54D41"/>
    <w:rsid w:val="00B56452"/>
    <w:rsid w:val="00B6141D"/>
    <w:rsid w:val="00B6245C"/>
    <w:rsid w:val="00B639E1"/>
    <w:rsid w:val="00B64A91"/>
    <w:rsid w:val="00B74AFA"/>
    <w:rsid w:val="00B85B4A"/>
    <w:rsid w:val="00B9203B"/>
    <w:rsid w:val="00BA46E1"/>
    <w:rsid w:val="00BA4A28"/>
    <w:rsid w:val="00BA5688"/>
    <w:rsid w:val="00BD41E4"/>
    <w:rsid w:val="00BE0742"/>
    <w:rsid w:val="00BE3BF7"/>
    <w:rsid w:val="00BE45DE"/>
    <w:rsid w:val="00BF6D6B"/>
    <w:rsid w:val="00C10454"/>
    <w:rsid w:val="00C276D3"/>
    <w:rsid w:val="00C30867"/>
    <w:rsid w:val="00C35889"/>
    <w:rsid w:val="00C468A5"/>
    <w:rsid w:val="00C7734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071A4"/>
    <w:rsid w:val="00D27984"/>
    <w:rsid w:val="00D44270"/>
    <w:rsid w:val="00D52626"/>
    <w:rsid w:val="00D55DE1"/>
    <w:rsid w:val="00D67826"/>
    <w:rsid w:val="00D67E4F"/>
    <w:rsid w:val="00D67FEC"/>
    <w:rsid w:val="00D75A71"/>
    <w:rsid w:val="00D77FE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33857"/>
    <w:rsid w:val="00E45D77"/>
    <w:rsid w:val="00E63EE4"/>
    <w:rsid w:val="00E66D19"/>
    <w:rsid w:val="00E67EB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33C48"/>
    <w:rsid w:val="00F454FD"/>
    <w:rsid w:val="00F70370"/>
    <w:rsid w:val="00F814F6"/>
    <w:rsid w:val="00F85B64"/>
    <w:rsid w:val="00F97E87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CEA5093-CC70-4295-965D-92C54C3BF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1</TotalTime>
  <Pages>3</Pages>
  <Words>426</Words>
  <Characters>3300</Characters>
  <Application>Microsoft Office Word</Application>
  <DocSecurity>4</DocSecurity>
  <Lines>1650</Lines>
  <Paragraphs>206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2021-01-12T09:33:00Z</cp:lastPrinted>
  <dcterms:created xsi:type="dcterms:W3CDTF">2021-01-22T16:00:00Z</dcterms:created>
  <dcterms:modified xsi:type="dcterms:W3CDTF">2021-01-22T16:00:00Z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